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5C5560" w14:textId="77777777" w:rsidR="00AE3988" w:rsidRDefault="00000000">
      <w:pPr>
        <w:rPr>
          <w:rFonts w:ascii="Century Gothic" w:eastAsiaTheme="majorEastAsia" w:hAnsi="Century Gothic" w:cstheme="majorBidi"/>
          <w:b/>
          <w:caps/>
          <w:spacing w:val="52"/>
          <w:sz w:val="32"/>
          <w:szCs w:val="28"/>
        </w:rPr>
      </w:pPr>
      <w:bookmarkStart w:id="0" w:name="_Toc51767014"/>
      <w:bookmarkStart w:id="1" w:name="_Toc51767162"/>
      <w:bookmarkStart w:id="2" w:name="_Toc53480323"/>
      <w:bookmarkStart w:id="3" w:name="_Toc53480460"/>
      <w:bookmarkStart w:id="4" w:name="_Toc53480526"/>
      <w:bookmarkStart w:id="5" w:name="_Toc53480662"/>
      <w:r>
        <w:rPr>
          <w:noProof/>
          <w:lang w:eastAsia="en-GB"/>
        </w:rPr>
        <mc:AlternateContent>
          <mc:Choice Requires="wps">
            <w:drawing>
              <wp:anchor distT="0" distB="0" distL="114300" distR="114300" simplePos="0" relativeHeight="251668480" behindDoc="0" locked="0" layoutInCell="1" allowOverlap="1" wp14:anchorId="3291A570" wp14:editId="18848093">
                <wp:simplePos x="0" y="0"/>
                <wp:positionH relativeFrom="margin">
                  <wp:posOffset>2157730</wp:posOffset>
                </wp:positionH>
                <wp:positionV relativeFrom="paragraph">
                  <wp:posOffset>9338310</wp:posOffset>
                </wp:positionV>
                <wp:extent cx="1812897" cy="206734"/>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1812897" cy="206734"/>
                        </a:xfrm>
                        <a:prstGeom prst="rect">
                          <a:avLst/>
                        </a:prstGeom>
                        <a:noFill/>
                        <a:ln w="6350">
                          <a:noFill/>
                        </a:ln>
                      </wps:spPr>
                      <wps:txbx>
                        <w:txbxContent>
                          <w:p w14:paraId="1CD6F183" w14:textId="77777777" w:rsidR="00F84FA1" w:rsidRPr="00F84FA1" w:rsidRDefault="00000000" w:rsidP="00F84FA1">
                            <w:pPr>
                              <w:jc w:val="center"/>
                              <w:rPr>
                                <w:color w:val="FFFFFF" w:themeColor="background1"/>
                                <w:sz w:val="20"/>
                                <w:szCs w:val="20"/>
                              </w:rPr>
                            </w:pPr>
                            <w:r>
                              <w:rPr>
                                <w:rFonts w:ascii="Arial" w:eastAsia="Arial" w:hAnsi="Arial" w:cs="Times New Roman"/>
                                <w:color w:val="FFFFFF"/>
                                <w:sz w:val="20"/>
                                <w:szCs w:val="20"/>
                                <w:lang w:val="cy-GB"/>
                              </w:rPr>
                              <w:t>prdweb.co.uk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type w14:anchorId="3291A570" id="_x0000_t202" coordsize="21600,21600" o:spt="202" path="m,l,21600r21600,l21600,xe">
                <v:stroke joinstyle="miter"/>
                <v:path gradientshapeok="t" o:connecttype="rect"/>
              </v:shapetype>
              <v:shape id="Text Box 10" o:spid="_x0000_s1026" type="#_x0000_t202" style="position:absolute;margin-left:169.9pt;margin-top:735.3pt;width:142.75pt;height:16.3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" filled="f" stroked="f" strokeweight=".5pt">
                <v:textbox inset="0,0,0,0">
                  <w:txbxContent>
                    <w:p w14:paraId="1CD6F183" w14:textId="77777777" w:rsidR="00F84FA1" w:rsidRPr="00F84FA1" w:rsidRDefault="00000000" w:rsidP="00F84FA1">
                      <w:pPr>
                        <w:jc w:val="center"/>
                        <w:rPr>
                          <w:color w:val="FFFFFF" w:themeColor="background1"/>
                          <w:sz w:val="20"/>
                          <w:szCs w:val="20"/>
                        </w:rPr>
                      </w:pPr>
                      <w:r>
                        <w:rPr>
                          <w:rFonts w:ascii="Arial" w:eastAsia="Arial" w:hAnsi="Arial" w:cs="Times New Roman"/>
                          <w:color w:val="FFFFFF"/>
                          <w:sz w:val="20"/>
                          <w:szCs w:val="20"/>
                          <w:lang w:val="cy-GB"/>
                        </w:rPr>
                        <w:t>prdweb.co.uk</w:t>
                      </w:r>
                    </w:p>
                  </w:txbxContent>
                </v:textbox>
                <w10:wrap anchorx="margin"/>
              </v:shape>
            </w:pict>
          </mc:Fallback>
        </mc:AlternateContent>
      </w:r>
      <w:r w:rsidR="00A83DB4" w:rsidRPr="00AE3988">
        <w:rPr>
          <w:noProof/>
          <w:lang w:eastAsia="en-GB"/>
        </w:rPr>
        <mc:AlternateContent>
          <mc:Choice Requires="wps">
            <w:drawing>
              <wp:anchor distT="0" distB="0" distL="114300" distR="114300" simplePos="0" relativeHeight="251662336" behindDoc="0" locked="0" layoutInCell="1" allowOverlap="1" wp14:anchorId="2E453470" wp14:editId="2FF96689">
                <wp:simplePos x="0" y="0"/>
                <wp:positionH relativeFrom="page">
                  <wp:align>left</wp:align>
                </wp:positionH>
                <wp:positionV relativeFrom="paragraph">
                  <wp:posOffset>1768254</wp:posOffset>
                </wp:positionV>
                <wp:extent cx="6911975" cy="0"/>
                <wp:effectExtent l="0" t="38100" r="60325" b="57150"/>
                <wp:wrapNone/>
                <wp:docPr id="8" name="Straight Connector 7">
                  <a:extLst xmlns:a="http://schemas.openxmlformats.org/drawingml/2006/main">
                    <a:ext uri="{FF2B5EF4-FFF2-40B4-BE49-F238E27FC236}">
                      <a16:creationId xmlns:a16="http://schemas.microsoft.com/office/drawing/2014/main" id="{585FED7E-C34F-4A29-ADE3-F6882DC94FD6}"/>
                    </a:ext>
                  </a:extLst>
                </wp:docPr>
                <wp:cNvGraphicFramePr/>
                <a:graphic xmlns:a="http://schemas.openxmlformats.org/drawingml/2006/main">
                  <a:graphicData uri="http://schemas.microsoft.com/office/word/2010/wordprocessingShape">
                    <wps:wsp>
                      <wps:cNvCnPr/>
                      <wps:spPr>
                        <a:xfrm>
                          <a:off x="0" y="0"/>
                          <a:ext cx="6911975" cy="0"/>
                        </a:xfrm>
                        <a:prstGeom prst="line">
                          <a:avLst/>
                        </a:prstGeom>
                        <a:noFill/>
                        <a:ln w="12700">
                          <a:solidFill>
                            <a:schemeClr val="bg2"/>
                          </a:solidFill>
                          <a:prstDash val="dot"/>
                          <a:headEnd/>
                          <a:tailEnd type="oval"/>
                        </a:ln>
                        <a:effectLst/>
                      </wps:spPr>
                      <wps:bodyPr/>
                    </wps:wsp>
                  </a:graphicData>
                </a:graphic>
              </wp:anchor>
            </w:drawing>
          </mc:Choice>
          <mc:Fallback>
            <w:pict>
              <v:line id="Straight Connector 7" o:spid="_x0000_s1027" style="mso-position-horizontal:left;mso-position-horizontal-relative:page;mso-wrap-distance-bottom:0;mso-wrap-distance-left:9pt;mso-wrap-distance-right:9pt;mso-wrap-distance-top:0;mso-wrap-style:square;position:absolute;visibility:visible;z-index:251663360" from="0,139.25pt" to="544.25pt,139.25pt" strokecolor="#fffffe" strokeweight="1pt">
                <v:stroke dashstyle="dot" endarrow="oval"/>
              </v:line>
            </w:pict>
          </mc:Fallback>
        </mc:AlternateContent>
      </w:r>
      <w:r w:rsidR="00A83DB4" w:rsidRPr="00EF72CF">
        <w:rPr>
          <w:noProof/>
          <w:color w:val="FFFFFF" w:themeColor="background1"/>
          <w:lang w:eastAsia="en-GB"/>
        </w:rPr>
        <w:drawing>
          <wp:anchor distT="0" distB="0" distL="114300" distR="114300" simplePos="0" relativeHeight="251664384" behindDoc="1" locked="0" layoutInCell="1" allowOverlap="1" wp14:anchorId="0DDF51F1" wp14:editId="4B57388E">
            <wp:simplePos x="0" y="0"/>
            <wp:positionH relativeFrom="margin">
              <wp:align>center</wp:align>
            </wp:positionH>
            <wp:positionV relativeFrom="margin">
              <wp:align>top</wp:align>
            </wp:positionV>
            <wp:extent cx="1795780" cy="1020445"/>
            <wp:effectExtent l="0" t="0" r="0" b="8255"/>
            <wp:wrapTight wrapText="bothSides">
              <wp:wrapPolygon edited="0">
                <wp:start x="19935" y="0"/>
                <wp:lineTo x="0" y="4839"/>
                <wp:lineTo x="0" y="21371"/>
                <wp:lineTo x="458" y="21371"/>
                <wp:lineTo x="1375" y="21371"/>
                <wp:lineTo x="2979" y="20162"/>
                <wp:lineTo x="2750" y="19355"/>
                <wp:lineTo x="21310" y="16936"/>
                <wp:lineTo x="21310" y="0"/>
                <wp:lineTo x="19935" y="0"/>
              </wp:wrapPolygon>
            </wp:wrapTight>
            <wp:docPr id="12" name="Picture 11">
              <a:extLst xmlns:a="http://schemas.openxmlformats.org/drawingml/2006/main">
                <a:ext uri="{FF2B5EF4-FFF2-40B4-BE49-F238E27FC236}">
                  <a16:creationId xmlns:a16="http://schemas.microsoft.com/office/drawing/2014/main" id="{79DA6CC6-5C75-418F-A2F1-A60C83523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9DA6CC6-5C75-418F-A2F1-A60C835234C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95780" cy="1020445"/>
                    </a:xfrm>
                    <a:prstGeom prst="rect">
                      <a:avLst/>
                    </a:prstGeom>
                  </pic:spPr>
                </pic:pic>
              </a:graphicData>
            </a:graphic>
            <wp14:sizeRelH relativeFrom="margin">
              <wp14:pctWidth>0</wp14:pctWidth>
            </wp14:sizeRelH>
            <wp14:sizeRelV relativeFrom="margin">
              <wp14:pctHeight>0</wp14:pctHeight>
            </wp14:sizeRelV>
          </wp:anchor>
        </w:drawing>
      </w:r>
      <w:bookmarkStart w:id="6" w:name="_Hlk101955828"/>
      <w:bookmarkEnd w:id="6"/>
      <w:r>
        <w:rPr>
          <w:noProof/>
          <w:lang w:eastAsia="en-GB"/>
        </w:rPr>
        <mc:AlternateContent>
          <mc:Choice Requires="wps">
            <w:drawing>
              <wp:anchor distT="0" distB="0" distL="114300" distR="114300" simplePos="0" relativeHeight="251666432" behindDoc="0" locked="0" layoutInCell="1" allowOverlap="1" wp14:anchorId="6C218DA7" wp14:editId="5E44395A">
                <wp:simplePos x="0" y="0"/>
                <wp:positionH relativeFrom="margin">
                  <wp:align>center</wp:align>
                </wp:positionH>
                <wp:positionV relativeFrom="paragraph">
                  <wp:posOffset>9052202</wp:posOffset>
                </wp:positionV>
                <wp:extent cx="180000" cy="180000"/>
                <wp:effectExtent l="0" t="0" r="0" b="0"/>
                <wp:wrapNone/>
                <wp:docPr id="7" name="Oval 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 o:spid="_x0000_s1028" style="width:14.15pt;height:14.15pt;margin-top:712.7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667456" fillcolor="#ff8a8b" stroked="f" strokeweight="1pt">
                <v:stroke joinstyle="miter"/>
                <w10:wrap anchorx="margin"/>
              </v:oval>
            </w:pict>
          </mc:Fallback>
        </mc:AlternateContent>
      </w:r>
      <w:r w:rsidR="00AE3988">
        <w:rPr>
          <w:noProof/>
          <w:lang w:eastAsia="en-GB"/>
        </w:rPr>
        <mc:AlternateContent>
          <mc:Choice Requires="wps">
            <w:drawing>
              <wp:anchor distT="0" distB="0" distL="114300" distR="114300" simplePos="0" relativeHeight="251659264" behindDoc="1" locked="1" layoutInCell="1" allowOverlap="1" wp14:anchorId="7A590AEF" wp14:editId="4505597A">
                <wp:simplePos x="0" y="0"/>
                <wp:positionH relativeFrom="page">
                  <wp:align>left</wp:align>
                </wp:positionH>
                <wp:positionV relativeFrom="page">
                  <wp:align>top</wp:align>
                </wp:positionV>
                <wp:extent cx="7560945" cy="10692000"/>
                <wp:effectExtent l="0" t="0" r="1905" b="0"/>
                <wp:wrapNone/>
                <wp:docPr id="1" name="Rectangle 1"/>
                <wp:cNvGraphicFramePr/>
                <a:graphic xmlns:a="http://schemas.openxmlformats.org/drawingml/2006/main">
                  <a:graphicData uri="http://schemas.microsoft.com/office/word/2010/wordprocessingShape">
                    <wps:wsp>
                      <wps:cNvSpPr/>
                      <wps:spPr>
                        <a:xfrm>
                          <a:off x="0" y="0"/>
                          <a:ext cx="7560945"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4FC80" w14:textId="77777777" w:rsidR="00CC2B91" w:rsidRPr="00BA11AE" w:rsidRDefault="00CC2B91" w:rsidP="00CC2B91">
                            <w:pPr>
                              <w:rPr>
                                <w:color w:val="FFFFFF" w:themeColor="background1"/>
                              </w:rPr>
                            </w:pPr>
                          </w:p>
                          <w:p w14:paraId="6B47B54E" w14:textId="77777777" w:rsidR="00CC2B91" w:rsidRPr="00BA11AE" w:rsidRDefault="00CC2B91" w:rsidP="00CC2B91">
                            <w:pPr>
                              <w:jc w:val="center"/>
                              <w:rPr>
                                <w:color w:val="FFFFFF" w:themeColor="background1"/>
                              </w:rPr>
                            </w:pPr>
                          </w:p>
                          <w:p w14:paraId="39036660" w14:textId="77777777" w:rsidR="00CC2B91" w:rsidRPr="00BA11AE" w:rsidRDefault="00CC2B91" w:rsidP="00CC2B91">
                            <w:pPr>
                              <w:jc w:val="center"/>
                              <w:rPr>
                                <w:color w:val="FFFFFF" w:themeColor="background1"/>
                              </w:rPr>
                            </w:pPr>
                          </w:p>
                          <w:p w14:paraId="527B4039" w14:textId="77777777" w:rsidR="00CC2B91" w:rsidRPr="00BA11AE" w:rsidRDefault="00CC2B91" w:rsidP="00CC2B91">
                            <w:pPr>
                              <w:jc w:val="center"/>
                              <w:rPr>
                                <w:color w:val="FFFFFF" w:themeColor="background1"/>
                              </w:rPr>
                            </w:pPr>
                          </w:p>
                          <w:p w14:paraId="5D5BB242" w14:textId="77777777" w:rsidR="00CC2B91" w:rsidRPr="00BA11AE" w:rsidRDefault="00CC2B91" w:rsidP="00256C1D">
                            <w:pPr>
                              <w:pStyle w:val="Heading2"/>
                            </w:pPr>
                          </w:p>
                          <w:p w14:paraId="21D268DE" w14:textId="77777777" w:rsidR="00CC2B91" w:rsidRPr="00256C1D" w:rsidRDefault="00CC2B91" w:rsidP="00256C1D">
                            <w:pPr>
                              <w:pStyle w:val="Heading2"/>
                              <w:rPr>
                                <w:sz w:val="48"/>
                                <w:szCs w:val="48"/>
                              </w:rPr>
                            </w:pPr>
                          </w:p>
                          <w:p w14:paraId="200DCCCA" w14:textId="77777777" w:rsidR="00EF72CF" w:rsidRPr="00256C1D" w:rsidRDefault="00EF72CF" w:rsidP="00256C1D">
                            <w:pPr>
                              <w:pStyle w:val="Heading2"/>
                              <w:rPr>
                                <w:sz w:val="48"/>
                                <w:szCs w:val="48"/>
                              </w:rPr>
                            </w:pPr>
                            <w:bookmarkStart w:id="7" w:name="_Toc57108539"/>
                            <w:bookmarkStart w:id="8" w:name="_Toc57108600"/>
                            <w:bookmarkStart w:id="9" w:name="_Toc57108640"/>
                            <w:bookmarkStart w:id="10" w:name="_Toc57108713"/>
                          </w:p>
                          <w:p w14:paraId="4C762771" w14:textId="77777777" w:rsidR="00EC70A2" w:rsidRDefault="00EC70A2" w:rsidP="00EC70A2">
                            <w:pPr>
                              <w:pStyle w:val="BodyText"/>
                            </w:pPr>
                          </w:p>
                          <w:p w14:paraId="6BD3ED85" w14:textId="77777777" w:rsidR="00CC2B91" w:rsidRPr="00237C65" w:rsidRDefault="00000000" w:rsidP="003F6D03">
                            <w:pPr>
                              <w:pStyle w:val="Heading2"/>
                              <w:ind w:left="1134" w:right="1110"/>
                              <w:jc w:val="center"/>
                              <w:rPr>
                                <w:color w:val="FFFFFF" w:themeColor="background1"/>
                                <w:sz w:val="48"/>
                                <w:szCs w:val="48"/>
                              </w:rPr>
                            </w:pPr>
                            <w:bookmarkStart w:id="11" w:name="_Toc122084250"/>
                            <w:bookmarkStart w:id="12" w:name="_Toc102545221"/>
                            <w:bookmarkStart w:id="13" w:name="_Toc111470051"/>
                            <w:bookmarkEnd w:id="7"/>
                            <w:bookmarkEnd w:id="8"/>
                            <w:bookmarkEnd w:id="9"/>
                            <w:bookmarkEnd w:id="10"/>
                            <w:r>
                              <w:rPr>
                                <w:rFonts w:eastAsia="Century Gothic" w:cs="Times New Roman"/>
                                <w:bCs/>
                                <w:color w:val="FFFFFF"/>
                                <w:sz w:val="48"/>
                                <w:szCs w:val="48"/>
                                <w:lang w:val="cy-GB"/>
                              </w:rPr>
                              <w:t>Asesiad Digonolrwydd Gofal Plant Castell-nedd Port Talbot 2022</w:t>
                            </w:r>
                            <w:bookmarkEnd w:id="11"/>
                            <w:r>
                              <w:rPr>
                                <w:rFonts w:eastAsia="Century Gothic" w:cs="Times New Roman"/>
                                <w:bCs/>
                                <w:color w:val="FFFFFF"/>
                                <w:sz w:val="48"/>
                                <w:szCs w:val="48"/>
                                <w:lang w:val="cy-GB"/>
                              </w:rPr>
                              <w:t xml:space="preserve"> </w:t>
                            </w:r>
                            <w:bookmarkEnd w:id="12"/>
                            <w:bookmarkEnd w:id="13"/>
                          </w:p>
                          <w:p w14:paraId="3C4BEE7E" w14:textId="77777777" w:rsidR="00CC2B91" w:rsidRPr="00455293" w:rsidRDefault="00000000" w:rsidP="003F6D03">
                            <w:pPr>
                              <w:pStyle w:val="Heading2"/>
                              <w:ind w:left="1134" w:right="1110"/>
                              <w:jc w:val="center"/>
                              <w:rPr>
                                <w:color w:val="A6A6A6" w:themeColor="background1" w:themeShade="A6"/>
                                <w:sz w:val="36"/>
                                <w:szCs w:val="32"/>
                              </w:rPr>
                            </w:pPr>
                            <w:bookmarkStart w:id="14" w:name="_Toc57108540"/>
                            <w:bookmarkStart w:id="15" w:name="_Toc57108601"/>
                            <w:bookmarkStart w:id="16" w:name="_Toc57108641"/>
                            <w:bookmarkStart w:id="17" w:name="_Toc57108714"/>
                            <w:bookmarkStart w:id="18" w:name="_Toc102545222"/>
                            <w:bookmarkStart w:id="19" w:name="_Toc111470052"/>
                            <w:bookmarkStart w:id="20" w:name="_Toc122084251"/>
                            <w:r>
                              <w:rPr>
                                <w:rFonts w:eastAsia="Century Gothic" w:cs="Times New Roman"/>
                                <w:bCs/>
                                <w:color w:val="A6A6A6"/>
                                <w:sz w:val="36"/>
                                <w:szCs w:val="36"/>
                                <w:lang w:val="cy-GB"/>
                              </w:rPr>
                              <w:t>TERFYNOL</w:t>
                            </w:r>
                            <w:r>
                              <w:rPr>
                                <w:rFonts w:eastAsia="Century Gothic" w:cs="Times New Roman"/>
                                <w:bCs/>
                                <w:color w:val="A6A6A6"/>
                                <w:sz w:val="36"/>
                                <w:szCs w:val="36"/>
                                <w:lang w:val="cy-GB"/>
                              </w:rPr>
                              <w:br/>
                            </w:r>
                            <w:bookmarkEnd w:id="14"/>
                            <w:bookmarkEnd w:id="15"/>
                            <w:bookmarkEnd w:id="16"/>
                            <w:bookmarkEnd w:id="17"/>
                            <w:bookmarkEnd w:id="18"/>
                            <w:bookmarkEnd w:id="19"/>
                            <w:r>
                              <w:rPr>
                                <w:rFonts w:eastAsia="Century Gothic" w:cs="Times New Roman"/>
                                <w:bCs/>
                                <w:color w:val="A6A6A6"/>
                                <w:sz w:val="36"/>
                                <w:szCs w:val="36"/>
                                <w:lang w:val="cy-GB"/>
                              </w:rPr>
                              <w:t>22 Medi 2022</w:t>
                            </w:r>
                            <w:bookmarkEnd w:id="20"/>
                            <w:r>
                              <w:rPr>
                                <w:rFonts w:eastAsia="Century Gothic" w:cs="Times New Roman"/>
                                <w:b w:val="0"/>
                                <w:color w:val="A6A6A6"/>
                                <w:sz w:val="36"/>
                                <w:szCs w:val="36"/>
                                <w:lang w:val="cy-GB"/>
                              </w:rPr>
                              <w:t xml:space="preserve"> </w:t>
                            </w:r>
                          </w:p>
                          <w:p w14:paraId="48093642" w14:textId="77777777" w:rsidR="00A83DB4" w:rsidRPr="00A83DB4" w:rsidRDefault="00A83DB4" w:rsidP="00A83DB4">
                            <w:pPr>
                              <w:pStyle w:val="BodyText"/>
                            </w:pPr>
                          </w:p>
                          <w:p w14:paraId="24735DB1" w14:textId="77777777" w:rsidR="00F84FA1" w:rsidRPr="0070431C" w:rsidRDefault="00F84FA1" w:rsidP="00F84FA1">
                            <w:pPr>
                              <w:pStyle w:val="BodyText"/>
                              <w:rPr>
                                <w:sz w:val="32"/>
                                <w:szCs w:val="36"/>
                              </w:rPr>
                            </w:pPr>
                          </w:p>
                          <w:p w14:paraId="78DE0F5D" w14:textId="77777777" w:rsidR="00F84FA1" w:rsidRPr="00F84FA1" w:rsidRDefault="00F84FA1" w:rsidP="00F84FA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590AEF" id="Rectangle 1" o:spid="_x0000_s1027" style="position:absolute;margin-left:0;margin-top:0;width:595.35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" fillcolor="#000c1a [3215]" stroked="f" strokeweight="1pt">
                <v:textbox inset="0,0,0,0">
                  <w:txbxContent>
                    <w:p w14:paraId="65B4FC80" w14:textId="77777777" w:rsidR="00CC2B91" w:rsidRPr="00BA11AE" w:rsidRDefault="00CC2B91" w:rsidP="00CC2B91">
                      <w:pPr>
                        <w:rPr>
                          <w:color w:val="FFFFFF" w:themeColor="background1"/>
                        </w:rPr>
                      </w:pPr>
                    </w:p>
                    <w:p w14:paraId="6B47B54E" w14:textId="77777777" w:rsidR="00CC2B91" w:rsidRPr="00BA11AE" w:rsidRDefault="00CC2B91" w:rsidP="00CC2B91">
                      <w:pPr>
                        <w:jc w:val="center"/>
                        <w:rPr>
                          <w:color w:val="FFFFFF" w:themeColor="background1"/>
                        </w:rPr>
                      </w:pPr>
                    </w:p>
                    <w:p w14:paraId="39036660" w14:textId="77777777" w:rsidR="00CC2B91" w:rsidRPr="00BA11AE" w:rsidRDefault="00CC2B91" w:rsidP="00CC2B91">
                      <w:pPr>
                        <w:jc w:val="center"/>
                        <w:rPr>
                          <w:color w:val="FFFFFF" w:themeColor="background1"/>
                        </w:rPr>
                      </w:pPr>
                    </w:p>
                    <w:p w14:paraId="527B4039" w14:textId="77777777" w:rsidR="00CC2B91" w:rsidRPr="00BA11AE" w:rsidRDefault="00CC2B91" w:rsidP="00CC2B91">
                      <w:pPr>
                        <w:jc w:val="center"/>
                        <w:rPr>
                          <w:color w:val="FFFFFF" w:themeColor="background1"/>
                        </w:rPr>
                      </w:pPr>
                    </w:p>
                    <w:p w14:paraId="5D5BB242" w14:textId="77777777" w:rsidR="00CC2B91" w:rsidRPr="00BA11AE" w:rsidRDefault="00CC2B91" w:rsidP="00256C1D">
                      <w:pPr>
                        <w:pStyle w:val="Heading2"/>
                      </w:pPr>
                    </w:p>
                    <w:p w14:paraId="21D268DE" w14:textId="77777777" w:rsidR="00CC2B91" w:rsidRPr="00256C1D" w:rsidRDefault="00CC2B91" w:rsidP="00256C1D">
                      <w:pPr>
                        <w:pStyle w:val="Heading2"/>
                        <w:rPr>
                          <w:sz w:val="48"/>
                          <w:szCs w:val="48"/>
                        </w:rPr>
                      </w:pPr>
                    </w:p>
                    <w:p w14:paraId="200DCCCA" w14:textId="77777777" w:rsidR="00EF72CF" w:rsidRPr="00256C1D" w:rsidRDefault="00EF72CF" w:rsidP="00256C1D">
                      <w:pPr>
                        <w:pStyle w:val="Heading2"/>
                        <w:rPr>
                          <w:sz w:val="48"/>
                          <w:szCs w:val="48"/>
                        </w:rPr>
                      </w:pPr>
                      <w:bookmarkStart w:id="21" w:name="_Toc57108539"/>
                      <w:bookmarkStart w:id="22" w:name="_Toc57108600"/>
                      <w:bookmarkStart w:id="23" w:name="_Toc57108640"/>
                      <w:bookmarkStart w:id="24" w:name="_Toc57108713"/>
                    </w:p>
                    <w:p w14:paraId="4C762771" w14:textId="77777777" w:rsidR="00EC70A2" w:rsidRDefault="00EC70A2" w:rsidP="00EC70A2">
                      <w:pPr>
                        <w:pStyle w:val="BodyText"/>
                      </w:pPr>
                    </w:p>
                    <w:p w14:paraId="6BD3ED85" w14:textId="77777777" w:rsidR="00CC2B91" w:rsidRPr="00237C65" w:rsidRDefault="00000000" w:rsidP="003F6D03">
                      <w:pPr>
                        <w:pStyle w:val="Heading2"/>
                        <w:ind w:left="1134" w:right="1110"/>
                        <w:jc w:val="center"/>
                        <w:rPr>
                          <w:color w:val="FFFFFF" w:themeColor="background1"/>
                          <w:sz w:val="48"/>
                          <w:szCs w:val="48"/>
                        </w:rPr>
                      </w:pPr>
                      <w:bookmarkStart w:id="25" w:name="_Toc122084250"/>
                      <w:bookmarkStart w:id="26" w:name="_Toc102545221"/>
                      <w:bookmarkStart w:id="27" w:name="_Toc111470051"/>
                      <w:bookmarkEnd w:id="21"/>
                      <w:bookmarkEnd w:id="22"/>
                      <w:bookmarkEnd w:id="23"/>
                      <w:bookmarkEnd w:id="24"/>
                      <w:r>
                        <w:rPr>
                          <w:rFonts w:eastAsia="Century Gothic" w:cs="Times New Roman"/>
                          <w:bCs/>
                          <w:color w:val="FFFFFF"/>
                          <w:sz w:val="48"/>
                          <w:szCs w:val="48"/>
                          <w:lang w:val="cy-GB"/>
                        </w:rPr>
                        <w:t>Asesiad Digonolrwydd Gofal Plant Castell-nedd Port Talbot 2022</w:t>
                      </w:r>
                      <w:bookmarkEnd w:id="25"/>
                      <w:r>
                        <w:rPr>
                          <w:rFonts w:eastAsia="Century Gothic" w:cs="Times New Roman"/>
                          <w:bCs/>
                          <w:color w:val="FFFFFF"/>
                          <w:sz w:val="48"/>
                          <w:szCs w:val="48"/>
                          <w:lang w:val="cy-GB"/>
                        </w:rPr>
                        <w:t xml:space="preserve"> </w:t>
                      </w:r>
                      <w:bookmarkEnd w:id="26"/>
                      <w:bookmarkEnd w:id="27"/>
                    </w:p>
                    <w:p w14:paraId="3C4BEE7E" w14:textId="77777777" w:rsidR="00CC2B91" w:rsidRPr="00455293" w:rsidRDefault="00000000" w:rsidP="003F6D03">
                      <w:pPr>
                        <w:pStyle w:val="Heading2"/>
                        <w:ind w:left="1134" w:right="1110"/>
                        <w:jc w:val="center"/>
                        <w:rPr>
                          <w:color w:val="A6A6A6" w:themeColor="background1" w:themeShade="A6"/>
                          <w:sz w:val="36"/>
                          <w:szCs w:val="32"/>
                        </w:rPr>
                      </w:pPr>
                      <w:bookmarkStart w:id="28" w:name="_Toc57108540"/>
                      <w:bookmarkStart w:id="29" w:name="_Toc57108601"/>
                      <w:bookmarkStart w:id="30" w:name="_Toc57108641"/>
                      <w:bookmarkStart w:id="31" w:name="_Toc57108714"/>
                      <w:bookmarkStart w:id="32" w:name="_Toc102545222"/>
                      <w:bookmarkStart w:id="33" w:name="_Toc111470052"/>
                      <w:bookmarkStart w:id="34" w:name="_Toc122084251"/>
                      <w:r>
                        <w:rPr>
                          <w:rFonts w:eastAsia="Century Gothic" w:cs="Times New Roman"/>
                          <w:bCs/>
                          <w:color w:val="A6A6A6"/>
                          <w:sz w:val="36"/>
                          <w:szCs w:val="36"/>
                          <w:lang w:val="cy-GB"/>
                        </w:rPr>
                        <w:t>TERFYNOL</w:t>
                      </w:r>
                      <w:r>
                        <w:rPr>
                          <w:rFonts w:eastAsia="Century Gothic" w:cs="Times New Roman"/>
                          <w:bCs/>
                          <w:color w:val="A6A6A6"/>
                          <w:sz w:val="36"/>
                          <w:szCs w:val="36"/>
                          <w:lang w:val="cy-GB"/>
                        </w:rPr>
                        <w:br/>
                      </w:r>
                      <w:bookmarkEnd w:id="28"/>
                      <w:bookmarkEnd w:id="29"/>
                      <w:bookmarkEnd w:id="30"/>
                      <w:bookmarkEnd w:id="31"/>
                      <w:bookmarkEnd w:id="32"/>
                      <w:bookmarkEnd w:id="33"/>
                      <w:r>
                        <w:rPr>
                          <w:rFonts w:eastAsia="Century Gothic" w:cs="Times New Roman"/>
                          <w:bCs/>
                          <w:color w:val="A6A6A6"/>
                          <w:sz w:val="36"/>
                          <w:szCs w:val="36"/>
                          <w:lang w:val="cy-GB"/>
                        </w:rPr>
                        <w:t>22 Medi 2022</w:t>
                      </w:r>
                      <w:bookmarkEnd w:id="34"/>
                      <w:r>
                        <w:rPr>
                          <w:rFonts w:eastAsia="Century Gothic" w:cs="Times New Roman"/>
                          <w:b w:val="0"/>
                          <w:color w:val="A6A6A6"/>
                          <w:sz w:val="36"/>
                          <w:szCs w:val="36"/>
                          <w:lang w:val="cy-GB"/>
                        </w:rPr>
                        <w:t xml:space="preserve"> </w:t>
                      </w:r>
                    </w:p>
                    <w:p w14:paraId="48093642" w14:textId="77777777" w:rsidR="00A83DB4" w:rsidRPr="00A83DB4" w:rsidRDefault="00A83DB4" w:rsidP="00A83DB4">
                      <w:pPr>
                        <w:pStyle w:val="BodyText"/>
                      </w:pPr>
                    </w:p>
                    <w:p w14:paraId="24735DB1" w14:textId="77777777" w:rsidR="00F84FA1" w:rsidRPr="0070431C" w:rsidRDefault="00F84FA1" w:rsidP="00F84FA1">
                      <w:pPr>
                        <w:pStyle w:val="BodyText"/>
                        <w:rPr>
                          <w:sz w:val="32"/>
                          <w:szCs w:val="36"/>
                        </w:rPr>
                      </w:pPr>
                    </w:p>
                    <w:p w14:paraId="78DE0F5D" w14:textId="77777777" w:rsidR="00F84FA1" w:rsidRPr="00F84FA1" w:rsidRDefault="00F84FA1" w:rsidP="00F84FA1">
                      <w:pPr>
                        <w:pStyle w:val="BodyText"/>
                      </w:pPr>
                    </w:p>
                  </w:txbxContent>
                </v:textbox>
                <w10:wrap anchorx="page" anchory="page"/>
                <w10:anchorlock/>
              </v:rect>
            </w:pict>
          </mc:Fallback>
        </mc:AlternateContent>
      </w:r>
      <w:r>
        <w:rPr>
          <w:rFonts w:ascii="Arial" w:eastAsia="Arial" w:hAnsi="Arial" w:cs="Times New Roman"/>
          <w:lang w:val="cy-GB"/>
        </w:rPr>
        <w:t>f</w:t>
      </w:r>
      <w:r>
        <w:rPr>
          <w:rFonts w:ascii="Arial" w:eastAsia="Arial" w:hAnsi="Arial" w:cs="Times New Roman"/>
          <w:lang w:val="cy-GB"/>
        </w:rPr>
        <w:br w:type="page"/>
      </w:r>
    </w:p>
    <w:p w14:paraId="0D441E8B" w14:textId="77777777" w:rsidR="00EA1EE9" w:rsidRDefault="00000000" w:rsidP="008A00EE">
      <w:pPr>
        <w:pStyle w:val="Heading1"/>
        <w:rPr>
          <w:noProof/>
          <w:lang w:eastAsia="en-GB"/>
        </w:rPr>
      </w:pPr>
      <w:bookmarkStart w:id="35" w:name="_Toc57108541"/>
      <w:bookmarkStart w:id="36" w:name="_Toc57108602"/>
      <w:bookmarkStart w:id="37" w:name="_Toc57108642"/>
      <w:bookmarkStart w:id="38" w:name="_Toc57108715"/>
      <w:bookmarkStart w:id="39" w:name="_Toc102545223"/>
      <w:bookmarkStart w:id="40" w:name="_Toc111470053"/>
      <w:bookmarkStart w:id="41" w:name="_Toc122084252"/>
      <w:bookmarkEnd w:id="0"/>
      <w:bookmarkEnd w:id="1"/>
      <w:bookmarkEnd w:id="2"/>
      <w:bookmarkEnd w:id="3"/>
      <w:bookmarkEnd w:id="4"/>
      <w:bookmarkEnd w:id="5"/>
      <w:r>
        <w:rPr>
          <w:rFonts w:eastAsia="Century Gothic" w:cs="Times New Roman"/>
          <w:bCs/>
          <w:noProof/>
          <w:szCs w:val="40"/>
          <w:lang w:val="cy-GB" w:eastAsia="en-GB"/>
        </w:rPr>
        <w:lastRenderedPageBreak/>
        <w:t>tabl cynnwys</w:t>
      </w:r>
      <w:bookmarkEnd w:id="35"/>
      <w:bookmarkEnd w:id="36"/>
      <w:bookmarkEnd w:id="37"/>
      <w:bookmarkEnd w:id="38"/>
      <w:bookmarkEnd w:id="39"/>
      <w:bookmarkEnd w:id="40"/>
      <w:bookmarkEnd w:id="41"/>
    </w:p>
    <w:p w14:paraId="02EA0A45" w14:textId="68B14020" w:rsidR="00C167FB" w:rsidRDefault="00000000" w:rsidP="00C167FB">
      <w:pPr>
        <w:pStyle w:val="TOC2"/>
        <w:rPr>
          <w:rFonts w:asciiTheme="minorHAnsi" w:eastAsiaTheme="minorEastAsia" w:hAnsiTheme="minorHAnsi"/>
          <w:noProof/>
          <w:sz w:val="22"/>
          <w:lang w:eastAsia="en-GB"/>
        </w:rPr>
      </w:pPr>
      <w:r w:rsidRPr="00075CCC">
        <w:rPr>
          <w:sz w:val="18"/>
          <w:szCs w:val="18"/>
          <w:lang w:eastAsia="en-GB"/>
        </w:rPr>
        <w:fldChar w:fldCharType="begin"/>
      </w:r>
      <w:r w:rsidRPr="00075CCC">
        <w:rPr>
          <w:sz w:val="18"/>
          <w:szCs w:val="18"/>
          <w:lang w:eastAsia="en-GB"/>
        </w:rPr>
        <w:instrText xml:space="preserve"> TOC \o "1-2" \h \z \u </w:instrText>
      </w:r>
      <w:r w:rsidRPr="00075CCC">
        <w:rPr>
          <w:sz w:val="18"/>
          <w:szCs w:val="18"/>
          <w:lang w:eastAsia="en-GB"/>
        </w:rPr>
        <w:fldChar w:fldCharType="separate"/>
      </w:r>
    </w:p>
    <w:p w14:paraId="67B2BB93" w14:textId="6A71DF1B"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53" w:history="1">
        <w:r w:rsidR="00C167FB" w:rsidRPr="00F36FB1">
          <w:rPr>
            <w:rStyle w:val="Hyperlink"/>
            <w:rFonts w:eastAsia="Century Gothic" w:cs="Times New Roman"/>
            <w:bCs/>
            <w:noProof/>
            <w:lang w:val="cy-GB"/>
          </w:rPr>
          <w:t>cyflwyniad / cyd-destun</w:t>
        </w:r>
        <w:r w:rsidR="00C167FB">
          <w:rPr>
            <w:noProof/>
            <w:webHidden/>
          </w:rPr>
          <w:tab/>
        </w:r>
        <w:r w:rsidR="00C167FB">
          <w:rPr>
            <w:noProof/>
            <w:webHidden/>
          </w:rPr>
          <w:fldChar w:fldCharType="begin"/>
        </w:r>
        <w:r w:rsidR="00C167FB">
          <w:rPr>
            <w:noProof/>
            <w:webHidden/>
          </w:rPr>
          <w:instrText xml:space="preserve"> PAGEREF _Toc122084253 \h </w:instrText>
        </w:r>
        <w:r w:rsidR="00C167FB">
          <w:rPr>
            <w:noProof/>
            <w:webHidden/>
          </w:rPr>
        </w:r>
        <w:r w:rsidR="00C167FB">
          <w:rPr>
            <w:noProof/>
            <w:webHidden/>
          </w:rPr>
          <w:fldChar w:fldCharType="separate"/>
        </w:r>
        <w:r w:rsidR="0088497B">
          <w:rPr>
            <w:noProof/>
            <w:webHidden/>
          </w:rPr>
          <w:t>1</w:t>
        </w:r>
        <w:r w:rsidR="00C167FB">
          <w:rPr>
            <w:noProof/>
            <w:webHidden/>
          </w:rPr>
          <w:fldChar w:fldCharType="end"/>
        </w:r>
      </w:hyperlink>
    </w:p>
    <w:p w14:paraId="4ED2D470" w14:textId="7B17FA08" w:rsidR="00C167FB" w:rsidRDefault="00000000">
      <w:pPr>
        <w:pStyle w:val="TOC2"/>
        <w:rPr>
          <w:rFonts w:asciiTheme="minorHAnsi" w:eastAsiaTheme="minorEastAsia" w:hAnsiTheme="minorHAnsi"/>
          <w:noProof/>
          <w:sz w:val="22"/>
          <w:lang w:eastAsia="en-GB"/>
        </w:rPr>
      </w:pPr>
      <w:hyperlink w:anchor="_Toc122084254" w:history="1">
        <w:r w:rsidR="00C167FB">
          <w:rPr>
            <w:rStyle w:val="Hyperlink"/>
            <w:rFonts w:eastAsia="Century Gothic" w:cs="Times New Roman"/>
            <w:bCs/>
            <w:noProof/>
            <w:lang w:val="cy-GB"/>
          </w:rPr>
          <w:t>G</w:t>
        </w:r>
        <w:r w:rsidR="00C167FB" w:rsidRPr="00F36FB1">
          <w:rPr>
            <w:rStyle w:val="Hyperlink"/>
            <w:rFonts w:eastAsia="Century Gothic" w:cs="Times New Roman"/>
            <w:bCs/>
            <w:noProof/>
            <w:lang w:val="cy-GB"/>
          </w:rPr>
          <w:t xml:space="preserve">ofal plant yng </w:t>
        </w:r>
        <w:r w:rsidR="00C167FB">
          <w:rPr>
            <w:rStyle w:val="Hyperlink"/>
            <w:rFonts w:eastAsia="Century Gothic" w:cs="Times New Roman"/>
            <w:bCs/>
            <w:noProof/>
            <w:lang w:val="cy-GB"/>
          </w:rPr>
          <w:t>N</w:t>
        </w:r>
        <w:r w:rsidR="00C167FB" w:rsidRPr="00F36FB1">
          <w:rPr>
            <w:rStyle w:val="Hyperlink"/>
            <w:rFonts w:eastAsia="Century Gothic" w:cs="Times New Roman"/>
            <w:bCs/>
            <w:noProof/>
            <w:lang w:val="cy-GB"/>
          </w:rPr>
          <w:t xml:space="preserve">ghastell-nedd </w:t>
        </w:r>
        <w:r w:rsidR="00C167FB">
          <w:rPr>
            <w:rStyle w:val="Hyperlink"/>
            <w:rFonts w:eastAsia="Century Gothic" w:cs="Times New Roman"/>
            <w:bCs/>
            <w:noProof/>
            <w:lang w:val="cy-GB"/>
          </w:rPr>
          <w:t>P</w:t>
        </w:r>
        <w:r w:rsidR="00C167FB" w:rsidRPr="00F36FB1">
          <w:rPr>
            <w:rStyle w:val="Hyperlink"/>
            <w:rFonts w:eastAsia="Century Gothic" w:cs="Times New Roman"/>
            <w:bCs/>
            <w:noProof/>
            <w:lang w:val="cy-GB"/>
          </w:rPr>
          <w:t xml:space="preserve">ort </w:t>
        </w:r>
        <w:r w:rsidR="00C167FB">
          <w:rPr>
            <w:rStyle w:val="Hyperlink"/>
            <w:rFonts w:eastAsia="Century Gothic" w:cs="Times New Roman"/>
            <w:bCs/>
            <w:noProof/>
            <w:lang w:val="cy-GB"/>
          </w:rPr>
          <w:t>T</w:t>
        </w:r>
        <w:r w:rsidR="00C167FB" w:rsidRPr="00F36FB1">
          <w:rPr>
            <w:rStyle w:val="Hyperlink"/>
            <w:rFonts w:eastAsia="Century Gothic" w:cs="Times New Roman"/>
            <w:bCs/>
            <w:noProof/>
            <w:lang w:val="cy-GB"/>
          </w:rPr>
          <w:t>albot</w:t>
        </w:r>
        <w:r w:rsidR="00C167FB">
          <w:rPr>
            <w:noProof/>
            <w:webHidden/>
          </w:rPr>
          <w:tab/>
        </w:r>
        <w:r w:rsidR="00C167FB">
          <w:rPr>
            <w:noProof/>
            <w:webHidden/>
          </w:rPr>
          <w:fldChar w:fldCharType="begin"/>
        </w:r>
        <w:r w:rsidR="00C167FB">
          <w:rPr>
            <w:noProof/>
            <w:webHidden/>
          </w:rPr>
          <w:instrText xml:space="preserve"> PAGEREF _Toc122084254 \h </w:instrText>
        </w:r>
        <w:r w:rsidR="00C167FB">
          <w:rPr>
            <w:noProof/>
            <w:webHidden/>
          </w:rPr>
        </w:r>
        <w:r w:rsidR="00C167FB">
          <w:rPr>
            <w:noProof/>
            <w:webHidden/>
          </w:rPr>
          <w:fldChar w:fldCharType="separate"/>
        </w:r>
        <w:r w:rsidR="0088497B">
          <w:rPr>
            <w:noProof/>
            <w:webHidden/>
          </w:rPr>
          <w:t>1</w:t>
        </w:r>
        <w:r w:rsidR="00C167FB">
          <w:rPr>
            <w:noProof/>
            <w:webHidden/>
          </w:rPr>
          <w:fldChar w:fldCharType="end"/>
        </w:r>
      </w:hyperlink>
    </w:p>
    <w:p w14:paraId="092CA4F5" w14:textId="670ED8EC"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55" w:history="1">
        <w:r w:rsidR="00C167FB" w:rsidRPr="00F36FB1">
          <w:rPr>
            <w:rStyle w:val="Hyperlink"/>
            <w:rFonts w:eastAsia="Century Gothic" w:cs="Times New Roman"/>
            <w:bCs/>
            <w:noProof/>
            <w:lang w:val="cy-GB"/>
          </w:rPr>
          <w:t>Gweithio mewn partneriaeth ac ymgynghori</w:t>
        </w:r>
        <w:r w:rsidR="00C167FB">
          <w:rPr>
            <w:noProof/>
            <w:webHidden/>
          </w:rPr>
          <w:tab/>
        </w:r>
        <w:r w:rsidR="00C167FB">
          <w:rPr>
            <w:noProof/>
            <w:webHidden/>
          </w:rPr>
          <w:fldChar w:fldCharType="begin"/>
        </w:r>
        <w:r w:rsidR="00C167FB">
          <w:rPr>
            <w:noProof/>
            <w:webHidden/>
          </w:rPr>
          <w:instrText xml:space="preserve"> PAGEREF _Toc122084255 \h </w:instrText>
        </w:r>
        <w:r w:rsidR="00C167FB">
          <w:rPr>
            <w:noProof/>
            <w:webHidden/>
          </w:rPr>
        </w:r>
        <w:r w:rsidR="00C167FB">
          <w:rPr>
            <w:noProof/>
            <w:webHidden/>
          </w:rPr>
          <w:fldChar w:fldCharType="separate"/>
        </w:r>
        <w:r w:rsidR="0088497B">
          <w:rPr>
            <w:noProof/>
            <w:webHidden/>
          </w:rPr>
          <w:t>2</w:t>
        </w:r>
        <w:r w:rsidR="00C167FB">
          <w:rPr>
            <w:noProof/>
            <w:webHidden/>
          </w:rPr>
          <w:fldChar w:fldCharType="end"/>
        </w:r>
      </w:hyperlink>
    </w:p>
    <w:p w14:paraId="10C0FD6F" w14:textId="3173CC94" w:rsidR="00C167FB" w:rsidRDefault="00000000">
      <w:pPr>
        <w:pStyle w:val="TOC2"/>
        <w:rPr>
          <w:rFonts w:asciiTheme="minorHAnsi" w:eastAsiaTheme="minorEastAsia" w:hAnsiTheme="minorHAnsi"/>
          <w:noProof/>
          <w:sz w:val="22"/>
          <w:lang w:eastAsia="en-GB"/>
        </w:rPr>
      </w:pPr>
      <w:hyperlink w:anchor="_Toc122084256" w:history="1">
        <w:r w:rsidR="00C167FB">
          <w:rPr>
            <w:rStyle w:val="Hyperlink"/>
            <w:rFonts w:eastAsia="Century Gothic" w:cs="Times New Roman"/>
            <w:bCs/>
            <w:noProof/>
            <w:lang w:val="cy-GB"/>
          </w:rPr>
          <w:t>S</w:t>
        </w:r>
        <w:r w:rsidR="00C167FB" w:rsidRPr="00F36FB1">
          <w:rPr>
            <w:rStyle w:val="Hyperlink"/>
            <w:rFonts w:eastAsia="Century Gothic" w:cs="Times New Roman"/>
            <w:bCs/>
            <w:noProof/>
            <w:lang w:val="cy-GB"/>
          </w:rPr>
          <w:t>ut mae ymgysylltu wedi llywio'r asesiad DIGONOLRWYDD gofal plant</w:t>
        </w:r>
        <w:r w:rsidR="00C167FB">
          <w:rPr>
            <w:noProof/>
            <w:webHidden/>
          </w:rPr>
          <w:tab/>
        </w:r>
        <w:r w:rsidR="00C167FB">
          <w:rPr>
            <w:noProof/>
            <w:webHidden/>
          </w:rPr>
          <w:fldChar w:fldCharType="begin"/>
        </w:r>
        <w:r w:rsidR="00C167FB">
          <w:rPr>
            <w:noProof/>
            <w:webHidden/>
          </w:rPr>
          <w:instrText xml:space="preserve"> PAGEREF _Toc122084256 \h </w:instrText>
        </w:r>
        <w:r w:rsidR="00C167FB">
          <w:rPr>
            <w:noProof/>
            <w:webHidden/>
          </w:rPr>
        </w:r>
        <w:r w:rsidR="00C167FB">
          <w:rPr>
            <w:noProof/>
            <w:webHidden/>
          </w:rPr>
          <w:fldChar w:fldCharType="separate"/>
        </w:r>
        <w:r w:rsidR="0088497B">
          <w:rPr>
            <w:noProof/>
            <w:webHidden/>
          </w:rPr>
          <w:t>2</w:t>
        </w:r>
        <w:r w:rsidR="00C167FB">
          <w:rPr>
            <w:noProof/>
            <w:webHidden/>
          </w:rPr>
          <w:fldChar w:fldCharType="end"/>
        </w:r>
      </w:hyperlink>
    </w:p>
    <w:p w14:paraId="56C7482A" w14:textId="2B165508"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57" w:history="1">
        <w:r w:rsidR="00C167FB" w:rsidRPr="00F36FB1">
          <w:rPr>
            <w:rStyle w:val="Hyperlink"/>
            <w:rFonts w:eastAsia="Century Gothic" w:cs="Times New Roman"/>
            <w:bCs/>
            <w:noProof/>
            <w:lang w:val="cy-GB"/>
          </w:rPr>
          <w:t>Cynllun Strategol Cymraeg mewn Addysg</w:t>
        </w:r>
        <w:r w:rsidR="00C167FB">
          <w:rPr>
            <w:noProof/>
            <w:webHidden/>
          </w:rPr>
          <w:tab/>
        </w:r>
        <w:r w:rsidR="00C167FB">
          <w:rPr>
            <w:noProof/>
            <w:webHidden/>
          </w:rPr>
          <w:fldChar w:fldCharType="begin"/>
        </w:r>
        <w:r w:rsidR="00C167FB">
          <w:rPr>
            <w:noProof/>
            <w:webHidden/>
          </w:rPr>
          <w:instrText xml:space="preserve"> PAGEREF _Toc122084257 \h </w:instrText>
        </w:r>
        <w:r w:rsidR="00C167FB">
          <w:rPr>
            <w:noProof/>
            <w:webHidden/>
          </w:rPr>
        </w:r>
        <w:r w:rsidR="00C167FB">
          <w:rPr>
            <w:noProof/>
            <w:webHidden/>
          </w:rPr>
          <w:fldChar w:fldCharType="separate"/>
        </w:r>
        <w:r w:rsidR="0088497B">
          <w:rPr>
            <w:noProof/>
            <w:webHidden/>
          </w:rPr>
          <w:t>3</w:t>
        </w:r>
        <w:r w:rsidR="00C167FB">
          <w:rPr>
            <w:noProof/>
            <w:webHidden/>
          </w:rPr>
          <w:fldChar w:fldCharType="end"/>
        </w:r>
      </w:hyperlink>
    </w:p>
    <w:p w14:paraId="36285FFB" w14:textId="3ECEC728" w:rsidR="00C167FB" w:rsidRDefault="00000000">
      <w:pPr>
        <w:pStyle w:val="TOC2"/>
        <w:rPr>
          <w:rFonts w:asciiTheme="minorHAnsi" w:eastAsiaTheme="minorEastAsia" w:hAnsiTheme="minorHAnsi"/>
          <w:noProof/>
          <w:sz w:val="22"/>
          <w:lang w:eastAsia="en-GB"/>
        </w:rPr>
      </w:pPr>
      <w:hyperlink w:anchor="_Toc122084258" w:history="1">
        <w:r w:rsidR="00C167FB">
          <w:rPr>
            <w:rStyle w:val="Hyperlink"/>
            <w:rFonts w:eastAsia="Century Gothic" w:cs="Times New Roman"/>
            <w:bCs/>
            <w:noProof/>
            <w:lang w:val="cy-GB"/>
          </w:rPr>
          <w:t>D</w:t>
        </w:r>
        <w:r w:rsidR="00C167FB" w:rsidRPr="00F36FB1">
          <w:rPr>
            <w:rStyle w:val="Hyperlink"/>
            <w:rFonts w:eastAsia="Century Gothic" w:cs="Times New Roman"/>
            <w:bCs/>
            <w:noProof/>
            <w:lang w:val="cy-GB"/>
          </w:rPr>
          <w:t xml:space="preserve">yfodol addysg </w:t>
        </w:r>
        <w:r w:rsidR="00C167FB">
          <w:rPr>
            <w:rStyle w:val="Hyperlink"/>
            <w:rFonts w:eastAsia="Century Gothic" w:cs="Times New Roman"/>
            <w:bCs/>
            <w:noProof/>
            <w:lang w:val="cy-GB"/>
          </w:rPr>
          <w:t>G</w:t>
        </w:r>
        <w:r w:rsidR="00C167FB" w:rsidRPr="00F36FB1">
          <w:rPr>
            <w:rStyle w:val="Hyperlink"/>
            <w:rFonts w:eastAsia="Century Gothic" w:cs="Times New Roman"/>
            <w:bCs/>
            <w:noProof/>
            <w:lang w:val="cy-GB"/>
          </w:rPr>
          <w:t xml:space="preserve">ymraeg yng </w:t>
        </w:r>
        <w:r w:rsidR="00C167FB">
          <w:rPr>
            <w:rStyle w:val="Hyperlink"/>
            <w:rFonts w:eastAsia="Century Gothic" w:cs="Times New Roman"/>
            <w:bCs/>
            <w:noProof/>
            <w:lang w:val="cy-GB"/>
          </w:rPr>
          <w:t>N</w:t>
        </w:r>
        <w:r w:rsidR="00C167FB" w:rsidRPr="00F36FB1">
          <w:rPr>
            <w:rStyle w:val="Hyperlink"/>
            <w:rFonts w:eastAsia="Century Gothic" w:cs="Times New Roman"/>
            <w:bCs/>
            <w:noProof/>
            <w:lang w:val="cy-GB"/>
          </w:rPr>
          <w:t xml:space="preserve">ghastell-nedd </w:t>
        </w:r>
        <w:r w:rsidR="00C167FB">
          <w:rPr>
            <w:rStyle w:val="Hyperlink"/>
            <w:rFonts w:eastAsia="Century Gothic" w:cs="Times New Roman"/>
            <w:bCs/>
            <w:noProof/>
            <w:lang w:val="cy-GB"/>
          </w:rPr>
          <w:t>P</w:t>
        </w:r>
        <w:r w:rsidR="00C167FB" w:rsidRPr="00F36FB1">
          <w:rPr>
            <w:rStyle w:val="Hyperlink"/>
            <w:rFonts w:eastAsia="Century Gothic" w:cs="Times New Roman"/>
            <w:bCs/>
            <w:noProof/>
            <w:lang w:val="cy-GB"/>
          </w:rPr>
          <w:t xml:space="preserve">ort </w:t>
        </w:r>
        <w:r w:rsidR="00C167FB">
          <w:rPr>
            <w:rStyle w:val="Hyperlink"/>
            <w:rFonts w:eastAsia="Century Gothic" w:cs="Times New Roman"/>
            <w:bCs/>
            <w:noProof/>
            <w:lang w:val="cy-GB"/>
          </w:rPr>
          <w:t>T</w:t>
        </w:r>
        <w:r w:rsidR="00C167FB" w:rsidRPr="00F36FB1">
          <w:rPr>
            <w:rStyle w:val="Hyperlink"/>
            <w:rFonts w:eastAsia="Century Gothic" w:cs="Times New Roman"/>
            <w:bCs/>
            <w:noProof/>
            <w:lang w:val="cy-GB"/>
          </w:rPr>
          <w:t>albot</w:t>
        </w:r>
        <w:r w:rsidR="00C167FB">
          <w:rPr>
            <w:noProof/>
            <w:webHidden/>
          </w:rPr>
          <w:tab/>
        </w:r>
        <w:r w:rsidR="00C167FB">
          <w:rPr>
            <w:noProof/>
            <w:webHidden/>
          </w:rPr>
          <w:fldChar w:fldCharType="begin"/>
        </w:r>
        <w:r w:rsidR="00C167FB">
          <w:rPr>
            <w:noProof/>
            <w:webHidden/>
          </w:rPr>
          <w:instrText xml:space="preserve"> PAGEREF _Toc122084258 \h </w:instrText>
        </w:r>
        <w:r w:rsidR="00C167FB">
          <w:rPr>
            <w:noProof/>
            <w:webHidden/>
          </w:rPr>
        </w:r>
        <w:r w:rsidR="00C167FB">
          <w:rPr>
            <w:noProof/>
            <w:webHidden/>
          </w:rPr>
          <w:fldChar w:fldCharType="separate"/>
        </w:r>
        <w:r w:rsidR="0088497B">
          <w:rPr>
            <w:noProof/>
            <w:webHidden/>
          </w:rPr>
          <w:t>3</w:t>
        </w:r>
        <w:r w:rsidR="00C167FB">
          <w:rPr>
            <w:noProof/>
            <w:webHidden/>
          </w:rPr>
          <w:fldChar w:fldCharType="end"/>
        </w:r>
      </w:hyperlink>
    </w:p>
    <w:p w14:paraId="45F6E92A" w14:textId="30319AB6"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59" w:history="1">
        <w:r w:rsidR="00C167FB" w:rsidRPr="00F36FB1">
          <w:rPr>
            <w:rStyle w:val="Hyperlink"/>
            <w:rFonts w:eastAsia="Century Gothic" w:cs="Times New Roman"/>
            <w:bCs/>
            <w:noProof/>
            <w:lang w:val="cy-GB"/>
          </w:rPr>
          <w:t>Cyflenwad Gofal Plant</w:t>
        </w:r>
        <w:r w:rsidR="00C167FB">
          <w:rPr>
            <w:noProof/>
            <w:webHidden/>
          </w:rPr>
          <w:tab/>
        </w:r>
        <w:r w:rsidR="00C167FB">
          <w:rPr>
            <w:noProof/>
            <w:webHidden/>
          </w:rPr>
          <w:fldChar w:fldCharType="begin"/>
        </w:r>
        <w:r w:rsidR="00C167FB">
          <w:rPr>
            <w:noProof/>
            <w:webHidden/>
          </w:rPr>
          <w:instrText xml:space="preserve"> PAGEREF _Toc122084259 \h </w:instrText>
        </w:r>
        <w:r w:rsidR="00C167FB">
          <w:rPr>
            <w:noProof/>
            <w:webHidden/>
          </w:rPr>
        </w:r>
        <w:r w:rsidR="00C167FB">
          <w:rPr>
            <w:noProof/>
            <w:webHidden/>
          </w:rPr>
          <w:fldChar w:fldCharType="separate"/>
        </w:r>
        <w:r w:rsidR="0088497B">
          <w:rPr>
            <w:noProof/>
            <w:webHidden/>
          </w:rPr>
          <w:t>5</w:t>
        </w:r>
        <w:r w:rsidR="00C167FB">
          <w:rPr>
            <w:noProof/>
            <w:webHidden/>
          </w:rPr>
          <w:fldChar w:fldCharType="end"/>
        </w:r>
      </w:hyperlink>
    </w:p>
    <w:p w14:paraId="2C5BC6F4" w14:textId="44E984E1" w:rsidR="00C167FB" w:rsidRDefault="00000000">
      <w:pPr>
        <w:pStyle w:val="TOC2"/>
        <w:rPr>
          <w:rFonts w:asciiTheme="minorHAnsi" w:eastAsiaTheme="minorEastAsia" w:hAnsiTheme="minorHAnsi"/>
          <w:noProof/>
          <w:sz w:val="22"/>
          <w:lang w:eastAsia="en-GB"/>
        </w:rPr>
      </w:pPr>
      <w:hyperlink w:anchor="_Toc122084260" w:history="1">
        <w:r w:rsidR="00EE0732">
          <w:rPr>
            <w:rStyle w:val="Hyperlink"/>
            <w:rFonts w:eastAsia="Century Gothic" w:cs="Times New Roman"/>
            <w:bCs/>
            <w:noProof/>
            <w:lang w:val="cy-GB"/>
          </w:rPr>
          <w:t>D</w:t>
        </w:r>
        <w:r w:rsidR="00C167FB" w:rsidRPr="00F36FB1">
          <w:rPr>
            <w:rStyle w:val="Hyperlink"/>
            <w:rFonts w:eastAsia="Century Gothic" w:cs="Times New Roman"/>
            <w:bCs/>
            <w:noProof/>
            <w:lang w:val="cy-GB"/>
          </w:rPr>
          <w:t>eall y ddarpariaeth bresennol</w:t>
        </w:r>
        <w:r w:rsidR="00C167FB">
          <w:rPr>
            <w:noProof/>
            <w:webHidden/>
          </w:rPr>
          <w:tab/>
        </w:r>
        <w:r w:rsidR="00C167FB">
          <w:rPr>
            <w:noProof/>
            <w:webHidden/>
          </w:rPr>
          <w:fldChar w:fldCharType="begin"/>
        </w:r>
        <w:r w:rsidR="00C167FB">
          <w:rPr>
            <w:noProof/>
            <w:webHidden/>
          </w:rPr>
          <w:instrText xml:space="preserve"> PAGEREF _Toc122084260 \h </w:instrText>
        </w:r>
        <w:r w:rsidR="00C167FB">
          <w:rPr>
            <w:noProof/>
            <w:webHidden/>
          </w:rPr>
        </w:r>
        <w:r w:rsidR="00C167FB">
          <w:rPr>
            <w:noProof/>
            <w:webHidden/>
          </w:rPr>
          <w:fldChar w:fldCharType="separate"/>
        </w:r>
        <w:r w:rsidR="0088497B">
          <w:rPr>
            <w:noProof/>
            <w:webHidden/>
          </w:rPr>
          <w:t>5</w:t>
        </w:r>
        <w:r w:rsidR="00C167FB">
          <w:rPr>
            <w:noProof/>
            <w:webHidden/>
          </w:rPr>
          <w:fldChar w:fldCharType="end"/>
        </w:r>
      </w:hyperlink>
    </w:p>
    <w:p w14:paraId="57EC382F" w14:textId="6385833F"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61" w:history="1">
        <w:r w:rsidR="00C167FB" w:rsidRPr="00F36FB1">
          <w:rPr>
            <w:rStyle w:val="Hyperlink"/>
            <w:rFonts w:eastAsia="Century Gothic" w:cs="Times New Roman"/>
            <w:bCs/>
            <w:noProof/>
            <w:lang w:val="cy-GB"/>
          </w:rPr>
          <w:t>y galw am ofal plant</w:t>
        </w:r>
        <w:r w:rsidR="00C167FB">
          <w:rPr>
            <w:noProof/>
            <w:webHidden/>
          </w:rPr>
          <w:tab/>
        </w:r>
        <w:r w:rsidR="00C167FB">
          <w:rPr>
            <w:noProof/>
            <w:webHidden/>
          </w:rPr>
          <w:fldChar w:fldCharType="begin"/>
        </w:r>
        <w:r w:rsidR="00C167FB">
          <w:rPr>
            <w:noProof/>
            <w:webHidden/>
          </w:rPr>
          <w:instrText xml:space="preserve"> PAGEREF _Toc122084261 \h </w:instrText>
        </w:r>
        <w:r w:rsidR="00C167FB">
          <w:rPr>
            <w:noProof/>
            <w:webHidden/>
          </w:rPr>
        </w:r>
        <w:r w:rsidR="00C167FB">
          <w:rPr>
            <w:noProof/>
            <w:webHidden/>
          </w:rPr>
          <w:fldChar w:fldCharType="separate"/>
        </w:r>
        <w:r w:rsidR="0088497B">
          <w:rPr>
            <w:noProof/>
            <w:webHidden/>
          </w:rPr>
          <w:t>13</w:t>
        </w:r>
        <w:r w:rsidR="00C167FB">
          <w:rPr>
            <w:noProof/>
            <w:webHidden/>
          </w:rPr>
          <w:fldChar w:fldCharType="end"/>
        </w:r>
      </w:hyperlink>
    </w:p>
    <w:p w14:paraId="1DF18D93" w14:textId="33F66C2D" w:rsidR="00C167FB" w:rsidRDefault="00000000" w:rsidP="00C167FB">
      <w:pPr>
        <w:pStyle w:val="TOC2"/>
        <w:rPr>
          <w:rFonts w:asciiTheme="minorHAnsi" w:eastAsiaTheme="minorEastAsia" w:hAnsiTheme="minorHAnsi"/>
          <w:noProof/>
          <w:sz w:val="22"/>
          <w:lang w:eastAsia="en-GB"/>
        </w:rPr>
      </w:pPr>
      <w:hyperlink w:anchor="_Toc122084262" w:history="1">
        <w:r w:rsidR="00EE0732">
          <w:rPr>
            <w:rStyle w:val="Hyperlink"/>
            <w:rFonts w:eastAsia="Century Gothic" w:cs="Times New Roman"/>
            <w:bCs/>
            <w:noProof/>
            <w:lang w:val="cy-GB"/>
          </w:rPr>
          <w:t>A</w:t>
        </w:r>
        <w:r w:rsidR="00C167FB" w:rsidRPr="00F36FB1">
          <w:rPr>
            <w:rStyle w:val="Hyperlink"/>
            <w:rFonts w:eastAsia="Century Gothic" w:cs="Times New Roman"/>
            <w:bCs/>
            <w:noProof/>
            <w:lang w:val="cy-GB"/>
          </w:rPr>
          <w:t>nghenion rhieni a gofalwyr</w:t>
        </w:r>
        <w:r w:rsidR="00C167FB">
          <w:rPr>
            <w:noProof/>
            <w:webHidden/>
          </w:rPr>
          <w:tab/>
        </w:r>
        <w:r w:rsidR="00C167FB">
          <w:rPr>
            <w:noProof/>
            <w:webHidden/>
          </w:rPr>
          <w:fldChar w:fldCharType="begin"/>
        </w:r>
        <w:r w:rsidR="00C167FB">
          <w:rPr>
            <w:noProof/>
            <w:webHidden/>
          </w:rPr>
          <w:instrText xml:space="preserve"> PAGEREF _Toc122084262 \h </w:instrText>
        </w:r>
        <w:r w:rsidR="00C167FB">
          <w:rPr>
            <w:noProof/>
            <w:webHidden/>
          </w:rPr>
        </w:r>
        <w:r w:rsidR="00C167FB">
          <w:rPr>
            <w:noProof/>
            <w:webHidden/>
          </w:rPr>
          <w:fldChar w:fldCharType="separate"/>
        </w:r>
        <w:r w:rsidR="0088497B">
          <w:rPr>
            <w:noProof/>
            <w:webHidden/>
          </w:rPr>
          <w:t>13</w:t>
        </w:r>
        <w:r w:rsidR="00C167FB">
          <w:rPr>
            <w:noProof/>
            <w:webHidden/>
          </w:rPr>
          <w:fldChar w:fldCharType="end"/>
        </w:r>
      </w:hyperlink>
    </w:p>
    <w:p w14:paraId="56D1069C" w14:textId="23C5F77B"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64" w:history="1">
        <w:r w:rsidR="00C167FB" w:rsidRPr="00F36FB1">
          <w:rPr>
            <w:rStyle w:val="Hyperlink"/>
            <w:rFonts w:eastAsia="Century Gothic" w:cs="Times New Roman"/>
            <w:bCs/>
            <w:noProof/>
            <w:lang w:val="cy-GB"/>
          </w:rPr>
          <w:t>dosbarthiad daearyddol</w:t>
        </w:r>
        <w:r w:rsidR="00C167FB">
          <w:rPr>
            <w:noProof/>
            <w:webHidden/>
          </w:rPr>
          <w:tab/>
        </w:r>
        <w:r w:rsidR="00C167FB">
          <w:rPr>
            <w:noProof/>
            <w:webHidden/>
          </w:rPr>
          <w:fldChar w:fldCharType="begin"/>
        </w:r>
        <w:r w:rsidR="00C167FB">
          <w:rPr>
            <w:noProof/>
            <w:webHidden/>
          </w:rPr>
          <w:instrText xml:space="preserve"> PAGEREF _Toc122084264 \h </w:instrText>
        </w:r>
        <w:r w:rsidR="00C167FB">
          <w:rPr>
            <w:noProof/>
            <w:webHidden/>
          </w:rPr>
        </w:r>
        <w:r w:rsidR="00C167FB">
          <w:rPr>
            <w:noProof/>
            <w:webHidden/>
          </w:rPr>
          <w:fldChar w:fldCharType="separate"/>
        </w:r>
        <w:r w:rsidR="0088497B">
          <w:rPr>
            <w:noProof/>
            <w:webHidden/>
          </w:rPr>
          <w:t>20</w:t>
        </w:r>
        <w:r w:rsidR="00C167FB">
          <w:rPr>
            <w:noProof/>
            <w:webHidden/>
          </w:rPr>
          <w:fldChar w:fldCharType="end"/>
        </w:r>
      </w:hyperlink>
    </w:p>
    <w:p w14:paraId="2BF77015" w14:textId="1C29B4B5" w:rsidR="00C167FB" w:rsidRDefault="00000000">
      <w:pPr>
        <w:pStyle w:val="TOC2"/>
        <w:rPr>
          <w:rFonts w:asciiTheme="minorHAnsi" w:eastAsiaTheme="minorEastAsia" w:hAnsiTheme="minorHAnsi"/>
          <w:noProof/>
          <w:sz w:val="22"/>
          <w:lang w:eastAsia="en-GB"/>
        </w:rPr>
      </w:pPr>
      <w:hyperlink w:anchor="_Toc122084265" w:history="1">
        <w:r w:rsidR="00EE0732">
          <w:rPr>
            <w:rStyle w:val="Hyperlink"/>
            <w:rFonts w:eastAsia="Century Gothic" w:cs="Times New Roman"/>
            <w:bCs/>
            <w:noProof/>
            <w:lang w:val="cy-GB"/>
          </w:rPr>
          <w:t>B</w:t>
        </w:r>
        <w:r w:rsidR="00C167FB" w:rsidRPr="00F36FB1">
          <w:rPr>
            <w:rStyle w:val="Hyperlink"/>
            <w:rFonts w:eastAsia="Century Gothic" w:cs="Times New Roman"/>
            <w:bCs/>
            <w:noProof/>
            <w:lang w:val="cy-GB"/>
          </w:rPr>
          <w:t>le mae bylchau yn y ddarpariaeth?</w:t>
        </w:r>
        <w:r w:rsidR="00C167FB">
          <w:rPr>
            <w:noProof/>
            <w:webHidden/>
          </w:rPr>
          <w:tab/>
        </w:r>
        <w:r w:rsidR="00C167FB">
          <w:rPr>
            <w:noProof/>
            <w:webHidden/>
          </w:rPr>
          <w:fldChar w:fldCharType="begin"/>
        </w:r>
        <w:r w:rsidR="00C167FB">
          <w:rPr>
            <w:noProof/>
            <w:webHidden/>
          </w:rPr>
          <w:instrText xml:space="preserve"> PAGEREF _Toc122084265 \h </w:instrText>
        </w:r>
        <w:r w:rsidR="00C167FB">
          <w:rPr>
            <w:noProof/>
            <w:webHidden/>
          </w:rPr>
        </w:r>
        <w:r w:rsidR="00C167FB">
          <w:rPr>
            <w:noProof/>
            <w:webHidden/>
          </w:rPr>
          <w:fldChar w:fldCharType="separate"/>
        </w:r>
        <w:r w:rsidR="0088497B">
          <w:rPr>
            <w:noProof/>
            <w:webHidden/>
          </w:rPr>
          <w:t>20</w:t>
        </w:r>
        <w:r w:rsidR="00C167FB">
          <w:rPr>
            <w:noProof/>
            <w:webHidden/>
          </w:rPr>
          <w:fldChar w:fldCharType="end"/>
        </w:r>
      </w:hyperlink>
    </w:p>
    <w:p w14:paraId="4E938E33" w14:textId="1453A62D"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66" w:history="1">
        <w:r w:rsidR="00C167FB" w:rsidRPr="00F36FB1">
          <w:rPr>
            <w:rStyle w:val="Hyperlink"/>
            <w:rFonts w:eastAsia="Century Gothic" w:cs="Times New Roman"/>
            <w:bCs/>
            <w:noProof/>
            <w:lang w:val="cy-GB"/>
          </w:rPr>
          <w:t>CYNALIADWYEDD</w:t>
        </w:r>
        <w:r w:rsidR="00C167FB">
          <w:rPr>
            <w:noProof/>
            <w:webHidden/>
          </w:rPr>
          <w:tab/>
        </w:r>
        <w:r w:rsidR="00C167FB">
          <w:rPr>
            <w:noProof/>
            <w:webHidden/>
          </w:rPr>
          <w:fldChar w:fldCharType="begin"/>
        </w:r>
        <w:r w:rsidR="00C167FB">
          <w:rPr>
            <w:noProof/>
            <w:webHidden/>
          </w:rPr>
          <w:instrText xml:space="preserve"> PAGEREF _Toc122084266 \h </w:instrText>
        </w:r>
        <w:r w:rsidR="00C167FB">
          <w:rPr>
            <w:noProof/>
            <w:webHidden/>
          </w:rPr>
        </w:r>
        <w:r w:rsidR="00C167FB">
          <w:rPr>
            <w:noProof/>
            <w:webHidden/>
          </w:rPr>
          <w:fldChar w:fldCharType="separate"/>
        </w:r>
        <w:r w:rsidR="0088497B">
          <w:rPr>
            <w:noProof/>
            <w:webHidden/>
          </w:rPr>
          <w:t>30</w:t>
        </w:r>
        <w:r w:rsidR="00C167FB">
          <w:rPr>
            <w:noProof/>
            <w:webHidden/>
          </w:rPr>
          <w:fldChar w:fldCharType="end"/>
        </w:r>
      </w:hyperlink>
    </w:p>
    <w:p w14:paraId="0DC319B1" w14:textId="694E6482" w:rsidR="00C167FB" w:rsidRDefault="00000000">
      <w:pPr>
        <w:pStyle w:val="TOC2"/>
        <w:rPr>
          <w:rFonts w:asciiTheme="minorHAnsi" w:eastAsiaTheme="minorEastAsia" w:hAnsiTheme="minorHAnsi"/>
          <w:noProof/>
          <w:sz w:val="22"/>
          <w:lang w:eastAsia="en-GB"/>
        </w:rPr>
      </w:pPr>
      <w:hyperlink w:anchor="_Toc122084267" w:history="1">
        <w:r w:rsidR="00EE0732">
          <w:rPr>
            <w:rStyle w:val="Hyperlink"/>
            <w:rFonts w:eastAsia="Century Gothic" w:cs="Times New Roman"/>
            <w:bCs/>
            <w:noProof/>
            <w:lang w:val="cy-GB"/>
          </w:rPr>
          <w:t>S</w:t>
        </w:r>
        <w:r w:rsidR="00C167FB" w:rsidRPr="00F36FB1">
          <w:rPr>
            <w:rStyle w:val="Hyperlink"/>
            <w:rFonts w:eastAsia="Century Gothic" w:cs="Times New Roman"/>
            <w:bCs/>
            <w:noProof/>
            <w:lang w:val="cy-GB"/>
          </w:rPr>
          <w:t>ut mae gofal plant yn cael ei ariannu</w:t>
        </w:r>
        <w:r w:rsidR="00C167FB">
          <w:rPr>
            <w:noProof/>
            <w:webHidden/>
          </w:rPr>
          <w:tab/>
        </w:r>
        <w:r w:rsidR="00C167FB">
          <w:rPr>
            <w:noProof/>
            <w:webHidden/>
          </w:rPr>
          <w:fldChar w:fldCharType="begin"/>
        </w:r>
        <w:r w:rsidR="00C167FB">
          <w:rPr>
            <w:noProof/>
            <w:webHidden/>
          </w:rPr>
          <w:instrText xml:space="preserve"> PAGEREF _Toc122084267 \h </w:instrText>
        </w:r>
        <w:r w:rsidR="00C167FB">
          <w:rPr>
            <w:noProof/>
            <w:webHidden/>
          </w:rPr>
        </w:r>
        <w:r w:rsidR="00C167FB">
          <w:rPr>
            <w:noProof/>
            <w:webHidden/>
          </w:rPr>
          <w:fldChar w:fldCharType="separate"/>
        </w:r>
        <w:r w:rsidR="0088497B">
          <w:rPr>
            <w:noProof/>
            <w:webHidden/>
          </w:rPr>
          <w:t>30</w:t>
        </w:r>
        <w:r w:rsidR="00C167FB">
          <w:rPr>
            <w:noProof/>
            <w:webHidden/>
          </w:rPr>
          <w:fldChar w:fldCharType="end"/>
        </w:r>
      </w:hyperlink>
    </w:p>
    <w:p w14:paraId="10BD42A4" w14:textId="6D623C1F"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68" w:history="1">
        <w:r w:rsidR="00C167FB" w:rsidRPr="00F36FB1">
          <w:rPr>
            <w:rStyle w:val="Hyperlink"/>
            <w:rFonts w:eastAsia="Century Gothic" w:cs="Times New Roman"/>
            <w:bCs/>
            <w:noProof/>
            <w:lang w:val="cy-GB"/>
          </w:rPr>
          <w:t>trawsffiniol</w:t>
        </w:r>
        <w:r w:rsidR="00C167FB">
          <w:rPr>
            <w:noProof/>
            <w:webHidden/>
          </w:rPr>
          <w:tab/>
        </w:r>
        <w:r w:rsidR="00C167FB">
          <w:rPr>
            <w:noProof/>
            <w:webHidden/>
          </w:rPr>
          <w:fldChar w:fldCharType="begin"/>
        </w:r>
        <w:r w:rsidR="00C167FB">
          <w:rPr>
            <w:noProof/>
            <w:webHidden/>
          </w:rPr>
          <w:instrText xml:space="preserve"> PAGEREF _Toc122084268 \h </w:instrText>
        </w:r>
        <w:r w:rsidR="00C167FB">
          <w:rPr>
            <w:noProof/>
            <w:webHidden/>
          </w:rPr>
        </w:r>
        <w:r w:rsidR="00C167FB">
          <w:rPr>
            <w:noProof/>
            <w:webHidden/>
          </w:rPr>
          <w:fldChar w:fldCharType="separate"/>
        </w:r>
        <w:r w:rsidR="0088497B">
          <w:rPr>
            <w:noProof/>
            <w:webHidden/>
          </w:rPr>
          <w:t>33</w:t>
        </w:r>
        <w:r w:rsidR="00C167FB">
          <w:rPr>
            <w:noProof/>
            <w:webHidden/>
          </w:rPr>
          <w:fldChar w:fldCharType="end"/>
        </w:r>
      </w:hyperlink>
    </w:p>
    <w:p w14:paraId="47B24EEA" w14:textId="3808DB4B" w:rsidR="00C167FB" w:rsidRDefault="00000000">
      <w:pPr>
        <w:pStyle w:val="TOC2"/>
        <w:rPr>
          <w:rFonts w:asciiTheme="minorHAnsi" w:eastAsiaTheme="minorEastAsia" w:hAnsiTheme="minorHAnsi"/>
          <w:noProof/>
          <w:sz w:val="22"/>
          <w:lang w:eastAsia="en-GB"/>
        </w:rPr>
      </w:pPr>
      <w:hyperlink w:anchor="_Toc122084269" w:history="1">
        <w:r w:rsidR="00EE0732">
          <w:rPr>
            <w:rStyle w:val="Hyperlink"/>
            <w:rFonts w:eastAsia="Century Gothic" w:cs="Times New Roman"/>
            <w:bCs/>
            <w:noProof/>
            <w:lang w:val="cy-GB"/>
          </w:rPr>
          <w:t>D</w:t>
        </w:r>
        <w:r w:rsidR="00C167FB" w:rsidRPr="00F36FB1">
          <w:rPr>
            <w:rStyle w:val="Hyperlink"/>
            <w:rFonts w:eastAsia="Century Gothic" w:cs="Times New Roman"/>
            <w:bCs/>
            <w:noProof/>
            <w:lang w:val="cy-GB"/>
          </w:rPr>
          <w:t xml:space="preserve">efnyddio gofal plant y tu allan i </w:t>
        </w:r>
        <w:r w:rsidR="00EE0732">
          <w:rPr>
            <w:rStyle w:val="Hyperlink"/>
            <w:rFonts w:eastAsia="Century Gothic" w:cs="Times New Roman"/>
            <w:bCs/>
            <w:noProof/>
            <w:lang w:val="cy-GB"/>
          </w:rPr>
          <w:t>G</w:t>
        </w:r>
        <w:r w:rsidR="00C167FB" w:rsidRPr="00F36FB1">
          <w:rPr>
            <w:rStyle w:val="Hyperlink"/>
            <w:rFonts w:eastAsia="Century Gothic" w:cs="Times New Roman"/>
            <w:bCs/>
            <w:noProof/>
            <w:lang w:val="cy-GB"/>
          </w:rPr>
          <w:t xml:space="preserve">astell-nedd </w:t>
        </w:r>
        <w:r w:rsidR="00EE0732">
          <w:rPr>
            <w:rStyle w:val="Hyperlink"/>
            <w:rFonts w:eastAsia="Century Gothic" w:cs="Times New Roman"/>
            <w:bCs/>
            <w:noProof/>
            <w:lang w:val="cy-GB"/>
          </w:rPr>
          <w:t>P</w:t>
        </w:r>
        <w:r w:rsidR="00C167FB" w:rsidRPr="00F36FB1">
          <w:rPr>
            <w:rStyle w:val="Hyperlink"/>
            <w:rFonts w:eastAsia="Century Gothic" w:cs="Times New Roman"/>
            <w:bCs/>
            <w:noProof/>
            <w:lang w:val="cy-GB"/>
          </w:rPr>
          <w:t xml:space="preserve">ort </w:t>
        </w:r>
        <w:r w:rsidR="00EE0732">
          <w:rPr>
            <w:rStyle w:val="Hyperlink"/>
            <w:rFonts w:eastAsia="Century Gothic" w:cs="Times New Roman"/>
            <w:bCs/>
            <w:noProof/>
            <w:lang w:val="cy-GB"/>
          </w:rPr>
          <w:t>T</w:t>
        </w:r>
        <w:r w:rsidR="00C167FB" w:rsidRPr="00F36FB1">
          <w:rPr>
            <w:rStyle w:val="Hyperlink"/>
            <w:rFonts w:eastAsia="Century Gothic" w:cs="Times New Roman"/>
            <w:bCs/>
            <w:noProof/>
            <w:lang w:val="cy-GB"/>
          </w:rPr>
          <w:t>albot</w:t>
        </w:r>
        <w:r w:rsidR="00C167FB">
          <w:rPr>
            <w:noProof/>
            <w:webHidden/>
          </w:rPr>
          <w:tab/>
        </w:r>
        <w:r w:rsidR="00C167FB">
          <w:rPr>
            <w:noProof/>
            <w:webHidden/>
          </w:rPr>
          <w:fldChar w:fldCharType="begin"/>
        </w:r>
        <w:r w:rsidR="00C167FB">
          <w:rPr>
            <w:noProof/>
            <w:webHidden/>
          </w:rPr>
          <w:instrText xml:space="preserve"> PAGEREF _Toc122084269 \h </w:instrText>
        </w:r>
        <w:r w:rsidR="00C167FB">
          <w:rPr>
            <w:noProof/>
            <w:webHidden/>
          </w:rPr>
        </w:r>
        <w:r w:rsidR="00C167FB">
          <w:rPr>
            <w:noProof/>
            <w:webHidden/>
          </w:rPr>
          <w:fldChar w:fldCharType="separate"/>
        </w:r>
        <w:r w:rsidR="0088497B">
          <w:rPr>
            <w:noProof/>
            <w:webHidden/>
          </w:rPr>
          <w:t>33</w:t>
        </w:r>
        <w:r w:rsidR="00C167FB">
          <w:rPr>
            <w:noProof/>
            <w:webHidden/>
          </w:rPr>
          <w:fldChar w:fldCharType="end"/>
        </w:r>
      </w:hyperlink>
    </w:p>
    <w:p w14:paraId="1E8A4FD6" w14:textId="72E0770B"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70" w:history="1">
        <w:r w:rsidR="00C167FB" w:rsidRPr="00F36FB1">
          <w:rPr>
            <w:rStyle w:val="Hyperlink"/>
            <w:rFonts w:eastAsia="Century Gothic" w:cs="Times New Roman"/>
            <w:bCs/>
            <w:noProof/>
            <w:lang w:val="cy-GB"/>
          </w:rPr>
          <w:t>effaith y pandemig</w:t>
        </w:r>
        <w:r w:rsidR="00C167FB">
          <w:rPr>
            <w:noProof/>
            <w:webHidden/>
          </w:rPr>
          <w:tab/>
        </w:r>
        <w:r w:rsidR="00C167FB">
          <w:rPr>
            <w:noProof/>
            <w:webHidden/>
          </w:rPr>
          <w:fldChar w:fldCharType="begin"/>
        </w:r>
        <w:r w:rsidR="00C167FB">
          <w:rPr>
            <w:noProof/>
            <w:webHidden/>
          </w:rPr>
          <w:instrText xml:space="preserve"> PAGEREF _Toc122084270 \h </w:instrText>
        </w:r>
        <w:r w:rsidR="00C167FB">
          <w:rPr>
            <w:noProof/>
            <w:webHidden/>
          </w:rPr>
        </w:r>
        <w:r w:rsidR="00C167FB">
          <w:rPr>
            <w:noProof/>
            <w:webHidden/>
          </w:rPr>
          <w:fldChar w:fldCharType="separate"/>
        </w:r>
        <w:r w:rsidR="0088497B">
          <w:rPr>
            <w:noProof/>
            <w:webHidden/>
          </w:rPr>
          <w:t>34</w:t>
        </w:r>
        <w:r w:rsidR="00C167FB">
          <w:rPr>
            <w:noProof/>
            <w:webHidden/>
          </w:rPr>
          <w:fldChar w:fldCharType="end"/>
        </w:r>
      </w:hyperlink>
    </w:p>
    <w:p w14:paraId="3B257CA4" w14:textId="4BED1843" w:rsidR="00C167FB" w:rsidRDefault="00000000">
      <w:pPr>
        <w:pStyle w:val="TOC2"/>
        <w:rPr>
          <w:rFonts w:asciiTheme="minorHAnsi" w:eastAsiaTheme="minorEastAsia" w:hAnsiTheme="minorHAnsi"/>
          <w:noProof/>
          <w:sz w:val="22"/>
          <w:lang w:eastAsia="en-GB"/>
        </w:rPr>
      </w:pPr>
      <w:hyperlink w:anchor="_Toc122084271" w:history="1">
        <w:r w:rsidR="00EE0732">
          <w:rPr>
            <w:rStyle w:val="Hyperlink"/>
            <w:rFonts w:eastAsia="Century Gothic" w:cs="Times New Roman"/>
            <w:bCs/>
            <w:noProof/>
            <w:lang w:val="cy-GB"/>
          </w:rPr>
          <w:t>S</w:t>
        </w:r>
        <w:r w:rsidR="00C167FB" w:rsidRPr="00F36FB1">
          <w:rPr>
            <w:rStyle w:val="Hyperlink"/>
            <w:rFonts w:eastAsia="Century Gothic" w:cs="Times New Roman"/>
            <w:bCs/>
            <w:noProof/>
            <w:lang w:val="cy-GB"/>
          </w:rPr>
          <w:t>ut mae covid-19 wedi effeithio ar ofal plant</w:t>
        </w:r>
        <w:r w:rsidR="00C167FB">
          <w:rPr>
            <w:noProof/>
            <w:webHidden/>
          </w:rPr>
          <w:tab/>
        </w:r>
        <w:r w:rsidR="00C167FB">
          <w:rPr>
            <w:noProof/>
            <w:webHidden/>
          </w:rPr>
          <w:fldChar w:fldCharType="begin"/>
        </w:r>
        <w:r w:rsidR="00C167FB">
          <w:rPr>
            <w:noProof/>
            <w:webHidden/>
          </w:rPr>
          <w:instrText xml:space="preserve"> PAGEREF _Toc122084271 \h </w:instrText>
        </w:r>
        <w:r w:rsidR="00C167FB">
          <w:rPr>
            <w:noProof/>
            <w:webHidden/>
          </w:rPr>
        </w:r>
        <w:r w:rsidR="00C167FB">
          <w:rPr>
            <w:noProof/>
            <w:webHidden/>
          </w:rPr>
          <w:fldChar w:fldCharType="separate"/>
        </w:r>
        <w:r w:rsidR="0088497B">
          <w:rPr>
            <w:noProof/>
            <w:webHidden/>
          </w:rPr>
          <w:t>34</w:t>
        </w:r>
        <w:r w:rsidR="00C167FB">
          <w:rPr>
            <w:noProof/>
            <w:webHidden/>
          </w:rPr>
          <w:fldChar w:fldCharType="end"/>
        </w:r>
      </w:hyperlink>
    </w:p>
    <w:p w14:paraId="282B6663" w14:textId="677E497E"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72" w:history="1">
        <w:r w:rsidR="00C167FB" w:rsidRPr="00F36FB1">
          <w:rPr>
            <w:rStyle w:val="Hyperlink"/>
            <w:rFonts w:eastAsia="Century Gothic" w:cs="Times New Roman"/>
            <w:bCs/>
            <w:noProof/>
            <w:lang w:val="cy-GB"/>
          </w:rPr>
          <w:t>y boblogaeth</w:t>
        </w:r>
        <w:r w:rsidR="00C167FB">
          <w:rPr>
            <w:noProof/>
            <w:webHidden/>
          </w:rPr>
          <w:tab/>
        </w:r>
        <w:r w:rsidR="00C167FB">
          <w:rPr>
            <w:noProof/>
            <w:webHidden/>
          </w:rPr>
          <w:fldChar w:fldCharType="begin"/>
        </w:r>
        <w:r w:rsidR="00C167FB">
          <w:rPr>
            <w:noProof/>
            <w:webHidden/>
          </w:rPr>
          <w:instrText xml:space="preserve"> PAGEREF _Toc122084272 \h </w:instrText>
        </w:r>
        <w:r w:rsidR="00C167FB">
          <w:rPr>
            <w:noProof/>
            <w:webHidden/>
          </w:rPr>
        </w:r>
        <w:r w:rsidR="00C167FB">
          <w:rPr>
            <w:noProof/>
            <w:webHidden/>
          </w:rPr>
          <w:fldChar w:fldCharType="separate"/>
        </w:r>
        <w:r w:rsidR="0088497B">
          <w:rPr>
            <w:noProof/>
            <w:webHidden/>
          </w:rPr>
          <w:t>39</w:t>
        </w:r>
        <w:r w:rsidR="00C167FB">
          <w:rPr>
            <w:noProof/>
            <w:webHidden/>
          </w:rPr>
          <w:fldChar w:fldCharType="end"/>
        </w:r>
      </w:hyperlink>
    </w:p>
    <w:p w14:paraId="2403B065" w14:textId="25A0FD59" w:rsidR="00C167FB" w:rsidRDefault="00000000">
      <w:pPr>
        <w:pStyle w:val="TOC2"/>
        <w:rPr>
          <w:rFonts w:asciiTheme="minorHAnsi" w:eastAsiaTheme="minorEastAsia" w:hAnsiTheme="minorHAnsi"/>
          <w:noProof/>
          <w:sz w:val="22"/>
          <w:lang w:eastAsia="en-GB"/>
        </w:rPr>
      </w:pPr>
      <w:hyperlink w:anchor="_Toc122084273" w:history="1">
        <w:r w:rsidR="00EE0732">
          <w:rPr>
            <w:rStyle w:val="Hyperlink"/>
            <w:rFonts w:eastAsia="Century Gothic" w:cs="Times New Roman"/>
            <w:bCs/>
            <w:noProof/>
            <w:lang w:val="cy-GB"/>
          </w:rPr>
          <w:t>D</w:t>
        </w:r>
        <w:r w:rsidR="00C167FB" w:rsidRPr="00F36FB1">
          <w:rPr>
            <w:rStyle w:val="Hyperlink"/>
            <w:rFonts w:eastAsia="Century Gothic" w:cs="Times New Roman"/>
            <w:bCs/>
            <w:noProof/>
            <w:lang w:val="cy-GB"/>
          </w:rPr>
          <w:t xml:space="preserve">eall y </w:t>
        </w:r>
        <w:r w:rsidR="00EE0732" w:rsidRPr="00F36FB1">
          <w:rPr>
            <w:rStyle w:val="Hyperlink"/>
            <w:rFonts w:eastAsia="Century Gothic" w:cs="Times New Roman"/>
            <w:bCs/>
            <w:noProof/>
            <w:lang w:val="cy-GB"/>
          </w:rPr>
          <w:t>DDEMOGRAFFEG</w:t>
        </w:r>
        <w:r w:rsidR="00C167FB">
          <w:rPr>
            <w:noProof/>
            <w:webHidden/>
          </w:rPr>
          <w:tab/>
        </w:r>
        <w:r w:rsidR="00C167FB">
          <w:rPr>
            <w:noProof/>
            <w:webHidden/>
          </w:rPr>
          <w:fldChar w:fldCharType="begin"/>
        </w:r>
        <w:r w:rsidR="00C167FB">
          <w:rPr>
            <w:noProof/>
            <w:webHidden/>
          </w:rPr>
          <w:instrText xml:space="preserve"> PAGEREF _Toc122084273 \h </w:instrText>
        </w:r>
        <w:r w:rsidR="00C167FB">
          <w:rPr>
            <w:noProof/>
            <w:webHidden/>
          </w:rPr>
        </w:r>
        <w:r w:rsidR="00C167FB">
          <w:rPr>
            <w:noProof/>
            <w:webHidden/>
          </w:rPr>
          <w:fldChar w:fldCharType="separate"/>
        </w:r>
        <w:r w:rsidR="0088497B">
          <w:rPr>
            <w:noProof/>
            <w:webHidden/>
          </w:rPr>
          <w:t>39</w:t>
        </w:r>
        <w:r w:rsidR="00C167FB">
          <w:rPr>
            <w:noProof/>
            <w:webHidden/>
          </w:rPr>
          <w:fldChar w:fldCharType="end"/>
        </w:r>
      </w:hyperlink>
    </w:p>
    <w:p w14:paraId="3C92D0A8" w14:textId="7E14D39B"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74" w:history="1">
        <w:r w:rsidR="00C167FB" w:rsidRPr="00F36FB1">
          <w:rPr>
            <w:rStyle w:val="Hyperlink"/>
            <w:rFonts w:eastAsia="Century Gothic" w:cs="Times New Roman"/>
            <w:bCs/>
            <w:noProof/>
            <w:lang w:val="cy-GB"/>
          </w:rPr>
          <w:t>gofal plant a'r cynllun llesiant</w:t>
        </w:r>
        <w:r w:rsidR="00C167FB">
          <w:rPr>
            <w:noProof/>
            <w:webHidden/>
          </w:rPr>
          <w:tab/>
        </w:r>
        <w:r w:rsidR="00C167FB">
          <w:rPr>
            <w:noProof/>
            <w:webHidden/>
          </w:rPr>
          <w:fldChar w:fldCharType="begin"/>
        </w:r>
        <w:r w:rsidR="00C167FB">
          <w:rPr>
            <w:noProof/>
            <w:webHidden/>
          </w:rPr>
          <w:instrText xml:space="preserve"> PAGEREF _Toc122084274 \h </w:instrText>
        </w:r>
        <w:r w:rsidR="00C167FB">
          <w:rPr>
            <w:noProof/>
            <w:webHidden/>
          </w:rPr>
        </w:r>
        <w:r w:rsidR="00C167FB">
          <w:rPr>
            <w:noProof/>
            <w:webHidden/>
          </w:rPr>
          <w:fldChar w:fldCharType="separate"/>
        </w:r>
        <w:r w:rsidR="0088497B">
          <w:rPr>
            <w:noProof/>
            <w:webHidden/>
          </w:rPr>
          <w:t>43</w:t>
        </w:r>
        <w:r w:rsidR="00C167FB">
          <w:rPr>
            <w:noProof/>
            <w:webHidden/>
          </w:rPr>
          <w:fldChar w:fldCharType="end"/>
        </w:r>
      </w:hyperlink>
    </w:p>
    <w:p w14:paraId="675B9F2F" w14:textId="1F8558B0" w:rsidR="00C167FB" w:rsidRDefault="00000000">
      <w:pPr>
        <w:pStyle w:val="TOC2"/>
        <w:rPr>
          <w:rFonts w:asciiTheme="minorHAnsi" w:eastAsiaTheme="minorEastAsia" w:hAnsiTheme="minorHAnsi"/>
          <w:noProof/>
          <w:sz w:val="22"/>
          <w:lang w:eastAsia="en-GB"/>
        </w:rPr>
      </w:pPr>
      <w:hyperlink w:anchor="_Toc122084275" w:history="1">
        <w:r w:rsidR="00EE0732">
          <w:rPr>
            <w:rStyle w:val="Hyperlink"/>
            <w:rFonts w:eastAsia="Century Gothic" w:cs="Times New Roman"/>
            <w:bCs/>
            <w:noProof/>
            <w:lang w:val="cy-GB"/>
          </w:rPr>
          <w:t>Y</w:t>
        </w:r>
        <w:r w:rsidR="00C167FB" w:rsidRPr="00F36FB1">
          <w:rPr>
            <w:rStyle w:val="Hyperlink"/>
            <w:rFonts w:eastAsia="Century Gothic" w:cs="Times New Roman"/>
            <w:bCs/>
            <w:noProof/>
            <w:lang w:val="cy-GB"/>
          </w:rPr>
          <w:t xml:space="preserve"> </w:t>
        </w:r>
        <w:r w:rsidR="00EE0732">
          <w:rPr>
            <w:rStyle w:val="Hyperlink"/>
            <w:rFonts w:eastAsia="Century Gothic" w:cs="Times New Roman"/>
            <w:bCs/>
            <w:noProof/>
            <w:lang w:val="cy-GB"/>
          </w:rPr>
          <w:t>C</w:t>
        </w:r>
        <w:r w:rsidR="00C167FB" w:rsidRPr="00F36FB1">
          <w:rPr>
            <w:rStyle w:val="Hyperlink"/>
            <w:rFonts w:eastAsia="Century Gothic" w:cs="Times New Roman"/>
            <w:bCs/>
            <w:noProof/>
            <w:lang w:val="cy-GB"/>
          </w:rPr>
          <w:t xml:space="preserve">astell-nedd </w:t>
        </w:r>
        <w:r w:rsidR="00EE0732">
          <w:rPr>
            <w:rStyle w:val="Hyperlink"/>
            <w:rFonts w:eastAsia="Century Gothic" w:cs="Times New Roman"/>
            <w:bCs/>
            <w:noProof/>
            <w:lang w:val="cy-GB"/>
          </w:rPr>
          <w:t>P</w:t>
        </w:r>
        <w:r w:rsidR="00C167FB" w:rsidRPr="00F36FB1">
          <w:rPr>
            <w:rStyle w:val="Hyperlink"/>
            <w:rFonts w:eastAsia="Century Gothic" w:cs="Times New Roman"/>
            <w:bCs/>
            <w:noProof/>
            <w:lang w:val="cy-GB"/>
          </w:rPr>
          <w:t xml:space="preserve">ort </w:t>
        </w:r>
        <w:r w:rsidR="00EE0732">
          <w:rPr>
            <w:rStyle w:val="Hyperlink"/>
            <w:rFonts w:eastAsia="Century Gothic" w:cs="Times New Roman"/>
            <w:bCs/>
            <w:noProof/>
            <w:lang w:val="cy-GB"/>
          </w:rPr>
          <w:t>T</w:t>
        </w:r>
        <w:r w:rsidR="00C167FB" w:rsidRPr="00F36FB1">
          <w:rPr>
            <w:rStyle w:val="Hyperlink"/>
            <w:rFonts w:eastAsia="Century Gothic" w:cs="Times New Roman"/>
            <w:bCs/>
            <w:noProof/>
            <w:lang w:val="cy-GB"/>
          </w:rPr>
          <w:t xml:space="preserve">albot a </w:t>
        </w:r>
        <w:r w:rsidR="00EE0732">
          <w:rPr>
            <w:rStyle w:val="Hyperlink"/>
            <w:rFonts w:eastAsia="Century Gothic" w:cs="Times New Roman"/>
            <w:bCs/>
            <w:noProof/>
            <w:lang w:val="cy-GB"/>
          </w:rPr>
          <w:t>G</w:t>
        </w:r>
        <w:r w:rsidR="00C167FB" w:rsidRPr="00F36FB1">
          <w:rPr>
            <w:rStyle w:val="Hyperlink"/>
            <w:rFonts w:eastAsia="Century Gothic" w:cs="Times New Roman"/>
            <w:bCs/>
            <w:noProof/>
            <w:lang w:val="cy-GB"/>
          </w:rPr>
          <w:t>arem</w:t>
        </w:r>
        <w:r w:rsidR="00C167FB">
          <w:rPr>
            <w:noProof/>
            <w:webHidden/>
          </w:rPr>
          <w:tab/>
        </w:r>
        <w:r w:rsidR="00C167FB">
          <w:rPr>
            <w:noProof/>
            <w:webHidden/>
          </w:rPr>
          <w:fldChar w:fldCharType="begin"/>
        </w:r>
        <w:r w:rsidR="00C167FB">
          <w:rPr>
            <w:noProof/>
            <w:webHidden/>
          </w:rPr>
          <w:instrText xml:space="preserve"> PAGEREF _Toc122084275 \h </w:instrText>
        </w:r>
        <w:r w:rsidR="00C167FB">
          <w:rPr>
            <w:noProof/>
            <w:webHidden/>
          </w:rPr>
        </w:r>
        <w:r w:rsidR="00C167FB">
          <w:rPr>
            <w:noProof/>
            <w:webHidden/>
          </w:rPr>
          <w:fldChar w:fldCharType="separate"/>
        </w:r>
        <w:r w:rsidR="0088497B">
          <w:rPr>
            <w:noProof/>
            <w:webHidden/>
          </w:rPr>
          <w:t>43</w:t>
        </w:r>
        <w:r w:rsidR="00C167FB">
          <w:rPr>
            <w:noProof/>
            <w:webHidden/>
          </w:rPr>
          <w:fldChar w:fldCharType="end"/>
        </w:r>
      </w:hyperlink>
    </w:p>
    <w:p w14:paraId="40F6CC54" w14:textId="22BBB36D"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76" w:history="1">
        <w:r w:rsidR="00C167FB" w:rsidRPr="00F36FB1">
          <w:rPr>
            <w:rStyle w:val="Hyperlink"/>
            <w:rFonts w:eastAsia="Century Gothic" w:cs="Times New Roman"/>
            <w:bCs/>
            <w:noProof/>
            <w:lang w:val="cy-GB"/>
          </w:rPr>
          <w:t>dadansoddi bylchau</w:t>
        </w:r>
        <w:r w:rsidR="00C167FB">
          <w:rPr>
            <w:noProof/>
            <w:webHidden/>
          </w:rPr>
          <w:tab/>
        </w:r>
        <w:r w:rsidR="00C167FB">
          <w:rPr>
            <w:noProof/>
            <w:webHidden/>
          </w:rPr>
          <w:fldChar w:fldCharType="begin"/>
        </w:r>
        <w:r w:rsidR="00C167FB">
          <w:rPr>
            <w:noProof/>
            <w:webHidden/>
          </w:rPr>
          <w:instrText xml:space="preserve"> PAGEREF _Toc122084276 \h </w:instrText>
        </w:r>
        <w:r w:rsidR="00C167FB">
          <w:rPr>
            <w:noProof/>
            <w:webHidden/>
          </w:rPr>
        </w:r>
        <w:r w:rsidR="00C167FB">
          <w:rPr>
            <w:noProof/>
            <w:webHidden/>
          </w:rPr>
          <w:fldChar w:fldCharType="separate"/>
        </w:r>
        <w:r w:rsidR="0088497B">
          <w:rPr>
            <w:noProof/>
            <w:webHidden/>
          </w:rPr>
          <w:t>47</w:t>
        </w:r>
        <w:r w:rsidR="00C167FB">
          <w:rPr>
            <w:noProof/>
            <w:webHidden/>
          </w:rPr>
          <w:fldChar w:fldCharType="end"/>
        </w:r>
      </w:hyperlink>
    </w:p>
    <w:p w14:paraId="57098ED4" w14:textId="2B6F83F2" w:rsidR="00C167FB" w:rsidRDefault="00000000">
      <w:pPr>
        <w:pStyle w:val="TOC2"/>
        <w:rPr>
          <w:rFonts w:asciiTheme="minorHAnsi" w:eastAsiaTheme="minorEastAsia" w:hAnsiTheme="minorHAnsi"/>
          <w:noProof/>
          <w:sz w:val="22"/>
          <w:lang w:eastAsia="en-GB"/>
        </w:rPr>
      </w:pPr>
      <w:hyperlink w:anchor="_Toc122084277" w:history="1">
        <w:r w:rsidR="00EE0732">
          <w:rPr>
            <w:rStyle w:val="Hyperlink"/>
            <w:rFonts w:eastAsia="Century Gothic" w:cs="Times New Roman"/>
            <w:bCs/>
            <w:noProof/>
            <w:lang w:val="cy-GB"/>
          </w:rPr>
          <w:t>A</w:t>
        </w:r>
        <w:r w:rsidR="00C167FB" w:rsidRPr="00F36FB1">
          <w:rPr>
            <w:rStyle w:val="Hyperlink"/>
            <w:rFonts w:eastAsia="Century Gothic" w:cs="Times New Roman"/>
            <w:bCs/>
            <w:noProof/>
            <w:lang w:val="cy-GB"/>
          </w:rPr>
          <w:t>nghenion heb eu diwallu</w:t>
        </w:r>
        <w:r w:rsidR="00C167FB">
          <w:rPr>
            <w:noProof/>
            <w:webHidden/>
          </w:rPr>
          <w:tab/>
        </w:r>
        <w:r w:rsidR="00C167FB">
          <w:rPr>
            <w:noProof/>
            <w:webHidden/>
          </w:rPr>
          <w:fldChar w:fldCharType="begin"/>
        </w:r>
        <w:r w:rsidR="00C167FB">
          <w:rPr>
            <w:noProof/>
            <w:webHidden/>
          </w:rPr>
          <w:instrText xml:space="preserve"> PAGEREF _Toc122084277 \h </w:instrText>
        </w:r>
        <w:r w:rsidR="00C167FB">
          <w:rPr>
            <w:noProof/>
            <w:webHidden/>
          </w:rPr>
        </w:r>
        <w:r w:rsidR="00C167FB">
          <w:rPr>
            <w:noProof/>
            <w:webHidden/>
          </w:rPr>
          <w:fldChar w:fldCharType="separate"/>
        </w:r>
        <w:r w:rsidR="0088497B">
          <w:rPr>
            <w:noProof/>
            <w:webHidden/>
          </w:rPr>
          <w:t>47</w:t>
        </w:r>
        <w:r w:rsidR="00C167FB">
          <w:rPr>
            <w:noProof/>
            <w:webHidden/>
          </w:rPr>
          <w:fldChar w:fldCharType="end"/>
        </w:r>
      </w:hyperlink>
    </w:p>
    <w:p w14:paraId="24B92C77" w14:textId="6CEB3774"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78" w:history="1">
        <w:r w:rsidR="00C167FB" w:rsidRPr="00F36FB1">
          <w:rPr>
            <w:rStyle w:val="Hyperlink"/>
            <w:rFonts w:eastAsia="Century Gothic" w:cs="Times New Roman"/>
            <w:bCs/>
            <w:noProof/>
            <w:lang w:val="cy-GB"/>
          </w:rPr>
          <w:t>Rhwystrau i'r ddarpariaeth gofal plant</w:t>
        </w:r>
        <w:r w:rsidR="00C167FB">
          <w:rPr>
            <w:noProof/>
            <w:webHidden/>
          </w:rPr>
          <w:tab/>
        </w:r>
        <w:r w:rsidR="00C167FB">
          <w:rPr>
            <w:noProof/>
            <w:webHidden/>
          </w:rPr>
          <w:fldChar w:fldCharType="begin"/>
        </w:r>
        <w:r w:rsidR="00C167FB">
          <w:rPr>
            <w:noProof/>
            <w:webHidden/>
          </w:rPr>
          <w:instrText xml:space="preserve"> PAGEREF _Toc122084278 \h </w:instrText>
        </w:r>
        <w:r w:rsidR="00C167FB">
          <w:rPr>
            <w:noProof/>
            <w:webHidden/>
          </w:rPr>
        </w:r>
        <w:r w:rsidR="00C167FB">
          <w:rPr>
            <w:noProof/>
            <w:webHidden/>
          </w:rPr>
          <w:fldChar w:fldCharType="separate"/>
        </w:r>
        <w:r w:rsidR="0088497B">
          <w:rPr>
            <w:noProof/>
            <w:webHidden/>
          </w:rPr>
          <w:t>54</w:t>
        </w:r>
        <w:r w:rsidR="00C167FB">
          <w:rPr>
            <w:noProof/>
            <w:webHidden/>
          </w:rPr>
          <w:fldChar w:fldCharType="end"/>
        </w:r>
      </w:hyperlink>
    </w:p>
    <w:p w14:paraId="6EEB95B6" w14:textId="2A80672B" w:rsidR="00C167FB" w:rsidRDefault="00000000">
      <w:pPr>
        <w:pStyle w:val="TOC2"/>
        <w:rPr>
          <w:rFonts w:asciiTheme="minorHAnsi" w:eastAsiaTheme="minorEastAsia" w:hAnsiTheme="minorHAnsi"/>
          <w:noProof/>
          <w:sz w:val="22"/>
          <w:lang w:eastAsia="en-GB"/>
        </w:rPr>
      </w:pPr>
      <w:hyperlink w:anchor="_Toc122084279" w:history="1">
        <w:r w:rsidR="00EE0732">
          <w:rPr>
            <w:rStyle w:val="Hyperlink"/>
            <w:rFonts w:eastAsia="Century Gothic" w:cs="Times New Roman"/>
            <w:bCs/>
            <w:noProof/>
            <w:lang w:val="cy-GB"/>
          </w:rPr>
          <w:t>P</w:t>
        </w:r>
        <w:r w:rsidR="00C167FB" w:rsidRPr="00F36FB1">
          <w:rPr>
            <w:rStyle w:val="Hyperlink"/>
            <w:rFonts w:eastAsia="Century Gothic" w:cs="Times New Roman"/>
            <w:bCs/>
            <w:noProof/>
            <w:lang w:val="cy-GB"/>
          </w:rPr>
          <w:t>am nad yw teuluoedd yn defnyddio gofal plant</w:t>
        </w:r>
        <w:r w:rsidR="00C167FB">
          <w:rPr>
            <w:noProof/>
            <w:webHidden/>
          </w:rPr>
          <w:tab/>
        </w:r>
        <w:r w:rsidR="00C167FB">
          <w:rPr>
            <w:noProof/>
            <w:webHidden/>
          </w:rPr>
          <w:fldChar w:fldCharType="begin"/>
        </w:r>
        <w:r w:rsidR="00C167FB">
          <w:rPr>
            <w:noProof/>
            <w:webHidden/>
          </w:rPr>
          <w:instrText xml:space="preserve"> PAGEREF _Toc122084279 \h </w:instrText>
        </w:r>
        <w:r w:rsidR="00C167FB">
          <w:rPr>
            <w:noProof/>
            <w:webHidden/>
          </w:rPr>
        </w:r>
        <w:r w:rsidR="00C167FB">
          <w:rPr>
            <w:noProof/>
            <w:webHidden/>
          </w:rPr>
          <w:fldChar w:fldCharType="separate"/>
        </w:r>
        <w:r w:rsidR="0088497B">
          <w:rPr>
            <w:noProof/>
            <w:webHidden/>
          </w:rPr>
          <w:t>54</w:t>
        </w:r>
        <w:r w:rsidR="00C167FB">
          <w:rPr>
            <w:noProof/>
            <w:webHidden/>
          </w:rPr>
          <w:fldChar w:fldCharType="end"/>
        </w:r>
      </w:hyperlink>
    </w:p>
    <w:p w14:paraId="5EDB6811" w14:textId="50FC4B9A"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80" w:history="1">
        <w:r w:rsidR="00C167FB" w:rsidRPr="00F36FB1">
          <w:rPr>
            <w:rStyle w:val="Hyperlink"/>
            <w:rFonts w:eastAsia="Century Gothic" w:cs="Times New Roman"/>
            <w:bCs/>
            <w:noProof/>
            <w:lang w:val="cy-GB"/>
          </w:rPr>
          <w:t>cymorth i gael mynediad at ofal plant</w:t>
        </w:r>
        <w:r w:rsidR="00C167FB">
          <w:rPr>
            <w:noProof/>
            <w:webHidden/>
          </w:rPr>
          <w:tab/>
        </w:r>
        <w:r w:rsidR="00C167FB">
          <w:rPr>
            <w:noProof/>
            <w:webHidden/>
          </w:rPr>
          <w:fldChar w:fldCharType="begin"/>
        </w:r>
        <w:r w:rsidR="00C167FB">
          <w:rPr>
            <w:noProof/>
            <w:webHidden/>
          </w:rPr>
          <w:instrText xml:space="preserve"> PAGEREF _Toc122084280 \h </w:instrText>
        </w:r>
        <w:r w:rsidR="00C167FB">
          <w:rPr>
            <w:noProof/>
            <w:webHidden/>
          </w:rPr>
        </w:r>
        <w:r w:rsidR="00C167FB">
          <w:rPr>
            <w:noProof/>
            <w:webHidden/>
          </w:rPr>
          <w:fldChar w:fldCharType="separate"/>
        </w:r>
        <w:r w:rsidR="0088497B">
          <w:rPr>
            <w:noProof/>
            <w:webHidden/>
          </w:rPr>
          <w:t>58</w:t>
        </w:r>
        <w:r w:rsidR="00C167FB">
          <w:rPr>
            <w:noProof/>
            <w:webHidden/>
          </w:rPr>
          <w:fldChar w:fldCharType="end"/>
        </w:r>
      </w:hyperlink>
    </w:p>
    <w:p w14:paraId="2234453F" w14:textId="19ED576E" w:rsidR="00C167FB" w:rsidRDefault="00000000">
      <w:pPr>
        <w:pStyle w:val="TOC2"/>
        <w:rPr>
          <w:rFonts w:asciiTheme="minorHAnsi" w:eastAsiaTheme="minorEastAsia" w:hAnsiTheme="minorHAnsi"/>
          <w:noProof/>
          <w:sz w:val="22"/>
          <w:lang w:eastAsia="en-GB"/>
        </w:rPr>
      </w:pPr>
      <w:hyperlink w:anchor="_Toc122084281" w:history="1">
        <w:r w:rsidR="00EE0732">
          <w:rPr>
            <w:rStyle w:val="Hyperlink"/>
            <w:rFonts w:eastAsia="Century Gothic" w:cs="Times New Roman"/>
            <w:bCs/>
            <w:noProof/>
            <w:lang w:val="cy-GB"/>
          </w:rPr>
          <w:t>H</w:t>
        </w:r>
        <w:r w:rsidR="00C167FB" w:rsidRPr="00F36FB1">
          <w:rPr>
            <w:rStyle w:val="Hyperlink"/>
            <w:rFonts w:eastAsia="Century Gothic" w:cs="Times New Roman"/>
            <w:bCs/>
            <w:noProof/>
            <w:lang w:val="cy-GB"/>
          </w:rPr>
          <w:t>elpu teuluoedd</w:t>
        </w:r>
        <w:r w:rsidR="00C167FB">
          <w:rPr>
            <w:noProof/>
            <w:webHidden/>
          </w:rPr>
          <w:tab/>
        </w:r>
        <w:r w:rsidR="00C167FB">
          <w:rPr>
            <w:noProof/>
            <w:webHidden/>
          </w:rPr>
          <w:fldChar w:fldCharType="begin"/>
        </w:r>
        <w:r w:rsidR="00C167FB">
          <w:rPr>
            <w:noProof/>
            <w:webHidden/>
          </w:rPr>
          <w:instrText xml:space="preserve"> PAGEREF _Toc122084281 \h </w:instrText>
        </w:r>
        <w:r w:rsidR="00C167FB">
          <w:rPr>
            <w:noProof/>
            <w:webHidden/>
          </w:rPr>
        </w:r>
        <w:r w:rsidR="00C167FB">
          <w:rPr>
            <w:noProof/>
            <w:webHidden/>
          </w:rPr>
          <w:fldChar w:fldCharType="separate"/>
        </w:r>
        <w:r w:rsidR="0088497B">
          <w:rPr>
            <w:noProof/>
            <w:webHidden/>
          </w:rPr>
          <w:t>58</w:t>
        </w:r>
        <w:r w:rsidR="00C167FB">
          <w:rPr>
            <w:noProof/>
            <w:webHidden/>
          </w:rPr>
          <w:fldChar w:fldCharType="end"/>
        </w:r>
      </w:hyperlink>
    </w:p>
    <w:p w14:paraId="4A513909" w14:textId="46BC0291" w:rsidR="00C167FB" w:rsidRDefault="00000000">
      <w:pPr>
        <w:pStyle w:val="TOC2"/>
        <w:rPr>
          <w:rFonts w:asciiTheme="minorHAnsi" w:eastAsiaTheme="minorEastAsia" w:hAnsiTheme="minorHAnsi"/>
          <w:noProof/>
          <w:sz w:val="22"/>
          <w:lang w:eastAsia="en-GB"/>
        </w:rPr>
      </w:pPr>
      <w:hyperlink w:anchor="_Toc122084282" w:history="1">
        <w:r w:rsidR="00EE0732">
          <w:rPr>
            <w:rStyle w:val="Hyperlink"/>
            <w:rFonts w:ascii="Arial Nova" w:eastAsia="Arial Nova" w:hAnsi="Arial Nova" w:cs="Times New Roman"/>
            <w:noProof/>
            <w:lang w:val="cy-GB"/>
          </w:rPr>
          <w:t>A</w:t>
        </w:r>
        <w:r w:rsidR="00C167FB" w:rsidRPr="00F36FB1">
          <w:rPr>
            <w:rStyle w:val="Hyperlink"/>
            <w:rFonts w:ascii="Arial Nova" w:eastAsia="Arial Nova" w:hAnsi="Arial Nova" w:cs="Times New Roman"/>
            <w:noProof/>
            <w:lang w:val="cy-GB"/>
          </w:rPr>
          <w:t>r draws Cymru yn y cyfnod rhwng Gorffennaf a Medi 2020</w:t>
        </w:r>
        <w:r w:rsidR="00C167FB">
          <w:rPr>
            <w:noProof/>
            <w:webHidden/>
          </w:rPr>
          <w:tab/>
        </w:r>
        <w:r w:rsidR="00C167FB">
          <w:rPr>
            <w:noProof/>
            <w:webHidden/>
          </w:rPr>
          <w:fldChar w:fldCharType="begin"/>
        </w:r>
        <w:r w:rsidR="00C167FB">
          <w:rPr>
            <w:noProof/>
            <w:webHidden/>
          </w:rPr>
          <w:instrText xml:space="preserve"> PAGEREF _Toc122084282 \h </w:instrText>
        </w:r>
        <w:r w:rsidR="00C167FB">
          <w:rPr>
            <w:noProof/>
            <w:webHidden/>
          </w:rPr>
        </w:r>
        <w:r w:rsidR="00C167FB">
          <w:rPr>
            <w:noProof/>
            <w:webHidden/>
          </w:rPr>
          <w:fldChar w:fldCharType="separate"/>
        </w:r>
        <w:r w:rsidR="0088497B">
          <w:rPr>
            <w:noProof/>
            <w:webHidden/>
          </w:rPr>
          <w:t>61</w:t>
        </w:r>
        <w:r w:rsidR="00C167FB">
          <w:rPr>
            <w:noProof/>
            <w:webHidden/>
          </w:rPr>
          <w:fldChar w:fldCharType="end"/>
        </w:r>
      </w:hyperlink>
    </w:p>
    <w:p w14:paraId="2905DC1F" w14:textId="6E94A60D"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83" w:history="1">
        <w:r w:rsidR="00C167FB" w:rsidRPr="00F36FB1">
          <w:rPr>
            <w:rStyle w:val="Hyperlink"/>
            <w:rFonts w:eastAsia="Century Gothic" w:cs="Times New Roman"/>
            <w:bCs/>
            <w:noProof/>
            <w:lang w:val="cy-GB"/>
          </w:rPr>
          <w:t>cefnogi'r gweithlu gofal plant</w:t>
        </w:r>
        <w:r w:rsidR="00C167FB">
          <w:rPr>
            <w:noProof/>
            <w:webHidden/>
          </w:rPr>
          <w:tab/>
        </w:r>
        <w:r w:rsidR="00C167FB">
          <w:rPr>
            <w:noProof/>
            <w:webHidden/>
          </w:rPr>
          <w:fldChar w:fldCharType="begin"/>
        </w:r>
        <w:r w:rsidR="00C167FB">
          <w:rPr>
            <w:noProof/>
            <w:webHidden/>
          </w:rPr>
          <w:instrText xml:space="preserve"> PAGEREF _Toc122084283 \h </w:instrText>
        </w:r>
        <w:r w:rsidR="00C167FB">
          <w:rPr>
            <w:noProof/>
            <w:webHidden/>
          </w:rPr>
        </w:r>
        <w:r w:rsidR="00C167FB">
          <w:rPr>
            <w:noProof/>
            <w:webHidden/>
          </w:rPr>
          <w:fldChar w:fldCharType="separate"/>
        </w:r>
        <w:r w:rsidR="0088497B">
          <w:rPr>
            <w:noProof/>
            <w:webHidden/>
          </w:rPr>
          <w:t>62</w:t>
        </w:r>
        <w:r w:rsidR="00C167FB">
          <w:rPr>
            <w:noProof/>
            <w:webHidden/>
          </w:rPr>
          <w:fldChar w:fldCharType="end"/>
        </w:r>
      </w:hyperlink>
    </w:p>
    <w:p w14:paraId="60DA6089" w14:textId="13081343" w:rsidR="00C167FB" w:rsidRDefault="00000000">
      <w:pPr>
        <w:pStyle w:val="TOC2"/>
        <w:rPr>
          <w:rFonts w:asciiTheme="minorHAnsi" w:eastAsiaTheme="minorEastAsia" w:hAnsiTheme="minorHAnsi"/>
          <w:noProof/>
          <w:sz w:val="22"/>
          <w:lang w:eastAsia="en-GB"/>
        </w:rPr>
      </w:pPr>
      <w:hyperlink w:anchor="_Toc122084284" w:history="1">
        <w:r w:rsidR="00EE0732">
          <w:rPr>
            <w:rStyle w:val="Hyperlink"/>
            <w:rFonts w:eastAsia="Century Gothic" w:cs="Times New Roman"/>
            <w:bCs/>
            <w:noProof/>
            <w:lang w:val="cy-GB"/>
          </w:rPr>
          <w:t>D</w:t>
        </w:r>
        <w:r w:rsidR="00C167FB" w:rsidRPr="00F36FB1">
          <w:rPr>
            <w:rStyle w:val="Hyperlink"/>
            <w:rFonts w:eastAsia="Century Gothic" w:cs="Times New Roman"/>
            <w:bCs/>
            <w:noProof/>
            <w:lang w:val="cy-GB"/>
          </w:rPr>
          <w:t>atblygu a hyfforddiant</w:t>
        </w:r>
        <w:r w:rsidR="00C167FB">
          <w:rPr>
            <w:noProof/>
            <w:webHidden/>
          </w:rPr>
          <w:tab/>
        </w:r>
        <w:r w:rsidR="00C167FB">
          <w:rPr>
            <w:noProof/>
            <w:webHidden/>
          </w:rPr>
          <w:fldChar w:fldCharType="begin"/>
        </w:r>
        <w:r w:rsidR="00C167FB">
          <w:rPr>
            <w:noProof/>
            <w:webHidden/>
          </w:rPr>
          <w:instrText xml:space="preserve"> PAGEREF _Toc122084284 \h </w:instrText>
        </w:r>
        <w:r w:rsidR="00C167FB">
          <w:rPr>
            <w:noProof/>
            <w:webHidden/>
          </w:rPr>
        </w:r>
        <w:r w:rsidR="00C167FB">
          <w:rPr>
            <w:noProof/>
            <w:webHidden/>
          </w:rPr>
          <w:fldChar w:fldCharType="separate"/>
        </w:r>
        <w:r w:rsidR="0088497B">
          <w:rPr>
            <w:noProof/>
            <w:webHidden/>
          </w:rPr>
          <w:t>62</w:t>
        </w:r>
        <w:r w:rsidR="00C167FB">
          <w:rPr>
            <w:noProof/>
            <w:webHidden/>
          </w:rPr>
          <w:fldChar w:fldCharType="end"/>
        </w:r>
      </w:hyperlink>
    </w:p>
    <w:p w14:paraId="34B6485A" w14:textId="66FA562C"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85" w:history="1">
        <w:r w:rsidR="00C167FB" w:rsidRPr="00F36FB1">
          <w:rPr>
            <w:rStyle w:val="Hyperlink"/>
            <w:rFonts w:eastAsia="Century Gothic" w:cs="Times New Roman"/>
            <w:bCs/>
            <w:noProof/>
            <w:lang w:val="cy-GB"/>
          </w:rPr>
          <w:t>Mynd i'r afael â bylchau mewn darpariaeth</w:t>
        </w:r>
        <w:r w:rsidR="00C167FB">
          <w:rPr>
            <w:noProof/>
            <w:webHidden/>
          </w:rPr>
          <w:tab/>
        </w:r>
        <w:r w:rsidR="00C167FB">
          <w:rPr>
            <w:noProof/>
            <w:webHidden/>
          </w:rPr>
          <w:fldChar w:fldCharType="begin"/>
        </w:r>
        <w:r w:rsidR="00C167FB">
          <w:rPr>
            <w:noProof/>
            <w:webHidden/>
          </w:rPr>
          <w:instrText xml:space="preserve"> PAGEREF _Toc122084285 \h </w:instrText>
        </w:r>
        <w:r w:rsidR="00C167FB">
          <w:rPr>
            <w:noProof/>
            <w:webHidden/>
          </w:rPr>
        </w:r>
        <w:r w:rsidR="00C167FB">
          <w:rPr>
            <w:noProof/>
            <w:webHidden/>
          </w:rPr>
          <w:fldChar w:fldCharType="separate"/>
        </w:r>
        <w:r w:rsidR="0088497B">
          <w:rPr>
            <w:noProof/>
            <w:webHidden/>
          </w:rPr>
          <w:t>68</w:t>
        </w:r>
        <w:r w:rsidR="00C167FB">
          <w:rPr>
            <w:noProof/>
            <w:webHidden/>
          </w:rPr>
          <w:fldChar w:fldCharType="end"/>
        </w:r>
      </w:hyperlink>
    </w:p>
    <w:p w14:paraId="500283B4" w14:textId="2EB12DEA" w:rsidR="00C167FB" w:rsidRDefault="00000000">
      <w:pPr>
        <w:pStyle w:val="TOC2"/>
        <w:rPr>
          <w:rFonts w:asciiTheme="minorHAnsi" w:eastAsiaTheme="minorEastAsia" w:hAnsiTheme="minorHAnsi"/>
          <w:noProof/>
          <w:sz w:val="22"/>
          <w:lang w:eastAsia="en-GB"/>
        </w:rPr>
      </w:pPr>
      <w:hyperlink w:anchor="_Toc122084286" w:history="1">
        <w:r w:rsidR="00EE0732">
          <w:rPr>
            <w:rStyle w:val="Hyperlink"/>
            <w:rFonts w:eastAsia="Century Gothic" w:cs="Times New Roman"/>
            <w:bCs/>
            <w:noProof/>
            <w:lang w:val="cy-GB"/>
          </w:rPr>
          <w:t>C</w:t>
        </w:r>
        <w:r w:rsidR="00C167FB" w:rsidRPr="00F36FB1">
          <w:rPr>
            <w:rStyle w:val="Hyperlink"/>
            <w:rFonts w:eastAsia="Century Gothic" w:cs="Times New Roman"/>
            <w:bCs/>
            <w:noProof/>
            <w:lang w:val="cy-GB"/>
          </w:rPr>
          <w:t>ynllun gweithredu</w:t>
        </w:r>
        <w:r w:rsidR="00C167FB">
          <w:rPr>
            <w:noProof/>
            <w:webHidden/>
          </w:rPr>
          <w:tab/>
        </w:r>
        <w:r w:rsidR="00C167FB">
          <w:rPr>
            <w:noProof/>
            <w:webHidden/>
          </w:rPr>
          <w:fldChar w:fldCharType="begin"/>
        </w:r>
        <w:r w:rsidR="00C167FB">
          <w:rPr>
            <w:noProof/>
            <w:webHidden/>
          </w:rPr>
          <w:instrText xml:space="preserve"> PAGEREF _Toc122084286 \h </w:instrText>
        </w:r>
        <w:r w:rsidR="00C167FB">
          <w:rPr>
            <w:noProof/>
            <w:webHidden/>
          </w:rPr>
        </w:r>
        <w:r w:rsidR="00C167FB">
          <w:rPr>
            <w:noProof/>
            <w:webHidden/>
          </w:rPr>
          <w:fldChar w:fldCharType="separate"/>
        </w:r>
        <w:r w:rsidR="0088497B">
          <w:rPr>
            <w:noProof/>
            <w:webHidden/>
          </w:rPr>
          <w:t>68</w:t>
        </w:r>
        <w:r w:rsidR="00C167FB">
          <w:rPr>
            <w:noProof/>
            <w:webHidden/>
          </w:rPr>
          <w:fldChar w:fldCharType="end"/>
        </w:r>
      </w:hyperlink>
    </w:p>
    <w:p w14:paraId="0B837685" w14:textId="207BE677" w:rsidR="00C167FB" w:rsidRDefault="00000000">
      <w:pPr>
        <w:pStyle w:val="TOC1"/>
        <w:tabs>
          <w:tab w:val="right" w:leader="dot" w:pos="9628"/>
        </w:tabs>
        <w:rPr>
          <w:rFonts w:asciiTheme="minorHAnsi" w:eastAsiaTheme="minorEastAsia" w:hAnsiTheme="minorHAnsi"/>
          <w:caps w:val="0"/>
          <w:noProof/>
          <w:sz w:val="22"/>
          <w:lang w:eastAsia="en-GB"/>
        </w:rPr>
      </w:pPr>
      <w:hyperlink w:anchor="_Toc122084287" w:history="1">
        <w:r w:rsidR="00C167FB" w:rsidRPr="00F36FB1">
          <w:rPr>
            <w:rStyle w:val="Hyperlink"/>
            <w:rFonts w:eastAsia="Century Gothic" w:cs="Times New Roman"/>
            <w:bCs/>
            <w:noProof/>
            <w:lang w:val="cy-GB"/>
          </w:rPr>
          <w:t>RHESTR TERMAU</w:t>
        </w:r>
        <w:r w:rsidR="00C167FB">
          <w:rPr>
            <w:noProof/>
            <w:webHidden/>
          </w:rPr>
          <w:tab/>
        </w:r>
        <w:r w:rsidR="00C167FB">
          <w:rPr>
            <w:noProof/>
            <w:webHidden/>
          </w:rPr>
          <w:fldChar w:fldCharType="begin"/>
        </w:r>
        <w:r w:rsidR="00C167FB">
          <w:rPr>
            <w:noProof/>
            <w:webHidden/>
          </w:rPr>
          <w:instrText xml:space="preserve"> PAGEREF _Toc122084287 \h </w:instrText>
        </w:r>
        <w:r w:rsidR="00C167FB">
          <w:rPr>
            <w:noProof/>
            <w:webHidden/>
          </w:rPr>
        </w:r>
        <w:r w:rsidR="00C167FB">
          <w:rPr>
            <w:noProof/>
            <w:webHidden/>
          </w:rPr>
          <w:fldChar w:fldCharType="separate"/>
        </w:r>
        <w:r w:rsidR="0088497B">
          <w:rPr>
            <w:noProof/>
            <w:webHidden/>
          </w:rPr>
          <w:t>73</w:t>
        </w:r>
        <w:r w:rsidR="00C167FB">
          <w:rPr>
            <w:noProof/>
            <w:webHidden/>
          </w:rPr>
          <w:fldChar w:fldCharType="end"/>
        </w:r>
      </w:hyperlink>
    </w:p>
    <w:p w14:paraId="49A81E2A" w14:textId="4D6695E5" w:rsidR="00AE3988" w:rsidRPr="00075CCC" w:rsidRDefault="00000000" w:rsidP="00AE3988">
      <w:pPr>
        <w:pStyle w:val="BodyText"/>
        <w:rPr>
          <w:sz w:val="18"/>
          <w:szCs w:val="18"/>
          <w:lang w:eastAsia="en-GB"/>
        </w:rPr>
      </w:pPr>
      <w:r w:rsidRPr="00075CCC">
        <w:rPr>
          <w:caps/>
          <w:sz w:val="18"/>
          <w:szCs w:val="18"/>
          <w:lang w:eastAsia="en-GB"/>
        </w:rPr>
        <w:fldChar w:fldCharType="end"/>
      </w:r>
    </w:p>
    <w:p w14:paraId="519A0A92" w14:textId="77777777" w:rsidR="00AE3988" w:rsidRPr="00AE3988" w:rsidRDefault="00AE3988" w:rsidP="00AE3988">
      <w:pPr>
        <w:pStyle w:val="BodyText"/>
        <w:rPr>
          <w:lang w:eastAsia="en-GB"/>
        </w:rPr>
        <w:sectPr w:rsidR="00AE3988" w:rsidRPr="00AE3988" w:rsidSect="00AE3988">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425" w:footer="425" w:gutter="0"/>
          <w:cols w:space="708"/>
          <w:docGrid w:linePitch="360"/>
        </w:sectPr>
      </w:pPr>
    </w:p>
    <w:p w14:paraId="1D9470A9" w14:textId="77777777" w:rsidR="00EC24D4" w:rsidRPr="008A00EE" w:rsidRDefault="00000000" w:rsidP="008A00EE">
      <w:pPr>
        <w:pStyle w:val="Heading1"/>
      </w:pPr>
      <w:bookmarkStart w:id="42" w:name="_Toc122084253"/>
      <w:bookmarkStart w:id="43" w:name="_Hlk62132486"/>
      <w:r>
        <w:rPr>
          <w:rFonts w:eastAsia="Century Gothic" w:cs="Times New Roman"/>
          <w:bCs/>
          <w:szCs w:val="40"/>
          <w:lang w:val="cy-GB"/>
        </w:rPr>
        <w:lastRenderedPageBreak/>
        <w:t>cyflwyniad / cyd-destun</w:t>
      </w:r>
      <w:bookmarkEnd w:id="42"/>
      <w:r>
        <w:rPr>
          <w:rFonts w:eastAsia="Century Gothic" w:cs="Times New Roman"/>
          <w:bCs/>
          <w:szCs w:val="40"/>
          <w:lang w:val="cy-GB"/>
        </w:rPr>
        <w:t xml:space="preserve">  </w:t>
      </w:r>
    </w:p>
    <w:p w14:paraId="62B2D344" w14:textId="77777777" w:rsidR="00541533" w:rsidRPr="00C14A7D" w:rsidRDefault="00000000" w:rsidP="00C14A7D">
      <w:pPr>
        <w:pStyle w:val="Heading2"/>
      </w:pPr>
      <w:bookmarkStart w:id="44" w:name="_Toc122084254"/>
      <w:r>
        <w:rPr>
          <w:rFonts w:eastAsia="Century Gothic" w:cs="Times New Roman"/>
          <w:bCs/>
          <w:szCs w:val="32"/>
          <w:lang w:val="cy-GB"/>
        </w:rPr>
        <w:t>Gofal plant yng Nghastell-nedd Port Talbot</w:t>
      </w:r>
      <w:bookmarkEnd w:id="44"/>
    </w:p>
    <w:p w14:paraId="015FC9AC" w14:textId="77777777" w:rsidR="006D3AA5" w:rsidRDefault="00000000" w:rsidP="006D3AA5">
      <w:pPr>
        <w:pStyle w:val="Heading3"/>
      </w:pPr>
      <w:r>
        <w:rPr>
          <w:rFonts w:eastAsia="Century Gothic" w:cs="Times New Roman"/>
          <w:lang w:val="cy-GB"/>
        </w:rPr>
        <w:t>Ynglŷn ag Asesiadau Digonolrwydd Gofal Plant</w:t>
      </w:r>
      <w:r>
        <w:rPr>
          <w:rFonts w:eastAsia="Century Gothic" w:cs="Times New Roman"/>
          <w:b w:val="0"/>
          <w:bCs w:val="0"/>
          <w:lang w:val="cy-GB"/>
        </w:rPr>
        <w:t xml:space="preserve"> </w:t>
      </w:r>
    </w:p>
    <w:p w14:paraId="52C88986" w14:textId="77777777" w:rsidR="006D3AA5" w:rsidRDefault="00000000" w:rsidP="0074646F">
      <w:pPr>
        <w:pStyle w:val="BodyText"/>
        <w:jc w:val="both"/>
      </w:pPr>
      <w:r>
        <w:rPr>
          <w:rFonts w:eastAsia="Arial Nova" w:cs="Times New Roman"/>
          <w:szCs w:val="20"/>
          <w:lang w:val="cy-GB"/>
        </w:rPr>
        <w:t>Yn ôl Deddf Gofal Plant 2006, mae angen i Gyngor Castell-nedd Port Talbot, ac Awdurdodau Lleol eraill, "lunio a chefnogi datblygiad gofal plant yn yr ardal leol i'w gwneud yn hyblyg, yn gynaliadwy ac yn ymatebol i anghenion y gymuned.</w:t>
      </w:r>
      <w:r>
        <w:rPr>
          <w:rStyle w:val="FootnoteReference"/>
        </w:rPr>
        <w:footnoteReference w:id="2"/>
      </w:r>
      <w:r>
        <w:rPr>
          <w:rFonts w:eastAsia="Arial Nova" w:cs="Times New Roman"/>
          <w:szCs w:val="20"/>
          <w:lang w:val="cy-GB"/>
        </w:rPr>
        <w:t>" Mae hyn er mwyn sicrhau bod rhieni, gofalwyr a theuluoedd yn gallu cael gofal plant sydd ei angen arnynt yn lleol.  Mae’n ofynnol felly i Awdurdodau Lleol “asesu’r farchnad leol o ran gofal plant er mwyn datblygu darlun realistig a chadarn o angen rhieni am ofal plant nawr ac yn y dyfodol.</w:t>
      </w:r>
      <w:r>
        <w:rPr>
          <w:rStyle w:val="FootnoteReference"/>
        </w:rPr>
        <w:footnoteReference w:id="3"/>
      </w:r>
      <w:r>
        <w:rPr>
          <w:rFonts w:eastAsia="Arial Nova" w:cs="Times New Roman"/>
          <w:szCs w:val="20"/>
          <w:lang w:val="cy-GB"/>
        </w:rPr>
        <w:t xml:space="preserve">"  </w:t>
      </w:r>
    </w:p>
    <w:p w14:paraId="7250C2CD" w14:textId="77777777" w:rsidR="00775494" w:rsidRDefault="00000000" w:rsidP="0074646F">
      <w:pPr>
        <w:pStyle w:val="BodyText"/>
        <w:jc w:val="both"/>
      </w:pPr>
      <w:r>
        <w:rPr>
          <w:rFonts w:eastAsia="Arial Nova" w:cs="Times New Roman"/>
          <w:szCs w:val="20"/>
          <w:lang w:val="cy-GB"/>
        </w:rPr>
        <w:t xml:space="preserve">Mae cael digon o ofal plant yng Nghastell-nedd Port Talbot yn golygu bod teuluoedd yn gallu dod o hyd i ofal plant sy'n diwallu anghenion eu plant, ac sy’n grymuso rhieni a gofalwyr i wneud dewisiadau ynglŷn â gwaith a hyfforddiant. Mae hyn yn berthnasol i bob plentyn hyd at 18 oed, a phlant a phobl ifanc sydd ag anableddau ac anghenion ychwanegol.  Ystyrir digonolrwydd mewn perthynas ag ystod o wahanol grwpiau a phynciau, yn hytrach nag ar gyfer pob plentyn sy'n byw yng Nghastell-nedd Port Talbot.  </w:t>
      </w:r>
    </w:p>
    <w:p w14:paraId="1F4E3812" w14:textId="77777777" w:rsidR="00760FE3" w:rsidRDefault="00000000" w:rsidP="0074646F">
      <w:pPr>
        <w:pStyle w:val="BodyText"/>
        <w:jc w:val="both"/>
      </w:pPr>
      <w:r>
        <w:rPr>
          <w:rFonts w:eastAsia="Arial Nova" w:cs="Times New Roman"/>
          <w:szCs w:val="20"/>
          <w:lang w:val="cy-GB"/>
        </w:rPr>
        <w:t xml:space="preserve">Asesiad o gynhaliaeth gan ddefnyddio data meintiol am alw a chyflenwad gofal plant yw'r adroddiad hwn, ochr yn ochr ag adborth gan rieni lleol, gofalwyr, plant a phobl ifanc ynghylch darpariaeth y gofal plant yn eu cymuned.  </w:t>
      </w:r>
    </w:p>
    <w:p w14:paraId="16C9DF49" w14:textId="77777777" w:rsidR="00F15725" w:rsidRDefault="00000000" w:rsidP="0074646F">
      <w:pPr>
        <w:pStyle w:val="BodyText"/>
        <w:jc w:val="both"/>
      </w:pPr>
      <w:r>
        <w:rPr>
          <w:rFonts w:eastAsia="Arial Nova" w:cs="Times New Roman"/>
          <w:szCs w:val="20"/>
          <w:lang w:val="cy-GB"/>
        </w:rPr>
        <w:t xml:space="preserve">Caiff y wybodaeth hon ei defnyddio i lywio sut gall y Cyngor a'i bartneriaid gefnogi'r economi gofal plant lleol er lles teuluoedd a lleoliadau. </w:t>
      </w:r>
    </w:p>
    <w:p w14:paraId="5987B7B4" w14:textId="77777777" w:rsidR="003D2B79" w:rsidRDefault="00000000" w:rsidP="003D2B79">
      <w:pPr>
        <w:pStyle w:val="Heading3"/>
      </w:pPr>
      <w:r>
        <w:rPr>
          <w:rFonts w:eastAsia="Century Gothic" w:cs="Times New Roman"/>
          <w:lang w:val="cy-GB"/>
        </w:rPr>
        <w:t xml:space="preserve">Digonolrwydd cyffredinol yn ein Hardal </w:t>
      </w:r>
      <w:r>
        <w:rPr>
          <w:rFonts w:eastAsia="Century Gothic" w:cs="Times New Roman"/>
          <w:b w:val="0"/>
          <w:bCs w:val="0"/>
          <w:lang w:val="cy-GB"/>
        </w:rPr>
        <w:t xml:space="preserve"> </w:t>
      </w:r>
    </w:p>
    <w:p w14:paraId="469F5978" w14:textId="77777777" w:rsidR="00D241A0" w:rsidRPr="00D241A0" w:rsidRDefault="00000000" w:rsidP="00D241A0">
      <w:pPr>
        <w:pStyle w:val="BodyText"/>
      </w:pPr>
      <w:r>
        <w:rPr>
          <w:rFonts w:eastAsia="Arial Nova" w:cs="Times New Roman"/>
          <w:szCs w:val="20"/>
          <w:lang w:val="cy-GB"/>
        </w:rPr>
        <w:t xml:space="preserve">Mae'r broses asesu hon wedi amlygu bod angen: </w:t>
      </w:r>
    </w:p>
    <w:p w14:paraId="6A382BB4" w14:textId="77777777" w:rsidR="00EA4D31" w:rsidRPr="0049042C" w:rsidRDefault="00000000" w:rsidP="000065F7">
      <w:pPr>
        <w:pStyle w:val="Bulletlist"/>
      </w:pPr>
      <w:r>
        <w:rPr>
          <w:rFonts w:eastAsia="Arial Nova" w:cs="Times New Roman"/>
          <w:szCs w:val="20"/>
          <w:lang w:val="cy-GB"/>
        </w:rPr>
        <w:t xml:space="preserve">Helpu teuluoedd i gael mynediad at gefnogaeth a hawliau i'w helpu gyda chost gofal plant yng nghyd-destun yr argyfwng costau byw a chwyddiant sy'n cynyddu. </w:t>
      </w:r>
    </w:p>
    <w:p w14:paraId="07F193CD" w14:textId="77777777" w:rsidR="00F45B95" w:rsidRPr="0049042C" w:rsidRDefault="00000000" w:rsidP="000065F7">
      <w:pPr>
        <w:pStyle w:val="Bulletlist"/>
      </w:pPr>
      <w:r>
        <w:rPr>
          <w:rFonts w:eastAsia="Arial Nova" w:cs="Times New Roman"/>
          <w:szCs w:val="20"/>
          <w:lang w:val="cy-GB"/>
        </w:rPr>
        <w:t xml:space="preserve">Cefnogi datblygu staff a helpu lleoliadau i recriwtio a chadw staff i'r sector.  </w:t>
      </w:r>
    </w:p>
    <w:p w14:paraId="59BFD92B" w14:textId="77777777" w:rsidR="00F45B95" w:rsidRPr="0049042C" w:rsidRDefault="00000000" w:rsidP="000065F7">
      <w:pPr>
        <w:pStyle w:val="Bulletlist"/>
      </w:pPr>
      <w:r>
        <w:rPr>
          <w:rFonts w:eastAsia="Arial Nova" w:cs="Times New Roman"/>
          <w:szCs w:val="20"/>
          <w:lang w:val="cy-GB"/>
        </w:rPr>
        <w:t xml:space="preserve">Mynd i'r afael â diffygion yn y ddarpariaeth Gymraeg.  </w:t>
      </w:r>
    </w:p>
    <w:p w14:paraId="2FFB1B37" w14:textId="77777777" w:rsidR="0049042C" w:rsidRPr="0049042C" w:rsidRDefault="00000000" w:rsidP="000065F7">
      <w:pPr>
        <w:pStyle w:val="Bulletlist"/>
      </w:pPr>
      <w:r>
        <w:rPr>
          <w:rFonts w:eastAsia="Arial Nova" w:cs="Times New Roman"/>
          <w:szCs w:val="20"/>
          <w:lang w:val="cy-GB"/>
        </w:rPr>
        <w:t xml:space="preserve">Sicrhau bod teuluoedd gyda phlant sydd ag anableddau, afiechydon tymor hir neu anghenion dysgu ychwanegol yn gallu cael mynediad i'r gofal plant y maent eu hangen a'u heisiau. </w:t>
      </w:r>
    </w:p>
    <w:p w14:paraId="4F4FE997" w14:textId="77777777" w:rsidR="00C477AE" w:rsidRDefault="00000000" w:rsidP="00C477AE">
      <w:pPr>
        <w:pStyle w:val="Bulletlist"/>
      </w:pPr>
      <w:r>
        <w:rPr>
          <w:rFonts w:eastAsia="Arial Nova" w:cs="Times New Roman"/>
          <w:szCs w:val="20"/>
          <w:lang w:val="cy-GB"/>
        </w:rPr>
        <w:t xml:space="preserve">Mynd i'r afael â'r bwlch yn narpariaeth ôl ysgol. </w:t>
      </w:r>
      <w:bookmarkStart w:id="45" w:name="_Toc53480530"/>
      <w:bookmarkStart w:id="46" w:name="_Toc53480666"/>
      <w:bookmarkStart w:id="47" w:name="_Toc57108544"/>
      <w:bookmarkStart w:id="48" w:name="_Toc57108605"/>
      <w:bookmarkStart w:id="49" w:name="_Toc57108646"/>
    </w:p>
    <w:p w14:paraId="47C1332D" w14:textId="77777777" w:rsidR="00EA4D31" w:rsidRDefault="00000000" w:rsidP="00C477AE">
      <w:pPr>
        <w:pStyle w:val="Bulletlist"/>
      </w:pPr>
      <w:r>
        <w:rPr>
          <w:rFonts w:eastAsia="Arial Nova" w:cs="Times New Roman"/>
          <w:szCs w:val="20"/>
          <w:lang w:val="cy-GB"/>
        </w:rPr>
        <w:t>Yn ogystal, nid oes darpariaeth gofal plant cofrestredig yn yr ardaloedd hyn: Aberdulais, Coedffranc Canolog, Dyffryn, Godre'r Graig, Brynaman Isaf, Pelenna a Threbanos.</w:t>
      </w:r>
    </w:p>
    <w:p w14:paraId="59D51FB6" w14:textId="77777777" w:rsidR="00843418" w:rsidRDefault="00000000">
      <w:pPr>
        <w:rPr>
          <w:rFonts w:ascii="Arial Nova" w:hAnsi="Arial Nova"/>
          <w:sz w:val="20"/>
          <w:highlight w:val="yellow"/>
        </w:rPr>
      </w:pPr>
      <w:r>
        <w:rPr>
          <w:highlight w:val="yellow"/>
        </w:rPr>
        <w:br w:type="page"/>
      </w:r>
    </w:p>
    <w:p w14:paraId="602E6534" w14:textId="77777777" w:rsidR="00843418" w:rsidRPr="008A00EE" w:rsidRDefault="00000000" w:rsidP="00843418">
      <w:pPr>
        <w:pStyle w:val="Heading1"/>
      </w:pPr>
      <w:bookmarkStart w:id="50" w:name="_Toc122084255"/>
      <w:r>
        <w:rPr>
          <w:rFonts w:eastAsia="Century Gothic" w:cs="Times New Roman"/>
          <w:bCs/>
          <w:szCs w:val="40"/>
          <w:lang w:val="cy-GB"/>
        </w:rPr>
        <w:lastRenderedPageBreak/>
        <w:t>Gweithio mewn partneriaeth ac ymgynghori</w:t>
      </w:r>
      <w:bookmarkEnd w:id="50"/>
      <w:r>
        <w:rPr>
          <w:rFonts w:eastAsia="Century Gothic" w:cs="Times New Roman"/>
          <w:bCs/>
          <w:szCs w:val="40"/>
          <w:lang w:val="cy-GB"/>
        </w:rPr>
        <w:t xml:space="preserve"> </w:t>
      </w:r>
    </w:p>
    <w:p w14:paraId="6EED5ECB" w14:textId="77777777" w:rsidR="00843418" w:rsidRPr="00C14A7D" w:rsidRDefault="00000000" w:rsidP="00843418">
      <w:pPr>
        <w:pStyle w:val="Heading2"/>
      </w:pPr>
      <w:bookmarkStart w:id="51" w:name="_Toc122084256"/>
      <w:r>
        <w:rPr>
          <w:rFonts w:eastAsia="Century Gothic" w:cs="Times New Roman"/>
          <w:bCs/>
          <w:szCs w:val="32"/>
          <w:lang w:val="cy-GB"/>
        </w:rPr>
        <w:t>sut mae ymgysylltu wedi llywio'r asesiad DIGONOLRWYDD gofal plant</w:t>
      </w:r>
      <w:bookmarkEnd w:id="51"/>
      <w:r>
        <w:rPr>
          <w:rFonts w:eastAsia="Century Gothic" w:cs="Times New Roman"/>
          <w:bCs/>
          <w:szCs w:val="32"/>
          <w:lang w:val="cy-GB"/>
        </w:rPr>
        <w:t xml:space="preserve">  </w:t>
      </w:r>
    </w:p>
    <w:p w14:paraId="235A88F6" w14:textId="77777777" w:rsidR="00843418" w:rsidRDefault="00000000" w:rsidP="00843418">
      <w:pPr>
        <w:pStyle w:val="Heading3"/>
      </w:pPr>
      <w:r>
        <w:rPr>
          <w:rFonts w:eastAsia="Century Gothic" w:cs="Times New Roman"/>
          <w:lang w:val="cy-GB"/>
        </w:rPr>
        <w:t xml:space="preserve">Gwrando ar leoliadau gofal plant </w:t>
      </w:r>
      <w:r>
        <w:rPr>
          <w:rFonts w:eastAsia="Century Gothic" w:cs="Times New Roman"/>
          <w:b w:val="0"/>
          <w:bCs w:val="0"/>
          <w:lang w:val="cy-GB"/>
        </w:rPr>
        <w:t xml:space="preserve"> </w:t>
      </w:r>
    </w:p>
    <w:p w14:paraId="6344F88B" w14:textId="77777777" w:rsidR="00843418" w:rsidRDefault="00000000" w:rsidP="00794BF2">
      <w:pPr>
        <w:pStyle w:val="BodyText"/>
        <w:jc w:val="both"/>
      </w:pPr>
      <w:r>
        <w:rPr>
          <w:rFonts w:eastAsia="Arial Nova" w:cs="Times New Roman"/>
          <w:szCs w:val="20"/>
          <w:lang w:val="cy-GB"/>
        </w:rPr>
        <w:t xml:space="preserve">Rhoddodd y Datganiad Hunanasesu’r Gwasanaeth (DHG) a gynhaliwyd gan AGC ym mis Mehefin 2021 ddealltwriaeth gadarn o'r ddarpariaeth ar draws Castell-nedd Port Talbot.  I ategu hyn, gwnaethom gyfweld â sampl strwythuredig o 22 o ddarparwyr o bob rhan o'r Sir.   Gwnaethom hefyd gynnal 2 sesiwn grŵp ffocws darparwyr ac 1 sesiwn grŵp ffocws ar gyfer pobl sy'n gweithio ym maes gofal plant.  Gwahoddwyd lleoliadau hefyd i gymryd rhan mewn trafodaethau gweithdai i lywio'r broses asesu a'r cynllun gweithredu.  </w:t>
      </w:r>
    </w:p>
    <w:p w14:paraId="67FFC8A8" w14:textId="77777777" w:rsidR="00A36082" w:rsidRDefault="00000000" w:rsidP="00A36082">
      <w:pPr>
        <w:pStyle w:val="Heading3"/>
      </w:pPr>
      <w:r>
        <w:rPr>
          <w:rFonts w:eastAsia="Century Gothic" w:cs="Times New Roman"/>
          <w:lang w:val="cy-GB"/>
        </w:rPr>
        <w:t xml:space="preserve">Gwrando ar rieni, gofalwyr, plant a phobl ifanc </w:t>
      </w:r>
      <w:r>
        <w:rPr>
          <w:rFonts w:eastAsia="Century Gothic" w:cs="Times New Roman"/>
          <w:b w:val="0"/>
          <w:bCs w:val="0"/>
          <w:lang w:val="cy-GB"/>
        </w:rPr>
        <w:t xml:space="preserve"> </w:t>
      </w:r>
    </w:p>
    <w:p w14:paraId="5AC1BEE7" w14:textId="77777777" w:rsidR="00A36082" w:rsidRDefault="00000000" w:rsidP="0057269F">
      <w:pPr>
        <w:pStyle w:val="BodyText"/>
        <w:jc w:val="both"/>
      </w:pPr>
      <w:r>
        <w:rPr>
          <w:rFonts w:eastAsia="Arial Nova" w:cs="Times New Roman"/>
          <w:szCs w:val="20"/>
          <w:lang w:val="cy-GB"/>
        </w:rPr>
        <w:t xml:space="preserve">Cwblhaodd 446 o rieni a gofalwyr yr arolwg gofal plant.   Defnyddiwyd y data hwn i lywio'r Asesiad Digonolrwydd Gofal Plant.   Yn ogystal, siaradom â 197 o rieni a gofalwyr drwy raglen o 6 grŵp ffocws a mynychu digwyddiadau a gweithgareddau fel Sesiynau Aros a Chwarae.  </w:t>
      </w:r>
    </w:p>
    <w:p w14:paraId="55C59702" w14:textId="77777777" w:rsidR="00794BF2" w:rsidRDefault="00000000" w:rsidP="00794BF2">
      <w:pPr>
        <w:pStyle w:val="Heading3"/>
      </w:pPr>
      <w:r>
        <w:rPr>
          <w:rFonts w:eastAsia="Century Gothic" w:cs="Times New Roman"/>
          <w:lang w:val="cy-GB"/>
        </w:rPr>
        <w:t>Gwrando ar gyflogwyr</w:t>
      </w:r>
      <w:r>
        <w:rPr>
          <w:rFonts w:eastAsia="Century Gothic" w:cs="Times New Roman"/>
          <w:b w:val="0"/>
          <w:bCs w:val="0"/>
          <w:lang w:val="cy-GB"/>
        </w:rPr>
        <w:t xml:space="preserve">  </w:t>
      </w:r>
    </w:p>
    <w:p w14:paraId="183F0191" w14:textId="77777777" w:rsidR="00794BF2" w:rsidRDefault="00000000" w:rsidP="00794BF2">
      <w:pPr>
        <w:pStyle w:val="BodyText"/>
      </w:pPr>
      <w:r>
        <w:rPr>
          <w:rFonts w:eastAsia="Arial Nova" w:cs="Times New Roman"/>
          <w:szCs w:val="20"/>
          <w:lang w:val="cy-GB"/>
        </w:rPr>
        <w:t xml:space="preserve">Fe wnaethom gyfweld â 17 o gyflogwyr o bob rhan o Gastell-nedd Port Talbot i ddeall sut mae gofal plant yn effeithio ar eu gallu i ddenu, cadw a hyfforddi staff.   Fe wnaethon ni hefyd drafod effaith gofal plant ar eu busnes.  </w:t>
      </w:r>
    </w:p>
    <w:p w14:paraId="442BE959" w14:textId="77777777" w:rsidR="00A36082" w:rsidRDefault="00000000" w:rsidP="00A36082">
      <w:pPr>
        <w:pStyle w:val="Heading3"/>
      </w:pPr>
      <w:r>
        <w:rPr>
          <w:rFonts w:eastAsia="Century Gothic" w:cs="Times New Roman"/>
          <w:lang w:val="cy-GB"/>
        </w:rPr>
        <w:t xml:space="preserve">Gwrando ar bartneriaid a rhanddeiliaid </w:t>
      </w:r>
      <w:r>
        <w:rPr>
          <w:rFonts w:eastAsia="Century Gothic" w:cs="Times New Roman"/>
          <w:b w:val="0"/>
          <w:bCs w:val="0"/>
          <w:lang w:val="cy-GB"/>
        </w:rPr>
        <w:t xml:space="preserve"> </w:t>
      </w:r>
    </w:p>
    <w:p w14:paraId="63A3D4B8" w14:textId="77777777" w:rsidR="00A36082" w:rsidRDefault="00000000" w:rsidP="00652C47">
      <w:pPr>
        <w:pStyle w:val="BodyText"/>
        <w:jc w:val="both"/>
      </w:pPr>
      <w:r>
        <w:rPr>
          <w:rFonts w:eastAsia="Arial Nova" w:cs="Times New Roman"/>
          <w:szCs w:val="20"/>
          <w:lang w:val="cy-GB"/>
        </w:rPr>
        <w:t xml:space="preserve">Gwnaethom ddwy sesiwn gweithdy i randdeiliaid gydag amrywiaeth eang o sefydliadau o bob rhan o'r sector gofal plant.  Roedd hyn yn ein galluogi i ddeall yr heriau sy'n wynebu gofal plant a chydweithio ar gynllun gweithredu ar gyfer newid.   </w:t>
      </w:r>
    </w:p>
    <w:p w14:paraId="1F248B6F" w14:textId="77777777" w:rsidR="00946D03" w:rsidRDefault="00000000" w:rsidP="00946D03">
      <w:pPr>
        <w:pStyle w:val="Heading3"/>
      </w:pPr>
      <w:r>
        <w:rPr>
          <w:rFonts w:eastAsia="Century Gothic" w:cs="Times New Roman"/>
          <w:lang w:val="cy-GB"/>
        </w:rPr>
        <w:t>Y cyd-destun polisi</w:t>
      </w:r>
      <w:r>
        <w:rPr>
          <w:rFonts w:eastAsia="Century Gothic" w:cs="Times New Roman"/>
          <w:b w:val="0"/>
          <w:bCs w:val="0"/>
          <w:lang w:val="cy-GB"/>
        </w:rPr>
        <w:t xml:space="preserve"> </w:t>
      </w:r>
    </w:p>
    <w:p w14:paraId="5805ED13" w14:textId="77777777" w:rsidR="00946D03" w:rsidRDefault="00000000" w:rsidP="00537DE8">
      <w:pPr>
        <w:pStyle w:val="BodyText"/>
        <w:jc w:val="both"/>
      </w:pPr>
      <w:r>
        <w:rPr>
          <w:rFonts w:eastAsia="Arial Nova" w:cs="Times New Roman"/>
          <w:szCs w:val="20"/>
          <w:lang w:val="cy-GB"/>
        </w:rPr>
        <w:t xml:space="preserve">Cynhaliom adolygiad o ystod ehangach o bolisïau lleol, rhanbarthol a chenedlaethol sy'n effeithio ar sut mae gofal plant yn cael ei ddarparu yng Nghastell-nedd Port Talbot.   Mae'r adolygiad hwn wedi llywio'r broses asesu, ein dealltwriaeth o fylchau yn y ddarpariaeth a'r cynllun gweithredu.  </w:t>
      </w:r>
    </w:p>
    <w:p w14:paraId="7664E43D" w14:textId="77777777" w:rsidR="00946D03" w:rsidRDefault="00000000" w:rsidP="00946D03">
      <w:pPr>
        <w:pStyle w:val="Heading3"/>
      </w:pPr>
      <w:r>
        <w:rPr>
          <w:rFonts w:eastAsia="Century Gothic" w:cs="Times New Roman"/>
          <w:lang w:val="cy-GB"/>
        </w:rPr>
        <w:t>Ymgynghoriad ar y drafft</w:t>
      </w:r>
      <w:r>
        <w:rPr>
          <w:rFonts w:eastAsia="Century Gothic" w:cs="Times New Roman"/>
          <w:b w:val="0"/>
          <w:bCs w:val="0"/>
          <w:lang w:val="cy-GB"/>
        </w:rPr>
        <w:t xml:space="preserve"> </w:t>
      </w:r>
    </w:p>
    <w:p w14:paraId="1794FF69" w14:textId="77777777" w:rsidR="00946D03" w:rsidRDefault="00000000" w:rsidP="00946D03">
      <w:pPr>
        <w:pStyle w:val="BodyText"/>
      </w:pPr>
      <w:r>
        <w:rPr>
          <w:rFonts w:eastAsia="Arial Nova" w:cs="Times New Roman"/>
          <w:szCs w:val="20"/>
          <w:lang w:val="cy-GB"/>
        </w:rPr>
        <w:t xml:space="preserve">Cyhoeddwyd Asesiad Digonolrwydd Gofal Plant Castell-nedd Port Talbot 2022 ar gyfer cyfnod ymgynghori o 28 diwrnod (o 1 Gorffennaf am 28 diwrnod) cyn cael ei gyhoeddi ar wefan y Cyngor (Gwasanaeth Gwybodaeth i Deuluoedd) ym mis Awst 2022.  </w:t>
      </w:r>
    </w:p>
    <w:p w14:paraId="4A170D60" w14:textId="77777777" w:rsidR="00946D03" w:rsidRDefault="00946D03" w:rsidP="00A36082">
      <w:pPr>
        <w:pStyle w:val="BodyText"/>
      </w:pPr>
    </w:p>
    <w:p w14:paraId="7168F87C" w14:textId="77777777" w:rsidR="008356B0" w:rsidRDefault="00000000">
      <w:pPr>
        <w:rPr>
          <w:rFonts w:ascii="Arial Nova" w:hAnsi="Arial Nova"/>
          <w:sz w:val="20"/>
        </w:rPr>
      </w:pPr>
      <w:r>
        <w:br w:type="page"/>
      </w:r>
    </w:p>
    <w:p w14:paraId="63119A5E" w14:textId="77777777" w:rsidR="008356B0" w:rsidRPr="008A00EE" w:rsidRDefault="00000000" w:rsidP="008356B0">
      <w:pPr>
        <w:pStyle w:val="Heading1"/>
      </w:pPr>
      <w:bookmarkStart w:id="52" w:name="_Toc122084257"/>
      <w:r>
        <w:rPr>
          <w:rFonts w:eastAsia="Century Gothic" w:cs="Times New Roman"/>
          <w:bCs/>
          <w:szCs w:val="40"/>
          <w:lang w:val="cy-GB"/>
        </w:rPr>
        <w:lastRenderedPageBreak/>
        <w:t>Cynllun Strategol Cymraeg mewn Addysg</w:t>
      </w:r>
      <w:bookmarkEnd w:id="52"/>
      <w:r>
        <w:rPr>
          <w:rFonts w:eastAsia="Century Gothic" w:cs="Times New Roman"/>
          <w:bCs/>
          <w:szCs w:val="40"/>
          <w:lang w:val="cy-GB"/>
        </w:rPr>
        <w:t xml:space="preserve"> </w:t>
      </w:r>
    </w:p>
    <w:p w14:paraId="355BE296" w14:textId="77777777" w:rsidR="008356B0" w:rsidRPr="00C14A7D" w:rsidRDefault="00000000" w:rsidP="003B6FD5">
      <w:pPr>
        <w:pStyle w:val="Heading2"/>
        <w:jc w:val="both"/>
      </w:pPr>
      <w:bookmarkStart w:id="53" w:name="_Toc122084258"/>
      <w:r>
        <w:rPr>
          <w:rFonts w:eastAsia="Century Gothic" w:cs="Times New Roman"/>
          <w:bCs/>
          <w:szCs w:val="32"/>
          <w:lang w:val="cy-GB"/>
        </w:rPr>
        <w:t>Dyfodol addysg Gymraeg yng Nghastell-nedd Port Talbot</w:t>
      </w:r>
      <w:bookmarkEnd w:id="53"/>
      <w:r>
        <w:rPr>
          <w:rFonts w:eastAsia="Century Gothic" w:cs="Times New Roman"/>
          <w:bCs/>
          <w:szCs w:val="32"/>
          <w:lang w:val="cy-GB"/>
        </w:rPr>
        <w:t xml:space="preserve">  </w:t>
      </w:r>
    </w:p>
    <w:p w14:paraId="2110778D" w14:textId="77777777" w:rsidR="00F30BB2" w:rsidRDefault="00000000" w:rsidP="003B6FD5">
      <w:pPr>
        <w:pStyle w:val="Heading3"/>
        <w:jc w:val="both"/>
      </w:pPr>
      <w:r>
        <w:rPr>
          <w:rFonts w:eastAsia="Century Gothic" w:cs="Times New Roman"/>
          <w:lang w:val="cy-GB"/>
        </w:rPr>
        <w:t>Y Weledigaeth</w:t>
      </w:r>
      <w:r>
        <w:rPr>
          <w:rFonts w:eastAsia="Century Gothic" w:cs="Times New Roman"/>
          <w:b w:val="0"/>
          <w:bCs w:val="0"/>
          <w:lang w:val="cy-GB"/>
        </w:rPr>
        <w:t xml:space="preserve"> </w:t>
      </w:r>
    </w:p>
    <w:p w14:paraId="0FC714A6" w14:textId="77777777" w:rsidR="00F30BB2" w:rsidRDefault="00000000" w:rsidP="003B6FD5">
      <w:pPr>
        <w:pStyle w:val="BodyText"/>
        <w:jc w:val="both"/>
      </w:pPr>
      <w:r>
        <w:rPr>
          <w:rFonts w:eastAsia="Arial Nova" w:cs="Times New Roman"/>
          <w:szCs w:val="20"/>
          <w:lang w:val="cy-GB"/>
        </w:rPr>
        <w:t xml:space="preserve">Mae Cynllun Strategol y Gymraeg mewn Addysg Cyngor Castell-nedd Port Talbot 2022 – 2032 yn rhannu gweledigaeth Llywodraeth Cymru i: </w:t>
      </w:r>
    </w:p>
    <w:p w14:paraId="636FCF29" w14:textId="77777777" w:rsidR="00E86DDA" w:rsidRDefault="00000000" w:rsidP="00E86DDA">
      <w:pPr>
        <w:pStyle w:val="BodyText"/>
        <w:jc w:val="center"/>
        <w:rPr>
          <w:i/>
          <w:iCs/>
        </w:rPr>
      </w:pPr>
      <w:r>
        <w:rPr>
          <w:rFonts w:eastAsia="Arial Nova" w:cs="Times New Roman"/>
          <w:i/>
          <w:iCs/>
          <w:szCs w:val="20"/>
          <w:lang w:val="cy-GB"/>
        </w:rPr>
        <w:t>"Sicrhau amgylchiadau ffafriol drwy'r wlad sy'n cefnogi caffael iaith a defnyddio sgiliau Cymraeg.  Rydym am weld cynnydd yn nifer y trosglwyddiad iaith yn y teulu, cyflwyno'r Gymraeg yn gynnar i bob plentyn, system addysg sy'n darparu sgiliau Cymraeg i bawb."</w:t>
      </w:r>
      <w:r>
        <w:rPr>
          <w:rFonts w:eastAsia="Arial Nova" w:cs="Times New Roman"/>
          <w:szCs w:val="20"/>
          <w:lang w:val="cy-GB"/>
        </w:rPr>
        <w:t xml:space="preserve"> </w:t>
      </w:r>
    </w:p>
    <w:p w14:paraId="536B5433" w14:textId="77777777" w:rsidR="00D87FC1" w:rsidRDefault="00000000" w:rsidP="00D87FC1">
      <w:pPr>
        <w:pStyle w:val="BodyText"/>
        <w:jc w:val="both"/>
        <w:rPr>
          <w:shd w:val="clear" w:color="auto" w:fill="FFFFFF"/>
        </w:rPr>
      </w:pPr>
      <w:r>
        <w:rPr>
          <w:rFonts w:eastAsia="Arial Nova" w:cs="Times New Roman"/>
          <w:szCs w:val="20"/>
          <w:shd w:val="clear" w:color="auto" w:fill="FFFFFF"/>
          <w:lang w:val="cy-GB"/>
        </w:rPr>
        <w:t xml:space="preserve">Mae Llywodraeth Cymru wedi gosod targed i Gastell-nedd Port Talbot gynyddu nifer y dysgwyr sy'n cael mynediad trwy addysg cyfrwng Cymraeg rhwng 17% a 27% dros gyfnod o 10 mlynedd.  Seilir y targed hwn ar gynyddu nifer y plant Blwyddyn 1 a addysgir drwy gyfrwng y Gymraeg o 16.8% (252 disgybl) yn 2020/21 (CYBLD 2021) i 31% (460 disgybl) erbyn 2032.  Cynllun uchelgeisiol y Cyngor yw mynd y tu hwnt i ystod uchaf y targed a osodwyd gan Lywodraeth Cymru. </w:t>
      </w:r>
    </w:p>
    <w:p w14:paraId="578A0F7A" w14:textId="77777777" w:rsidR="00E12C51" w:rsidRPr="00D87FC1" w:rsidRDefault="00000000" w:rsidP="00D87FC1">
      <w:pPr>
        <w:pStyle w:val="BodyText"/>
        <w:jc w:val="both"/>
      </w:pPr>
      <w:r>
        <w:rPr>
          <w:rFonts w:eastAsia="Arial Nova" w:cs="Times New Roman"/>
          <w:szCs w:val="20"/>
          <w:shd w:val="clear" w:color="auto" w:fill="FFFFFF"/>
          <w:lang w:val="cy-GB"/>
        </w:rPr>
        <w:t xml:space="preserve">Mae gan ofal plant y potensial i chwarae rhan bwysig yn cefnogi dyheadau'r CSCA, helpu i greu a chynnal y galw am addysg Gymraeg.  Mae'r CSCA yn cynnwys 7 deilliant allweddol, y gellid dadlau bod gan y 5 isod gysylltiadau â darpariaeth a hygyrchedd gofal plant cyfrwng Cymraeg. </w:t>
      </w:r>
    </w:p>
    <w:p w14:paraId="6680AB30" w14:textId="77777777" w:rsidR="00B261B6" w:rsidRDefault="00000000" w:rsidP="003B6FD5">
      <w:pPr>
        <w:pStyle w:val="Heading3"/>
        <w:jc w:val="both"/>
      </w:pPr>
      <w:r>
        <w:rPr>
          <w:rFonts w:eastAsia="Century Gothic" w:cs="Times New Roman"/>
          <w:lang w:val="cy-GB"/>
        </w:rPr>
        <w:t xml:space="preserve">Deilliant 1: mae mwy o blant meithrin / plant tair oed yn derbyn eu haddysg trwy gyfrwng y Gymraeg </w:t>
      </w:r>
    </w:p>
    <w:p w14:paraId="7134318B" w14:textId="77777777" w:rsidR="00B261B6" w:rsidRDefault="00000000" w:rsidP="003B6FD5">
      <w:pPr>
        <w:pStyle w:val="BodyText"/>
        <w:jc w:val="both"/>
      </w:pPr>
      <w:r>
        <w:rPr>
          <w:rFonts w:eastAsia="Arial Nova" w:cs="Times New Roman"/>
          <w:szCs w:val="20"/>
          <w:lang w:val="cy-GB"/>
        </w:rPr>
        <w:t>Mae'r CSCA yn ceisio cynhyrchu diwylliant lle mae gwasanaethau Cymraeg o safon uchel i deuluoedd nid yn unig ar gael ac ar gael, ond yn y galw. Mae'n cydnabod yr angen i greu'r galw hwnnw, gan dynnu sylw at angen i hyrwyddo a chyfleu manteision y Gymraeg a dwyieithrwydd mor gynnar â phosib ar daith plentyn trwy addysg a gwasanaethau.  Mae ymrwymiad i gynyddu a datblygu darpariaeth gofal plant yn y Gymraeg, gan gydnabod bod darparwyr gofal plant yn frwdfrydig dros gynnig mwy o gyfleoedd Cymraeg yn eu lleoliad.  O fewn y deilliant hwn mae 6 deilliant yn gysylltiedig â gofal plant:</w:t>
      </w:r>
    </w:p>
    <w:p w14:paraId="7A5D8AEB" w14:textId="77777777" w:rsidR="0043586B" w:rsidRPr="0043586B" w:rsidRDefault="00000000" w:rsidP="009227CE">
      <w:pPr>
        <w:pStyle w:val="Bulletlist"/>
        <w:jc w:val="both"/>
        <w:rPr>
          <w:lang w:eastAsia="en-GB"/>
        </w:rPr>
      </w:pPr>
      <w:r>
        <w:rPr>
          <w:rFonts w:eastAsia="Arial Nova" w:cs="Times New Roman"/>
          <w:szCs w:val="20"/>
          <w:lang w:val="cy-GB" w:eastAsia="en-GB"/>
        </w:rPr>
        <w:t xml:space="preserve">Ailedrych ar yr hyfforddiant a redir gan Cefin Campbell gyda'r holl staff yn gweithio o fewn BC yn CNPT, ALl ac Iechyd (gan gynnwys Therapi Lleferydd ac Iaith), y sector gofal plant ac ati. Mae'n bwysig adennill peth o'r momentwm a gollwyd yn ystod COVID, gan ailedrych ar rai o'r gwaith da a oedd wedi dechrau effeithio ar sut y defnyddiodd aelodau ein tîm ein hunain a'n partneriaid a hyrwyddo'r Gymraeg a Dwyieithrwydd. </w:t>
      </w:r>
    </w:p>
    <w:p w14:paraId="71A74916" w14:textId="77777777" w:rsidR="009227CE" w:rsidRPr="009227CE" w:rsidRDefault="00000000" w:rsidP="009227CE">
      <w:pPr>
        <w:pStyle w:val="Bulletlist"/>
        <w:jc w:val="both"/>
        <w:rPr>
          <w:lang w:eastAsia="en-GB"/>
        </w:rPr>
      </w:pPr>
      <w:r>
        <w:rPr>
          <w:rFonts w:eastAsia="Arial Nova" w:cs="Times New Roman"/>
          <w:szCs w:val="20"/>
          <w:lang w:val="cy-GB" w:eastAsia="en-GB"/>
        </w:rPr>
        <w:t>Adolygu'n rheolaidd 'Cynllun Gweithredu Asesiad Digonolrwydd Gofal Plant Castell-nedd Port Talbot' gyda phwyslais ar wella mynediad i ddarpariaeth cyfrwng Cymraeg a dwyieithog drwy nodi a llenwi bylchau yn y ddarpariaeth.</w:t>
      </w:r>
    </w:p>
    <w:p w14:paraId="39ABCA9A" w14:textId="77777777" w:rsidR="009227CE" w:rsidRPr="009227CE" w:rsidRDefault="00000000" w:rsidP="009227CE">
      <w:pPr>
        <w:pStyle w:val="Bulletlist"/>
        <w:jc w:val="both"/>
        <w:rPr>
          <w:lang w:eastAsia="en-GB"/>
        </w:rPr>
      </w:pPr>
      <w:r>
        <w:rPr>
          <w:rFonts w:eastAsia="Arial Nova" w:cs="Times New Roman"/>
          <w:szCs w:val="20"/>
          <w:lang w:val="cy-GB" w:eastAsia="en-GB"/>
        </w:rPr>
        <w:t xml:space="preserve">Yn seiliedig ar ddata 2020/21, roedd 452 o leoedd gofal plant Dechrau'n Deg y flwyddyn ar draws ein lleoliadau lle'r oedd 65 ohonynt yn lleoliadau categori 3 iaith Gymraeg a chategori 2 Saesneg/Cymraeg, sy'n cyfateb i gyfanswm o 14.4%. Mae gennym darged o fewn Dechrau'n Deg i gynyddu'r ganran hon i </w:t>
      </w:r>
      <w:r>
        <w:rPr>
          <w:rFonts w:eastAsia="Arial Nova" w:cs="Times New Roman"/>
          <w:szCs w:val="20"/>
          <w:lang w:val="cy-GB" w:eastAsia="en-GB"/>
        </w:rPr>
        <w:lastRenderedPageBreak/>
        <w:t>20% o fewn y 5 mlynedd nesaf, 25% erbyn diwedd y cynllun 10 mlynedd trwy ehangu darpariaethau/sefydlu darpariaethau newydd.</w:t>
      </w:r>
    </w:p>
    <w:p w14:paraId="0E88484B" w14:textId="77777777" w:rsidR="009227CE" w:rsidRPr="009227CE" w:rsidRDefault="00000000" w:rsidP="009227CE">
      <w:pPr>
        <w:pStyle w:val="Bulletlist"/>
        <w:jc w:val="both"/>
        <w:rPr>
          <w:lang w:eastAsia="en-GB"/>
        </w:rPr>
      </w:pPr>
      <w:r>
        <w:rPr>
          <w:rFonts w:eastAsia="Arial Nova" w:cs="Times New Roman"/>
          <w:szCs w:val="20"/>
          <w:lang w:val="cy-GB" w:eastAsia="en-GB"/>
        </w:rPr>
        <w:t xml:space="preserve">Bydd tîm y Blynyddoedd Cynnar yn parhau i weithio gyda swyddogion Mudiad Meithrin i ddatblygu ac ehangu Cylchoedd Meithrin ar draws y fwrdeistref yn enwedig drwy eu rhaglen sefydlu a llwyddo (Cwmllynfell a Thyle'r Ynn).  Byddwn yn parhau i annog pob Cylch newydd a phresennol i dendro i gyflawni ein contractau blynyddoedd cynnar, gan gynnwys Dechrau'n Deg, Addysg Blynyddoedd Cynnar, Lleoedd a Gynorthwyir a Lleoedd â Chymorth, yn ogystal â'r Cynnig Gofal Plant      </w:t>
      </w:r>
    </w:p>
    <w:p w14:paraId="1D4A30A0" w14:textId="77777777" w:rsidR="009227CE" w:rsidRPr="009227CE" w:rsidRDefault="00000000" w:rsidP="009227CE">
      <w:pPr>
        <w:pStyle w:val="Bulletlist"/>
        <w:jc w:val="both"/>
        <w:rPr>
          <w:lang w:eastAsia="en-GB"/>
        </w:rPr>
      </w:pPr>
      <w:r>
        <w:rPr>
          <w:rFonts w:eastAsia="Arial Nova" w:cs="Times New Roman"/>
          <w:szCs w:val="20"/>
          <w:lang w:val="cy-GB" w:eastAsia="en-GB"/>
        </w:rPr>
        <w:t xml:space="preserve">Bydd yr Awdurdod Lleol yn cefnogi Gwobrau'r Gymraeg o fewn lleoliadau gofal plant Saesneg i symud ymlaen drwy'r continwwm tuag at gynnydd yn narpariaeth gofal plant Cymraeg categori 2. </w:t>
      </w:r>
    </w:p>
    <w:p w14:paraId="423839A0" w14:textId="77777777" w:rsidR="009227CE" w:rsidRPr="009227CE" w:rsidRDefault="00000000" w:rsidP="009227CE">
      <w:pPr>
        <w:pStyle w:val="Bulletlist"/>
        <w:jc w:val="both"/>
        <w:rPr>
          <w:lang w:eastAsia="en-GB"/>
        </w:rPr>
      </w:pPr>
      <w:r>
        <w:rPr>
          <w:rFonts w:eastAsia="Arial Nova" w:cs="Times New Roman"/>
          <w:szCs w:val="20"/>
          <w:lang w:val="cy-GB" w:eastAsia="en-GB"/>
        </w:rPr>
        <w:t>Bydd pob partner yn cydweithio ac yn cefnogi lleoliadau gofal plant preifat i sicrhau cynnydd yn y ddarpariaeth cyfrwng Cymraeg, gyda phwyslais ar hyrwyddo manteision dwyieithrwydd.</w:t>
      </w:r>
    </w:p>
    <w:p w14:paraId="02077E41" w14:textId="77777777" w:rsidR="00B261B6" w:rsidRDefault="00000000" w:rsidP="00E7275C">
      <w:pPr>
        <w:pStyle w:val="Heading3"/>
      </w:pPr>
      <w:r>
        <w:rPr>
          <w:rFonts w:eastAsia="Century Gothic" w:cs="Times New Roman"/>
          <w:lang w:val="cy-GB"/>
        </w:rPr>
        <w:t xml:space="preserve">Deilliant 2: mae mwy o blant dosbarth derbyn / plant pump oed yn derbyn eu haddysg trwy gyfrwng y Gymraeg </w:t>
      </w:r>
    </w:p>
    <w:p w14:paraId="74832FE5" w14:textId="77777777" w:rsidR="006C7B53" w:rsidRPr="006C7B53" w:rsidRDefault="00000000" w:rsidP="006C7B53">
      <w:pPr>
        <w:pStyle w:val="BodyText"/>
        <w:jc w:val="both"/>
      </w:pPr>
      <w:r>
        <w:rPr>
          <w:rFonts w:eastAsia="Arial Nova" w:cs="Times New Roman"/>
          <w:szCs w:val="20"/>
          <w:lang w:val="cy-GB"/>
        </w:rPr>
        <w:t xml:space="preserve">Mae'r deilliant hwn yn seiliedig ar ddyhead i gynyddu nifer y plant Blwyddyn 1 sy'n derbyn addysg cyfrwng Cymraeg gan 208 o ddisgyblion erbyn 2032.  Mae'r deilliant hwn yn cynnwys gweithredu i weithio gyda gwaith yn agos gyda darparwyr gofal plant a chwarae gan gynnwys Mudiad Meithrin, y Fenter Iaith a Thŷ’r Gwrhyd, yn ogystal â rhieni dros Addysg Gymraeg (RhAG) i hysbysu rhieni/gofalwyr o fanteision addysg cyfrwng Cymraeg a dwyieithrwydd er mwyn sicrhau cadw disgyblion o'r Meithrin i addysg llawn amser. Fe fydd pwyslais penodol yn cael ei roi i leihau lleoedd gwag yng ngogledd yr Awdurdod Lleol. </w:t>
      </w:r>
    </w:p>
    <w:p w14:paraId="67D14B71" w14:textId="77777777" w:rsidR="007354CB" w:rsidRDefault="00000000" w:rsidP="007354CB">
      <w:pPr>
        <w:pStyle w:val="Heading3"/>
        <w:jc w:val="both"/>
      </w:pPr>
      <w:r>
        <w:rPr>
          <w:rFonts w:eastAsia="Century Gothic" w:cs="Times New Roman"/>
          <w:lang w:val="cy-GB"/>
        </w:rPr>
        <w:t>Deilliant 6: cynnydd yn y ddarpariaeth addysg Gymraeg ar gyfer disgyblion sydd ag anghenion dysgu ychwanegol (ADY)</w:t>
      </w:r>
      <w:r>
        <w:rPr>
          <w:rFonts w:eastAsia="Century Gothic" w:cs="Times New Roman"/>
          <w:b w:val="0"/>
          <w:bCs w:val="0"/>
          <w:lang w:val="cy-GB"/>
        </w:rPr>
        <w:t xml:space="preserve"> </w:t>
      </w:r>
    </w:p>
    <w:p w14:paraId="63482A81" w14:textId="77777777" w:rsidR="0031006A" w:rsidRDefault="00000000" w:rsidP="007354CB">
      <w:pPr>
        <w:pStyle w:val="BodyText"/>
        <w:jc w:val="both"/>
      </w:pPr>
      <w:r>
        <w:rPr>
          <w:rFonts w:eastAsia="Arial Nova" w:cs="Times New Roman"/>
          <w:szCs w:val="20"/>
          <w:lang w:val="cy-GB"/>
        </w:rPr>
        <w:t>Mae'r CSCA yn cydnabod effaith y Ddeddf Anghenion Dysgu Ychwanegol a'r Tribiwnlys Addysg (Cymru) 2018, a'r newidiadau sylweddol sydd ar y gweill i ddiwallu anghenion pob dysgwr sydd ag ADY. Y dyhead yw sicrhau y bydd pob plentyn sydd ag ADY o fewn yr Awdurdod Lleol yn gallu manteisio ar ddarpariaeth ar bob lefel trwy gyfrwng y Gymraeg.   Mae'r deilliannau'n cynnwys y camau canlynol mewn perthynas â gofal plant:</w:t>
      </w:r>
    </w:p>
    <w:p w14:paraId="62938BC0" w14:textId="77777777" w:rsidR="0031006A" w:rsidRPr="0031006A" w:rsidRDefault="00000000" w:rsidP="00D37B14">
      <w:pPr>
        <w:pStyle w:val="Bulletlist"/>
        <w:jc w:val="both"/>
        <w:rPr>
          <w:lang w:eastAsia="en-GB"/>
        </w:rPr>
      </w:pPr>
      <w:r>
        <w:rPr>
          <w:rFonts w:eastAsia="Arial Nova" w:cs="Times New Roman"/>
          <w:szCs w:val="20"/>
          <w:lang w:val="cy-GB" w:eastAsia="en-GB"/>
        </w:rPr>
        <w:t>Parhau i ddatblygu dewislen hyfforddiant datblygiad proffesiynol cynhwysfawr a chymorth i athrawon yn ein hysgolion prif ffrwd cyfrwng Cymraeg ac i'n Sector Blynyddoedd Cynnar a Gofal Plant. Bydd hyn yn gwella'r Ddarpariaeth Ddysgu Cynhwysol (DDdC) a'r ddarpariaeth Anghenion Dysgu Ychwanegol (ADY) yn ein hysgolion cyfrwng Cymraeg a'n lleoliadau Blynyddoedd Cynnar, fel y nodir yng Nghod ADY Cymru 2021 newydd.  Bydd y cynnig hyfforddiant a chymorth hwn, gan gynnwys adolygiad o adnoddau a deunydd asesu priodol, yn cael ei adolygu'n flynyddol, a bydd unrhyw angen sy'n newid yn ein hysgolion prif ffrwd cyfrwng Cymraeg a'r Sector Blynyddoedd Cynnar a Gofal Plant. </w:t>
      </w:r>
    </w:p>
    <w:p w14:paraId="51652C60" w14:textId="77777777" w:rsidR="00D37B14" w:rsidRPr="00D37B14" w:rsidRDefault="00000000" w:rsidP="00D37B14">
      <w:pPr>
        <w:pStyle w:val="Bulletlist"/>
        <w:jc w:val="both"/>
        <w:rPr>
          <w:lang w:eastAsia="en-GB"/>
        </w:rPr>
      </w:pPr>
      <w:r>
        <w:rPr>
          <w:rFonts w:eastAsia="Arial Nova" w:cs="Times New Roman"/>
          <w:szCs w:val="20"/>
          <w:lang w:val="cy-GB" w:eastAsia="en-GB"/>
        </w:rPr>
        <w:t>Buddsoddi mewn darpariaeth cylch chwarae a gofal plant arbenigol dwyieithog er mwyn cefnogi’r gwaith o adnabod anghenion sy’n dod i’r amlwg yn gynnar ar gyfer ein plant ieuengaf, lle mae’r Gymraeg yn iaith gyntaf neu lle mae rhieni’n dewis darpariaeth cyfrwng Cymraeg.   </w:t>
      </w:r>
    </w:p>
    <w:p w14:paraId="316440BC" w14:textId="77777777" w:rsidR="007F09BE" w:rsidRDefault="00000000">
      <w:pPr>
        <w:rPr>
          <w:rFonts w:ascii="Arial Nova" w:hAnsi="Arial Nova"/>
          <w:sz w:val="20"/>
        </w:rPr>
      </w:pPr>
      <w:r>
        <w:br w:type="page"/>
      </w:r>
    </w:p>
    <w:p w14:paraId="6E142850" w14:textId="77777777" w:rsidR="001161D4" w:rsidRPr="008A00EE" w:rsidRDefault="00000000" w:rsidP="001161D4">
      <w:pPr>
        <w:pStyle w:val="Heading1"/>
      </w:pPr>
      <w:bookmarkStart w:id="54" w:name="_Toc122084259"/>
      <w:r>
        <w:rPr>
          <w:rFonts w:eastAsia="Century Gothic" w:cs="Times New Roman"/>
          <w:bCs/>
          <w:szCs w:val="40"/>
          <w:lang w:val="cy-GB"/>
        </w:rPr>
        <w:lastRenderedPageBreak/>
        <w:t>Cyflenwad Gofal Plant</w:t>
      </w:r>
      <w:bookmarkEnd w:id="54"/>
      <w:r>
        <w:rPr>
          <w:rFonts w:eastAsia="Century Gothic" w:cs="Times New Roman"/>
          <w:bCs/>
          <w:szCs w:val="40"/>
          <w:lang w:val="cy-GB"/>
        </w:rPr>
        <w:t xml:space="preserve"> </w:t>
      </w:r>
    </w:p>
    <w:p w14:paraId="165B71DC" w14:textId="77777777" w:rsidR="001161D4" w:rsidRPr="00C14A7D" w:rsidRDefault="00000000" w:rsidP="001161D4">
      <w:pPr>
        <w:pStyle w:val="Heading2"/>
        <w:jc w:val="both"/>
      </w:pPr>
      <w:bookmarkStart w:id="55" w:name="_Toc122084260"/>
      <w:r>
        <w:rPr>
          <w:rFonts w:eastAsia="Century Gothic" w:cs="Times New Roman"/>
          <w:bCs/>
          <w:szCs w:val="32"/>
          <w:lang w:val="cy-GB"/>
        </w:rPr>
        <w:t>Deall y ddarpariaeth bresennol</w:t>
      </w:r>
      <w:bookmarkEnd w:id="55"/>
      <w:r>
        <w:rPr>
          <w:rFonts w:eastAsia="Century Gothic" w:cs="Times New Roman"/>
          <w:bCs/>
          <w:szCs w:val="32"/>
          <w:lang w:val="cy-GB"/>
        </w:rPr>
        <w:t xml:space="preserve">  </w:t>
      </w:r>
    </w:p>
    <w:p w14:paraId="4D2BD4DF" w14:textId="77777777" w:rsidR="001161D4" w:rsidRDefault="00000000" w:rsidP="001161D4">
      <w:pPr>
        <w:pStyle w:val="Heading3"/>
        <w:jc w:val="both"/>
      </w:pPr>
      <w:r>
        <w:rPr>
          <w:rFonts w:eastAsia="Century Gothic" w:cs="Times New Roman"/>
          <w:lang w:val="cy-GB"/>
        </w:rPr>
        <w:t>Cyflwyniad</w:t>
      </w:r>
    </w:p>
    <w:p w14:paraId="25924196" w14:textId="77777777" w:rsidR="00E7275C" w:rsidRPr="00E7275C" w:rsidRDefault="00000000" w:rsidP="00E7275C">
      <w:pPr>
        <w:pStyle w:val="BodyText"/>
      </w:pPr>
      <w:r>
        <w:rPr>
          <w:rFonts w:eastAsia="Arial Nova" w:cs="Times New Roman"/>
          <w:szCs w:val="20"/>
          <w:lang w:val="cy-GB"/>
        </w:rPr>
        <w:t xml:space="preserve">Mae'r adran hon yn seiliedig ar ddata Datganiad Hunanasesu'r Gwasanaeth (DHG) haf 2021, ochr yn ochr â data Offeryn Data Arolygiaeth Gofal Cymru (AGC) yn ogystal â’r ymgysylltu â darparwyr a gynhaliwyd yn y broses o ddatblygu'r asesiad hwn. </w:t>
      </w:r>
    </w:p>
    <w:p w14:paraId="76EAD169" w14:textId="77777777" w:rsidR="00E2183B" w:rsidRDefault="00000000" w:rsidP="00E2183B">
      <w:pPr>
        <w:pStyle w:val="Heading3"/>
        <w:jc w:val="both"/>
      </w:pPr>
      <w:r>
        <w:rPr>
          <w:rFonts w:eastAsia="Century Gothic" w:cs="Times New Roman"/>
          <w:lang w:val="cy-GB"/>
        </w:rPr>
        <w:t>Nifer o Ddarparwyr a Lleoedd Gofal Plant</w:t>
      </w:r>
    </w:p>
    <w:p w14:paraId="297092A5" w14:textId="77777777" w:rsidR="007313AA" w:rsidRDefault="00000000" w:rsidP="00761DD2">
      <w:pPr>
        <w:pStyle w:val="BodyText"/>
        <w:jc w:val="both"/>
      </w:pPr>
      <w:r>
        <w:rPr>
          <w:rFonts w:eastAsia="Arial Nova" w:cs="Times New Roman"/>
          <w:szCs w:val="20"/>
          <w:lang w:val="cy-GB"/>
        </w:rPr>
        <w:t>Mae offeryn data’r AGC</w:t>
      </w:r>
      <w:r>
        <w:rPr>
          <w:rStyle w:val="FootnoteReference"/>
        </w:rPr>
        <w:footnoteReference w:id="4"/>
      </w:r>
      <w:r>
        <w:rPr>
          <w:rFonts w:eastAsia="Arial Nova" w:cs="Times New Roman"/>
          <w:szCs w:val="20"/>
          <w:lang w:val="cy-GB"/>
        </w:rPr>
        <w:t xml:space="preserve"> yn defnyddio data cofrestru i amlinellu argaeledd gofal plant.  Ar adeg yr asesiad hwn, dywedodd yr offeryn data fod 118 o wasanaethau gofal plant gweithredol cofrestredig yn darparu 2,347 o leoedd.  Mae'r asesiad hwn yn seiliedig yn bennaf ar ddata Datganiad Hunanasesu'r Gwasanaeth (DHG) Haf 2021, a ddarparwyd gan 100 lleoliad o bob rhan o Gastell-nedd Port Talbot.  Mae hyn yn cyfateb i gyfradd ymateb o 93%, ac felly mae'n ffynhonnell gadarn i wneud asesiad gwybodus o ddarpariaeth gofal plant yng Nghastell-nedd Port Talbot.  </w:t>
      </w:r>
    </w:p>
    <w:p w14:paraId="5EB69430" w14:textId="77777777" w:rsidR="004365E5" w:rsidRDefault="00000000" w:rsidP="004365E5">
      <w:pPr>
        <w:pStyle w:val="BodyText"/>
        <w:jc w:val="both"/>
      </w:pPr>
      <w:r>
        <w:rPr>
          <w:rFonts w:eastAsia="Arial Nova" w:cs="Times New Roman"/>
          <w:szCs w:val="20"/>
          <w:lang w:val="cy-GB"/>
        </w:rPr>
        <w:t>Mae tabl 1 yn defnyddio data'r DHG i ddarparu trosolwg o'r ddarpariaeth yng Nghastell-nedd Port Talbot ym mis Mawrth 2022.  Mae cyfanswm o 100 o ddarparwyr gofal plant cofrestredig wedi cwblhau a dychwelyd yr holiadur.  Maen nhw'n darparu uchafswm o 2,021 o leoedd gofal plant.</w:t>
      </w:r>
    </w:p>
    <w:p w14:paraId="1D5FE3E2" w14:textId="77777777" w:rsidR="00153533" w:rsidRPr="00153533" w:rsidRDefault="00000000" w:rsidP="004365E5">
      <w:pPr>
        <w:pStyle w:val="Heading4"/>
      </w:pPr>
      <w:r>
        <w:rPr>
          <w:rFonts w:ascii="Arial" w:eastAsia="Arial" w:hAnsi="Arial" w:cs="Times New Roman"/>
          <w:szCs w:val="22"/>
          <w:lang w:val="cy-GB"/>
        </w:rPr>
        <w:t>Tabl 1. Crynodeb o'r Ddarpariaeth a'r Lleoedd</w:t>
      </w:r>
      <w:r>
        <w:rPr>
          <w:rFonts w:ascii="Arial" w:eastAsia="Arial" w:hAnsi="Arial" w:cs="Times New Roman"/>
          <w:b w:val="0"/>
          <w:bCs w:val="0"/>
          <w:i w:val="0"/>
          <w:iCs w:val="0"/>
          <w:szCs w:val="22"/>
          <w:lang w:val="cy-GB"/>
        </w:rPr>
        <w:t xml:space="preserve"> </w:t>
      </w:r>
    </w:p>
    <w:tbl>
      <w:tblPr>
        <w:tblStyle w:val="PRD1"/>
        <w:tblW w:w="9776" w:type="dxa"/>
        <w:tblLook w:val="04A0" w:firstRow="1" w:lastRow="0" w:firstColumn="1" w:lastColumn="0" w:noHBand="0" w:noVBand="1"/>
      </w:tblPr>
      <w:tblGrid>
        <w:gridCol w:w="4390"/>
        <w:gridCol w:w="2835"/>
        <w:gridCol w:w="2551"/>
      </w:tblGrid>
      <w:tr w:rsidR="007B5570" w14:paraId="7B198A23"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2B624E7" w14:textId="77777777" w:rsidR="00E2183B" w:rsidRDefault="00000000" w:rsidP="00FD0867">
            <w:pPr>
              <w:pStyle w:val="NoSpacing"/>
              <w:rPr>
                <w:b w:val="0"/>
              </w:rPr>
            </w:pPr>
            <w:r>
              <w:rPr>
                <w:rFonts w:eastAsia="Arial Nova" w:cs="Times New Roman"/>
                <w:bCs/>
                <w:szCs w:val="20"/>
                <w:lang w:val="cy-GB"/>
              </w:rPr>
              <w:t>Math o Ddarpariaeth</w:t>
            </w:r>
          </w:p>
        </w:tc>
        <w:tc>
          <w:tcPr>
            <w:tcW w:w="2835" w:type="dxa"/>
          </w:tcPr>
          <w:p w14:paraId="20B2768E" w14:textId="77777777" w:rsidR="00E2183B" w:rsidRDefault="00000000" w:rsidP="00FD086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2551" w:type="dxa"/>
          </w:tcPr>
          <w:p w14:paraId="797AE7BF" w14:textId="77777777" w:rsidR="00E2183B" w:rsidRDefault="00000000" w:rsidP="00FD086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Lleoedd Cofrestredig</w:t>
            </w:r>
            <w:r>
              <w:rPr>
                <w:rFonts w:eastAsia="Arial Nova" w:cs="Times New Roman"/>
                <w:b w:val="0"/>
                <w:szCs w:val="20"/>
                <w:lang w:val="cy-GB"/>
              </w:rPr>
              <w:t xml:space="preserve"> </w:t>
            </w:r>
          </w:p>
        </w:tc>
      </w:tr>
      <w:tr w:rsidR="007B5570" w14:paraId="1C393D0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1DD55561" w14:textId="77777777" w:rsidR="003E2C16" w:rsidRPr="00726265" w:rsidRDefault="00000000" w:rsidP="00FD0867">
            <w:pPr>
              <w:pStyle w:val="NoSpacing"/>
              <w:rPr>
                <w:b/>
                <w:bCs/>
              </w:rPr>
            </w:pPr>
            <w:r>
              <w:rPr>
                <w:rFonts w:eastAsia="Arial Nova" w:cs="Times New Roman"/>
                <w:b/>
                <w:bCs/>
                <w:szCs w:val="20"/>
                <w:lang w:val="cy-GB"/>
              </w:rPr>
              <w:t>Gofal Diwrnod i Blant</w:t>
            </w:r>
          </w:p>
        </w:tc>
      </w:tr>
      <w:tr w:rsidR="007B5570" w14:paraId="32E9DA7E"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5AE75118" w14:textId="77777777" w:rsidR="00E2183B" w:rsidRDefault="00000000" w:rsidP="00FD0867">
            <w:pPr>
              <w:pStyle w:val="NoSpacing"/>
            </w:pPr>
            <w:r>
              <w:rPr>
                <w:rFonts w:eastAsia="Arial Nova" w:cs="Times New Roman"/>
                <w:szCs w:val="20"/>
                <w:lang w:val="cy-GB"/>
              </w:rPr>
              <w:t>Gofal Diwrnod Llawn</w:t>
            </w:r>
          </w:p>
        </w:tc>
        <w:tc>
          <w:tcPr>
            <w:tcW w:w="2835" w:type="dxa"/>
          </w:tcPr>
          <w:p w14:paraId="771EE2DA"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37</w:t>
            </w:r>
          </w:p>
        </w:tc>
        <w:tc>
          <w:tcPr>
            <w:tcW w:w="2551" w:type="dxa"/>
          </w:tcPr>
          <w:p w14:paraId="76F1BCED"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1,246</w:t>
            </w:r>
          </w:p>
        </w:tc>
      </w:tr>
      <w:tr w:rsidR="007B5570" w14:paraId="34E5130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6FDA21" w14:textId="77777777" w:rsidR="00E2183B" w:rsidRDefault="00000000" w:rsidP="00FD0867">
            <w:pPr>
              <w:pStyle w:val="NoSpacing"/>
            </w:pPr>
            <w:r>
              <w:rPr>
                <w:rFonts w:eastAsia="Arial Nova" w:cs="Times New Roman"/>
                <w:szCs w:val="20"/>
                <w:lang w:val="cy-GB"/>
              </w:rPr>
              <w:t xml:space="preserve">Gofal Diwrnod Sesiynol  </w:t>
            </w:r>
          </w:p>
        </w:tc>
        <w:tc>
          <w:tcPr>
            <w:tcW w:w="2835" w:type="dxa"/>
          </w:tcPr>
          <w:p w14:paraId="6E101354" w14:textId="77777777" w:rsidR="00E2183B" w:rsidRDefault="00000000" w:rsidP="00FD086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w:t>
            </w:r>
          </w:p>
        </w:tc>
        <w:tc>
          <w:tcPr>
            <w:tcW w:w="2551" w:type="dxa"/>
          </w:tcPr>
          <w:p w14:paraId="79C27A91" w14:textId="77777777" w:rsidR="00E2183B" w:rsidRDefault="00000000" w:rsidP="00FD086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179 </w:t>
            </w:r>
          </w:p>
        </w:tc>
      </w:tr>
      <w:tr w:rsidR="007B5570" w14:paraId="3EF3A5DA"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53179AE1" w14:textId="77777777" w:rsidR="00E2183B" w:rsidRDefault="00000000" w:rsidP="00FD0867">
            <w:pPr>
              <w:pStyle w:val="NoSpacing"/>
            </w:pPr>
            <w:r>
              <w:rPr>
                <w:rFonts w:eastAsia="Arial Nova" w:cs="Times New Roman"/>
                <w:szCs w:val="20"/>
                <w:lang w:val="cy-GB"/>
              </w:rPr>
              <w:t xml:space="preserve">Gofal y Tu Allan i'r Ysgol </w:t>
            </w:r>
          </w:p>
        </w:tc>
        <w:tc>
          <w:tcPr>
            <w:tcW w:w="2835" w:type="dxa"/>
          </w:tcPr>
          <w:p w14:paraId="4B9D9170"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c>
          <w:tcPr>
            <w:tcW w:w="2551" w:type="dxa"/>
          </w:tcPr>
          <w:p w14:paraId="76E15E82"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124</w:t>
            </w:r>
          </w:p>
        </w:tc>
      </w:tr>
      <w:tr w:rsidR="007B5570" w14:paraId="229EA98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242E6328" w14:textId="77777777" w:rsidR="00726265" w:rsidRPr="00726265" w:rsidRDefault="00000000" w:rsidP="00FD0867">
            <w:pPr>
              <w:pStyle w:val="NoSpacing"/>
              <w:rPr>
                <w:b/>
                <w:bCs/>
              </w:rPr>
            </w:pPr>
            <w:r>
              <w:rPr>
                <w:rFonts w:eastAsia="Arial Nova" w:cs="Times New Roman"/>
                <w:b/>
                <w:bCs/>
                <w:szCs w:val="20"/>
                <w:lang w:val="cy-GB"/>
              </w:rPr>
              <w:t>Gwarchodwyr plant</w:t>
            </w:r>
          </w:p>
        </w:tc>
      </w:tr>
      <w:tr w:rsidR="007B5570" w14:paraId="3981FAEA"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3BDAA27E" w14:textId="77777777" w:rsidR="00E2183B" w:rsidRDefault="00000000" w:rsidP="00FD0867">
            <w:pPr>
              <w:pStyle w:val="NoSpacing"/>
            </w:pPr>
            <w:r>
              <w:rPr>
                <w:rFonts w:eastAsia="Arial Nova" w:cs="Times New Roman"/>
                <w:szCs w:val="20"/>
                <w:lang w:val="cy-GB"/>
              </w:rPr>
              <w:t>Gwarchodwyr Plant</w:t>
            </w:r>
          </w:p>
        </w:tc>
        <w:tc>
          <w:tcPr>
            <w:tcW w:w="2835" w:type="dxa"/>
          </w:tcPr>
          <w:p w14:paraId="4D989EAE"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2551" w:type="dxa"/>
          </w:tcPr>
          <w:p w14:paraId="730C4A0E" w14:textId="77777777" w:rsidR="00E2183B" w:rsidRDefault="00000000" w:rsidP="00FD086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472</w:t>
            </w:r>
          </w:p>
        </w:tc>
      </w:tr>
      <w:tr w:rsidR="007B5570" w14:paraId="4341A7A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A83B85A" w14:textId="77777777" w:rsidR="00100005" w:rsidRPr="00100005" w:rsidRDefault="00000000" w:rsidP="00FD0867">
            <w:pPr>
              <w:pStyle w:val="NoSpacing"/>
              <w:rPr>
                <w:b/>
                <w:bCs/>
              </w:rPr>
            </w:pPr>
            <w:r>
              <w:rPr>
                <w:rFonts w:eastAsia="Arial Nova" w:cs="Times New Roman"/>
                <w:b/>
                <w:bCs/>
                <w:szCs w:val="20"/>
                <w:lang w:val="cy-GB"/>
              </w:rPr>
              <w:t>CYFANSWM</w:t>
            </w:r>
          </w:p>
        </w:tc>
        <w:tc>
          <w:tcPr>
            <w:tcW w:w="2835" w:type="dxa"/>
          </w:tcPr>
          <w:p w14:paraId="3A442A44" w14:textId="77777777" w:rsidR="00100005" w:rsidRPr="00100005" w:rsidRDefault="00000000" w:rsidP="00FD0867">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100</w:t>
            </w:r>
          </w:p>
        </w:tc>
        <w:tc>
          <w:tcPr>
            <w:tcW w:w="2551" w:type="dxa"/>
          </w:tcPr>
          <w:p w14:paraId="641636D0" w14:textId="77777777" w:rsidR="00100005" w:rsidRPr="00100005" w:rsidRDefault="00000000" w:rsidP="00FD0867">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2,021</w:t>
            </w:r>
          </w:p>
        </w:tc>
      </w:tr>
    </w:tbl>
    <w:p w14:paraId="48CA50B8" w14:textId="77777777" w:rsidR="004C0D40" w:rsidRDefault="00000000" w:rsidP="00343460">
      <w:pPr>
        <w:pStyle w:val="BodyText"/>
        <w:jc w:val="both"/>
      </w:pPr>
      <w:r>
        <w:rPr>
          <w:rFonts w:eastAsia="Arial Nova" w:cs="Times New Roman"/>
          <w:szCs w:val="20"/>
          <w:lang w:val="cy-GB"/>
        </w:rPr>
        <w:t xml:space="preserve">Mae nifer y lleoedd cofrestredig yn cynrychioli uchafswm nifer y plant a all fod ar safle'r lleoliad ar unrhyw un adeg.  Gall lleoliadau ddewis gweithredu ar lefel sy'n is na'u nifer o leoedd cofrestredig.   Dylid nodi hefyd y gall plant fynychu gofal plant yn llawn amser neu'n rhan amser.  O ganlyniad, mae achlysuron lle mae dau blentyn sy’n mynychu'n rhan amser, yn mynychu gan ddefnyddio'r hyn sy'n cyfateb i un lle llawn amser. </w:t>
      </w:r>
    </w:p>
    <w:p w14:paraId="14877784" w14:textId="77777777" w:rsidR="00605023" w:rsidRDefault="00000000" w:rsidP="00605023">
      <w:pPr>
        <w:pStyle w:val="Heading4"/>
      </w:pPr>
      <w:r>
        <w:rPr>
          <w:rFonts w:ascii="Arial" w:eastAsia="Arial" w:hAnsi="Arial" w:cs="Times New Roman"/>
          <w:szCs w:val="22"/>
          <w:lang w:val="cy-GB"/>
        </w:rPr>
        <w:t>Tabl 2. Argaeledd Ddarpariaeth Diwrnod Llawn a Hanner Diwrnod</w:t>
      </w:r>
    </w:p>
    <w:p w14:paraId="2C00C02C" w14:textId="77777777" w:rsidR="00953D05" w:rsidRPr="00953D05" w:rsidRDefault="00000000" w:rsidP="00953D05">
      <w:pPr>
        <w:pStyle w:val="BodyText"/>
      </w:pPr>
      <w:r>
        <w:rPr>
          <w:rFonts w:eastAsia="Arial Nova" w:cs="Times New Roman"/>
          <w:szCs w:val="20"/>
          <w:lang w:val="cy-GB"/>
        </w:rPr>
        <w:t xml:space="preserve">Mae'r tabl hwn yn seiliedig ar ddata DHG haf 2021, a ddarparwyd gan 100 lleoliad o bob rhan o Gastell-nedd Port Talbot. </w:t>
      </w:r>
    </w:p>
    <w:tbl>
      <w:tblPr>
        <w:tblStyle w:val="PRD1"/>
        <w:tblW w:w="9776" w:type="dxa"/>
        <w:tblLook w:val="04A0" w:firstRow="1" w:lastRow="0" w:firstColumn="1" w:lastColumn="0" w:noHBand="0" w:noVBand="1"/>
      </w:tblPr>
      <w:tblGrid>
        <w:gridCol w:w="3681"/>
        <w:gridCol w:w="3544"/>
        <w:gridCol w:w="2551"/>
      </w:tblGrid>
      <w:tr w:rsidR="007B5570" w14:paraId="08BCDE7A" w14:textId="77777777" w:rsidTr="00C41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33D91AD2" w14:textId="77777777" w:rsidR="00605023" w:rsidRDefault="00000000" w:rsidP="00DB3D7F">
            <w:pPr>
              <w:pStyle w:val="NoSpacing"/>
              <w:rPr>
                <w:b w:val="0"/>
              </w:rPr>
            </w:pPr>
            <w:r>
              <w:rPr>
                <w:rFonts w:eastAsia="Arial Nova" w:cs="Times New Roman"/>
                <w:bCs/>
                <w:szCs w:val="20"/>
                <w:lang w:val="cy-GB"/>
              </w:rPr>
              <w:t>Math o Ddarpariaeth</w:t>
            </w:r>
          </w:p>
        </w:tc>
        <w:tc>
          <w:tcPr>
            <w:tcW w:w="3544" w:type="dxa"/>
          </w:tcPr>
          <w:p w14:paraId="2AE6C507" w14:textId="77777777" w:rsidR="00605023"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2551" w:type="dxa"/>
          </w:tcPr>
          <w:p w14:paraId="7221761B" w14:textId="77777777" w:rsidR="00605023"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Lleoedd Cofrestredig</w:t>
            </w:r>
            <w:r>
              <w:rPr>
                <w:rFonts w:eastAsia="Arial Nova" w:cs="Times New Roman"/>
                <w:b w:val="0"/>
                <w:szCs w:val="20"/>
                <w:lang w:val="cy-GB"/>
              </w:rPr>
              <w:t xml:space="preserve"> </w:t>
            </w:r>
          </w:p>
        </w:tc>
      </w:tr>
      <w:tr w:rsidR="007B5570" w14:paraId="7BD0ACE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50AF9AC1" w14:textId="77777777" w:rsidR="008B39CC" w:rsidRPr="00726265" w:rsidRDefault="00000000" w:rsidP="00DB3D7F">
            <w:pPr>
              <w:pStyle w:val="NoSpacing"/>
              <w:rPr>
                <w:b/>
                <w:bCs/>
              </w:rPr>
            </w:pPr>
            <w:r>
              <w:rPr>
                <w:rFonts w:eastAsia="Arial Nova" w:cs="Times New Roman"/>
                <w:b/>
                <w:bCs/>
                <w:szCs w:val="20"/>
                <w:lang w:val="cy-GB"/>
              </w:rPr>
              <w:t>Gofal Diwrnod Llawn</w:t>
            </w:r>
          </w:p>
        </w:tc>
      </w:tr>
      <w:tr w:rsidR="007B5570" w14:paraId="2828678D" w14:textId="77777777" w:rsidTr="00C413BE">
        <w:tc>
          <w:tcPr>
            <w:cnfStyle w:val="001000000000" w:firstRow="0" w:lastRow="0" w:firstColumn="1" w:lastColumn="0" w:oddVBand="0" w:evenVBand="0" w:oddHBand="0" w:evenHBand="0" w:firstRowFirstColumn="0" w:firstRowLastColumn="0" w:lastRowFirstColumn="0" w:lastRowLastColumn="0"/>
            <w:tcW w:w="3681" w:type="dxa"/>
          </w:tcPr>
          <w:p w14:paraId="0F875054" w14:textId="77777777" w:rsidR="0083086D" w:rsidRDefault="00000000" w:rsidP="0083086D">
            <w:pPr>
              <w:pStyle w:val="NoSpacing"/>
            </w:pPr>
            <w:r>
              <w:rPr>
                <w:rFonts w:eastAsia="Arial Nova" w:cs="Times New Roman"/>
                <w:szCs w:val="20"/>
                <w:lang w:val="cy-GB"/>
              </w:rPr>
              <w:t>Gofal Diwrnod Llawn</w:t>
            </w:r>
          </w:p>
        </w:tc>
        <w:tc>
          <w:tcPr>
            <w:tcW w:w="3544" w:type="dxa"/>
          </w:tcPr>
          <w:p w14:paraId="55215199" w14:textId="77777777" w:rsidR="0083086D" w:rsidRDefault="00000000" w:rsidP="0083086D">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29</w:t>
            </w:r>
          </w:p>
        </w:tc>
        <w:tc>
          <w:tcPr>
            <w:tcW w:w="2551" w:type="dxa"/>
          </w:tcPr>
          <w:p w14:paraId="7A44456D" w14:textId="77777777" w:rsidR="0083086D" w:rsidRDefault="00000000" w:rsidP="0083086D">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1,058</w:t>
            </w:r>
          </w:p>
        </w:tc>
      </w:tr>
      <w:tr w:rsidR="007B5570" w14:paraId="686170F4" w14:textId="77777777" w:rsidTr="00C4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11956ED" w14:textId="77777777" w:rsidR="00605023" w:rsidRDefault="00000000" w:rsidP="00DB3D7F">
            <w:pPr>
              <w:pStyle w:val="NoSpacing"/>
            </w:pPr>
            <w:r>
              <w:rPr>
                <w:rFonts w:eastAsia="Arial Nova" w:cs="Times New Roman"/>
                <w:szCs w:val="20"/>
                <w:lang w:val="cy-GB"/>
              </w:rPr>
              <w:t>Gwarchodwyr Plant</w:t>
            </w:r>
          </w:p>
        </w:tc>
        <w:tc>
          <w:tcPr>
            <w:tcW w:w="3544" w:type="dxa"/>
          </w:tcPr>
          <w:p w14:paraId="34289F9C" w14:textId="77777777" w:rsidR="00605023"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47</w:t>
            </w:r>
          </w:p>
        </w:tc>
        <w:tc>
          <w:tcPr>
            <w:tcW w:w="2551" w:type="dxa"/>
          </w:tcPr>
          <w:p w14:paraId="157FF186" w14:textId="77777777" w:rsidR="00605023"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432</w:t>
            </w:r>
          </w:p>
        </w:tc>
      </w:tr>
      <w:tr w:rsidR="007B5570" w14:paraId="470266B7" w14:textId="77777777" w:rsidTr="007B5570">
        <w:tc>
          <w:tcPr>
            <w:cnfStyle w:val="001000000000" w:firstRow="0" w:lastRow="0" w:firstColumn="1" w:lastColumn="0" w:oddVBand="0" w:evenVBand="0" w:oddHBand="0" w:evenHBand="0" w:firstRowFirstColumn="0" w:firstRowLastColumn="0" w:lastRowFirstColumn="0" w:lastRowLastColumn="0"/>
            <w:tcW w:w="9776" w:type="dxa"/>
            <w:gridSpan w:val="3"/>
          </w:tcPr>
          <w:p w14:paraId="7D372138" w14:textId="77777777" w:rsidR="00197FBA" w:rsidRDefault="00000000" w:rsidP="00DB3D7F">
            <w:pPr>
              <w:pStyle w:val="NoSpacing"/>
            </w:pPr>
            <w:r>
              <w:rPr>
                <w:rFonts w:eastAsia="Arial Nova" w:cs="Times New Roman"/>
                <w:b/>
                <w:bCs/>
                <w:szCs w:val="20"/>
                <w:lang w:val="cy-GB"/>
              </w:rPr>
              <w:lastRenderedPageBreak/>
              <w:t>Gofal Hanner Diwrnod (Bore)</w:t>
            </w:r>
          </w:p>
        </w:tc>
      </w:tr>
      <w:tr w:rsidR="007B5570" w14:paraId="6F5F5274" w14:textId="77777777" w:rsidTr="00C4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22B609C" w14:textId="77777777" w:rsidR="00197FBA" w:rsidRDefault="00000000" w:rsidP="00197FBA">
            <w:pPr>
              <w:pStyle w:val="NoSpacing"/>
            </w:pPr>
            <w:r>
              <w:rPr>
                <w:rFonts w:eastAsia="Arial Nova" w:cs="Times New Roman"/>
                <w:szCs w:val="20"/>
                <w:lang w:val="cy-GB"/>
              </w:rPr>
              <w:t>Gofal Diwrnod Llawn</w:t>
            </w:r>
          </w:p>
        </w:tc>
        <w:tc>
          <w:tcPr>
            <w:tcW w:w="3544" w:type="dxa"/>
          </w:tcPr>
          <w:p w14:paraId="15260A41" w14:textId="77777777" w:rsidR="00197FBA" w:rsidRDefault="00000000" w:rsidP="00197FBA">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26</w:t>
            </w:r>
          </w:p>
        </w:tc>
        <w:tc>
          <w:tcPr>
            <w:tcW w:w="2551" w:type="dxa"/>
          </w:tcPr>
          <w:p w14:paraId="6F642153" w14:textId="77777777" w:rsidR="00197FBA" w:rsidRDefault="00000000" w:rsidP="00197FBA">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1,004</w:t>
            </w:r>
          </w:p>
        </w:tc>
      </w:tr>
      <w:tr w:rsidR="007B5570" w14:paraId="75D4978F" w14:textId="77777777" w:rsidTr="00C413BE">
        <w:tc>
          <w:tcPr>
            <w:cnfStyle w:val="001000000000" w:firstRow="0" w:lastRow="0" w:firstColumn="1" w:lastColumn="0" w:oddVBand="0" w:evenVBand="0" w:oddHBand="0" w:evenHBand="0" w:firstRowFirstColumn="0" w:firstRowLastColumn="0" w:lastRowFirstColumn="0" w:lastRowLastColumn="0"/>
            <w:tcW w:w="3681" w:type="dxa"/>
          </w:tcPr>
          <w:p w14:paraId="36EB1C29" w14:textId="77777777" w:rsidR="00197FBA" w:rsidRDefault="00000000" w:rsidP="00197FBA">
            <w:pPr>
              <w:pStyle w:val="NoSpacing"/>
            </w:pPr>
            <w:r>
              <w:rPr>
                <w:rFonts w:eastAsia="Arial Nova" w:cs="Times New Roman"/>
                <w:szCs w:val="20"/>
                <w:lang w:val="cy-GB"/>
              </w:rPr>
              <w:t>Gwarchodwyr Plant</w:t>
            </w:r>
          </w:p>
        </w:tc>
        <w:tc>
          <w:tcPr>
            <w:tcW w:w="3544" w:type="dxa"/>
          </w:tcPr>
          <w:p w14:paraId="74A419A6" w14:textId="77777777" w:rsidR="00197FBA" w:rsidRDefault="00000000" w:rsidP="00197FBA">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29</w:t>
            </w:r>
          </w:p>
        </w:tc>
        <w:tc>
          <w:tcPr>
            <w:tcW w:w="2551" w:type="dxa"/>
          </w:tcPr>
          <w:p w14:paraId="5678DD74" w14:textId="77777777" w:rsidR="00197FBA" w:rsidRDefault="00000000" w:rsidP="00197FBA">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262 </w:t>
            </w:r>
          </w:p>
        </w:tc>
      </w:tr>
      <w:tr w:rsidR="007B5570" w14:paraId="3259D9F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77C742C8" w14:textId="77777777" w:rsidR="00CC253B" w:rsidRDefault="00000000" w:rsidP="00197FBA">
            <w:pPr>
              <w:pStyle w:val="NoSpacing"/>
            </w:pPr>
            <w:r>
              <w:rPr>
                <w:rFonts w:eastAsia="Arial Nova" w:cs="Times New Roman"/>
                <w:b/>
                <w:bCs/>
                <w:szCs w:val="20"/>
                <w:lang w:val="cy-GB"/>
              </w:rPr>
              <w:t>Gofal Hanner Diwrnod (Prynhawn)</w:t>
            </w:r>
          </w:p>
        </w:tc>
      </w:tr>
      <w:tr w:rsidR="007B5570" w14:paraId="40AF1A01" w14:textId="77777777" w:rsidTr="00C413BE">
        <w:tc>
          <w:tcPr>
            <w:cnfStyle w:val="001000000000" w:firstRow="0" w:lastRow="0" w:firstColumn="1" w:lastColumn="0" w:oddVBand="0" w:evenVBand="0" w:oddHBand="0" w:evenHBand="0" w:firstRowFirstColumn="0" w:firstRowLastColumn="0" w:lastRowFirstColumn="0" w:lastRowLastColumn="0"/>
            <w:tcW w:w="3681" w:type="dxa"/>
          </w:tcPr>
          <w:p w14:paraId="3C0C5E9B" w14:textId="77777777" w:rsidR="00CC253B" w:rsidRDefault="00000000" w:rsidP="00CC253B">
            <w:pPr>
              <w:pStyle w:val="NoSpacing"/>
            </w:pPr>
            <w:r>
              <w:rPr>
                <w:rFonts w:eastAsia="Arial Nova" w:cs="Times New Roman"/>
                <w:szCs w:val="20"/>
                <w:lang w:val="cy-GB"/>
              </w:rPr>
              <w:t>Gofal Diwrnod Llawn</w:t>
            </w:r>
          </w:p>
        </w:tc>
        <w:tc>
          <w:tcPr>
            <w:tcW w:w="3544" w:type="dxa"/>
          </w:tcPr>
          <w:p w14:paraId="419633C7" w14:textId="77777777" w:rsidR="00CC253B" w:rsidRDefault="00000000" w:rsidP="00CC25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27</w:t>
            </w:r>
          </w:p>
        </w:tc>
        <w:tc>
          <w:tcPr>
            <w:tcW w:w="2551" w:type="dxa"/>
          </w:tcPr>
          <w:p w14:paraId="3A4D4078" w14:textId="77777777" w:rsidR="00CC253B" w:rsidRDefault="00000000" w:rsidP="00CC25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1,020</w:t>
            </w:r>
          </w:p>
        </w:tc>
      </w:tr>
      <w:tr w:rsidR="007B5570" w14:paraId="4297C8D4" w14:textId="77777777" w:rsidTr="00C4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8856D1C" w14:textId="77777777" w:rsidR="00CC253B" w:rsidRDefault="00000000" w:rsidP="00CC253B">
            <w:pPr>
              <w:pStyle w:val="NoSpacing"/>
            </w:pPr>
            <w:r>
              <w:rPr>
                <w:rFonts w:eastAsia="Arial Nova" w:cs="Times New Roman"/>
                <w:szCs w:val="20"/>
                <w:lang w:val="cy-GB"/>
              </w:rPr>
              <w:t>Gwarchodwyr Plant</w:t>
            </w:r>
          </w:p>
        </w:tc>
        <w:tc>
          <w:tcPr>
            <w:tcW w:w="3544" w:type="dxa"/>
          </w:tcPr>
          <w:p w14:paraId="51B78F5B" w14:textId="77777777" w:rsidR="00CC253B" w:rsidRDefault="00000000" w:rsidP="00CC25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c>
          <w:tcPr>
            <w:tcW w:w="2551" w:type="dxa"/>
          </w:tcPr>
          <w:p w14:paraId="0A037B24" w14:textId="77777777" w:rsidR="00CC253B" w:rsidRDefault="00000000" w:rsidP="00CC25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292</w:t>
            </w:r>
          </w:p>
        </w:tc>
      </w:tr>
    </w:tbl>
    <w:p w14:paraId="5400420F" w14:textId="77777777" w:rsidR="0072740C" w:rsidRDefault="00000000" w:rsidP="0072740C">
      <w:pPr>
        <w:pStyle w:val="Heading3"/>
        <w:jc w:val="both"/>
      </w:pPr>
      <w:r>
        <w:rPr>
          <w:rFonts w:eastAsia="Century Gothic" w:cs="Times New Roman"/>
          <w:lang w:val="cy-GB"/>
        </w:rPr>
        <w:t>Lleoedd gwag a rhestrau aros gofal plant</w:t>
      </w:r>
      <w:r>
        <w:rPr>
          <w:rFonts w:eastAsia="Century Gothic" w:cs="Times New Roman"/>
          <w:b w:val="0"/>
          <w:bCs w:val="0"/>
          <w:lang w:val="cy-GB"/>
        </w:rPr>
        <w:t xml:space="preserve"> </w:t>
      </w:r>
    </w:p>
    <w:p w14:paraId="28F31982" w14:textId="77777777" w:rsidR="0072740C" w:rsidRDefault="00000000" w:rsidP="00771559">
      <w:pPr>
        <w:pStyle w:val="BodyText"/>
        <w:jc w:val="both"/>
      </w:pPr>
      <w:r>
        <w:rPr>
          <w:rFonts w:eastAsia="Arial Nova" w:cs="Times New Roman"/>
          <w:szCs w:val="20"/>
          <w:lang w:val="cy-GB"/>
        </w:rPr>
        <w:t xml:space="preserve">Mae'n bwysig cydnabod bod y wybodaeth yn yr asesiad hwn yn gipolwg amser.  Gall cyfraddau lleoedd gwag a rhestrau aros newid yn gyflym.  Yn ogystal, efallai mai dim ond ar gyfer grŵp oedran penodol, slot amser neu fath o sesiwn gofal plant penodol y bydd rhai swyddi gwag. Mae'r data isod yn cael ei gymryd o'r DHG ac yn dangos y lleoedd sydd heb eu llenwi yn ôl y darparwyr ar draws gwahanol fathau o ddarpariaeth.  Gall nifer y lleoedd fod yn uwch na'r nifer o leoedd cofrestredig oherwydd eu bod yn cael eu cyfrif ar draws ystod o fathau o ofal plant o fewn un lleoliad. </w:t>
      </w:r>
    </w:p>
    <w:p w14:paraId="112664D3" w14:textId="77777777" w:rsidR="000F61EB" w:rsidRPr="00153533" w:rsidRDefault="00000000" w:rsidP="000F61EB">
      <w:pPr>
        <w:pStyle w:val="Heading4"/>
      </w:pPr>
      <w:r>
        <w:rPr>
          <w:rFonts w:ascii="Arial" w:eastAsia="Arial" w:hAnsi="Arial" w:cs="Times New Roman"/>
          <w:szCs w:val="22"/>
          <w:lang w:val="cy-GB"/>
        </w:rPr>
        <w:t>Tabl 3. Lleoedd heb eu llenwi</w:t>
      </w:r>
    </w:p>
    <w:tbl>
      <w:tblPr>
        <w:tblStyle w:val="PRD1"/>
        <w:tblW w:w="9628" w:type="dxa"/>
        <w:tblLook w:val="04A0" w:firstRow="1" w:lastRow="0" w:firstColumn="1" w:lastColumn="0" w:noHBand="0" w:noVBand="1"/>
      </w:tblPr>
      <w:tblGrid>
        <w:gridCol w:w="1513"/>
        <w:gridCol w:w="820"/>
        <w:gridCol w:w="1199"/>
        <w:gridCol w:w="850"/>
        <w:gridCol w:w="811"/>
        <w:gridCol w:w="708"/>
        <w:gridCol w:w="1182"/>
        <w:gridCol w:w="943"/>
        <w:gridCol w:w="1602"/>
      </w:tblGrid>
      <w:tr w:rsidR="007B5570" w14:paraId="03B05BAC"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08F6A8E7" w14:textId="77777777" w:rsidR="0058717E" w:rsidRDefault="00000000" w:rsidP="002D66B1">
            <w:pPr>
              <w:pStyle w:val="NoSpacing"/>
              <w:rPr>
                <w:b w:val="0"/>
              </w:rPr>
            </w:pPr>
            <w:r>
              <w:rPr>
                <w:rFonts w:eastAsia="Arial Nova" w:cs="Times New Roman"/>
                <w:bCs/>
                <w:szCs w:val="20"/>
                <w:lang w:val="cy-GB"/>
              </w:rPr>
              <w:t>Math o Ddarpariaeth</w:t>
            </w:r>
          </w:p>
        </w:tc>
        <w:tc>
          <w:tcPr>
            <w:tcW w:w="1044" w:type="dxa"/>
          </w:tcPr>
          <w:p w14:paraId="79BA6CDF"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Bore</w:t>
            </w:r>
          </w:p>
        </w:tc>
        <w:tc>
          <w:tcPr>
            <w:tcW w:w="1257" w:type="dxa"/>
          </w:tcPr>
          <w:p w14:paraId="7FEFA7BC"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Prynhawn</w:t>
            </w:r>
          </w:p>
        </w:tc>
        <w:tc>
          <w:tcPr>
            <w:tcW w:w="1008" w:type="dxa"/>
          </w:tcPr>
          <w:p w14:paraId="2802D9E6"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Cyn Ysgol</w:t>
            </w:r>
            <w:r>
              <w:rPr>
                <w:rFonts w:eastAsia="Arial Nova" w:cs="Times New Roman"/>
                <w:b w:val="0"/>
                <w:szCs w:val="20"/>
                <w:lang w:val="cy-GB"/>
              </w:rPr>
              <w:t xml:space="preserve"> </w:t>
            </w:r>
          </w:p>
        </w:tc>
        <w:tc>
          <w:tcPr>
            <w:tcW w:w="910" w:type="dxa"/>
          </w:tcPr>
          <w:p w14:paraId="106E171D"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ôl Ysgol</w:t>
            </w:r>
            <w:r>
              <w:rPr>
                <w:rFonts w:eastAsia="Arial Nova" w:cs="Times New Roman"/>
                <w:b w:val="0"/>
                <w:szCs w:val="20"/>
                <w:lang w:val="cy-GB"/>
              </w:rPr>
              <w:t xml:space="preserve"> </w:t>
            </w:r>
          </w:p>
        </w:tc>
        <w:tc>
          <w:tcPr>
            <w:tcW w:w="603" w:type="dxa"/>
          </w:tcPr>
          <w:p w14:paraId="6A795CBE"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Cinio</w:t>
            </w:r>
          </w:p>
        </w:tc>
        <w:tc>
          <w:tcPr>
            <w:tcW w:w="934" w:type="dxa"/>
          </w:tcPr>
          <w:p w14:paraId="4CE7E17B"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Meithrinfa</w:t>
            </w:r>
          </w:p>
        </w:tc>
        <w:tc>
          <w:tcPr>
            <w:tcW w:w="1080" w:type="dxa"/>
          </w:tcPr>
          <w:p w14:paraId="76C1FA35"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Gyda’r nos ar ôl 6pm</w:t>
            </w:r>
          </w:p>
        </w:tc>
        <w:tc>
          <w:tcPr>
            <w:tcW w:w="1203" w:type="dxa"/>
          </w:tcPr>
          <w:p w14:paraId="0AA8AAE2" w14:textId="77777777" w:rsidR="0058717E" w:rsidRDefault="00000000" w:rsidP="002D66B1">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Penwythnosau</w:t>
            </w:r>
            <w:r>
              <w:rPr>
                <w:rFonts w:eastAsia="Arial Nova" w:cs="Times New Roman"/>
                <w:b w:val="0"/>
                <w:szCs w:val="20"/>
                <w:lang w:val="cy-GB"/>
              </w:rPr>
              <w:t xml:space="preserve"> </w:t>
            </w:r>
          </w:p>
        </w:tc>
      </w:tr>
      <w:tr w:rsidR="007B5570" w14:paraId="421649F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1FB99879" w14:textId="77777777" w:rsidR="0058717E" w:rsidRDefault="00000000" w:rsidP="002D66B1">
            <w:pPr>
              <w:pStyle w:val="NoSpacing"/>
            </w:pPr>
            <w:r>
              <w:rPr>
                <w:rFonts w:eastAsia="Arial Nova" w:cs="Times New Roman"/>
                <w:szCs w:val="20"/>
                <w:lang w:val="cy-GB"/>
              </w:rPr>
              <w:t>Gofal Diwrnod Llawn</w:t>
            </w:r>
          </w:p>
        </w:tc>
        <w:tc>
          <w:tcPr>
            <w:tcW w:w="1044" w:type="dxa"/>
          </w:tcPr>
          <w:p w14:paraId="2E1B1C45"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257" w:type="dxa"/>
          </w:tcPr>
          <w:p w14:paraId="61185363"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008" w:type="dxa"/>
          </w:tcPr>
          <w:p w14:paraId="7D43F260"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370</w:t>
            </w:r>
          </w:p>
        </w:tc>
        <w:tc>
          <w:tcPr>
            <w:tcW w:w="910" w:type="dxa"/>
          </w:tcPr>
          <w:p w14:paraId="32B63EEB"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364 </w:t>
            </w:r>
          </w:p>
        </w:tc>
        <w:tc>
          <w:tcPr>
            <w:tcW w:w="603" w:type="dxa"/>
          </w:tcPr>
          <w:p w14:paraId="14988288"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728</w:t>
            </w:r>
          </w:p>
        </w:tc>
        <w:tc>
          <w:tcPr>
            <w:tcW w:w="934" w:type="dxa"/>
          </w:tcPr>
          <w:p w14:paraId="39D467FC"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16 </w:t>
            </w:r>
          </w:p>
        </w:tc>
        <w:tc>
          <w:tcPr>
            <w:tcW w:w="1080" w:type="dxa"/>
          </w:tcPr>
          <w:p w14:paraId="24A5FA74"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39</w:t>
            </w:r>
          </w:p>
        </w:tc>
        <w:tc>
          <w:tcPr>
            <w:tcW w:w="1203" w:type="dxa"/>
          </w:tcPr>
          <w:p w14:paraId="0E85E7B2"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58F63CCB" w14:textId="77777777" w:rsidTr="007B5570">
        <w:tc>
          <w:tcPr>
            <w:cnfStyle w:val="001000000000" w:firstRow="0" w:lastRow="0" w:firstColumn="1" w:lastColumn="0" w:oddVBand="0" w:evenVBand="0" w:oddHBand="0" w:evenHBand="0" w:firstRowFirstColumn="0" w:firstRowLastColumn="0" w:lastRowFirstColumn="0" w:lastRowLastColumn="0"/>
            <w:tcW w:w="1589" w:type="dxa"/>
          </w:tcPr>
          <w:p w14:paraId="6C1F77D1" w14:textId="77777777" w:rsidR="0058717E" w:rsidRDefault="00000000" w:rsidP="002D66B1">
            <w:pPr>
              <w:pStyle w:val="NoSpacing"/>
            </w:pPr>
            <w:r>
              <w:rPr>
                <w:rFonts w:eastAsia="Arial Nova" w:cs="Times New Roman"/>
                <w:szCs w:val="20"/>
                <w:lang w:val="cy-GB"/>
              </w:rPr>
              <w:t xml:space="preserve">Gofal Diwrnod Sesiynol  </w:t>
            </w:r>
          </w:p>
        </w:tc>
        <w:tc>
          <w:tcPr>
            <w:tcW w:w="1044" w:type="dxa"/>
          </w:tcPr>
          <w:p w14:paraId="0E4481E4"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41</w:t>
            </w:r>
          </w:p>
        </w:tc>
        <w:tc>
          <w:tcPr>
            <w:tcW w:w="1257" w:type="dxa"/>
          </w:tcPr>
          <w:p w14:paraId="7537D022"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c>
          <w:tcPr>
            <w:tcW w:w="1008" w:type="dxa"/>
          </w:tcPr>
          <w:p w14:paraId="79388D0D"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910" w:type="dxa"/>
          </w:tcPr>
          <w:p w14:paraId="098830B9"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603" w:type="dxa"/>
          </w:tcPr>
          <w:p w14:paraId="48C1EC91"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934" w:type="dxa"/>
          </w:tcPr>
          <w:p w14:paraId="529D5BD4"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080" w:type="dxa"/>
          </w:tcPr>
          <w:p w14:paraId="79D8B618"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203" w:type="dxa"/>
          </w:tcPr>
          <w:p w14:paraId="09CEAE02"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2EA927B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79872F2E" w14:textId="77777777" w:rsidR="0058717E" w:rsidRDefault="00000000" w:rsidP="002D66B1">
            <w:pPr>
              <w:pStyle w:val="NoSpacing"/>
            </w:pPr>
            <w:r>
              <w:rPr>
                <w:rFonts w:eastAsia="Arial Nova" w:cs="Times New Roman"/>
                <w:szCs w:val="20"/>
                <w:lang w:val="cy-GB"/>
              </w:rPr>
              <w:t xml:space="preserve">Gofal y Tu Allan i'r Ysgol </w:t>
            </w:r>
          </w:p>
        </w:tc>
        <w:tc>
          <w:tcPr>
            <w:tcW w:w="1044" w:type="dxa"/>
          </w:tcPr>
          <w:p w14:paraId="5229E614"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257" w:type="dxa"/>
          </w:tcPr>
          <w:p w14:paraId="2C6C7C89"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008" w:type="dxa"/>
          </w:tcPr>
          <w:p w14:paraId="58F2637E"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910" w:type="dxa"/>
          </w:tcPr>
          <w:p w14:paraId="65DFBCCD"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c>
          <w:tcPr>
            <w:tcW w:w="603" w:type="dxa"/>
          </w:tcPr>
          <w:p w14:paraId="535AF11E"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934" w:type="dxa"/>
          </w:tcPr>
          <w:p w14:paraId="62E0F446"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080" w:type="dxa"/>
          </w:tcPr>
          <w:p w14:paraId="6B07FC3E"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c>
          <w:tcPr>
            <w:tcW w:w="1203" w:type="dxa"/>
          </w:tcPr>
          <w:p w14:paraId="2C64B60F" w14:textId="77777777" w:rsidR="0058717E" w:rsidRDefault="00000000" w:rsidP="002D66B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7FBDE50F" w14:textId="77777777" w:rsidTr="007B5570">
        <w:tc>
          <w:tcPr>
            <w:cnfStyle w:val="001000000000" w:firstRow="0" w:lastRow="0" w:firstColumn="1" w:lastColumn="0" w:oddVBand="0" w:evenVBand="0" w:oddHBand="0" w:evenHBand="0" w:firstRowFirstColumn="0" w:firstRowLastColumn="0" w:lastRowFirstColumn="0" w:lastRowLastColumn="0"/>
            <w:tcW w:w="1589" w:type="dxa"/>
          </w:tcPr>
          <w:p w14:paraId="2A64FE75" w14:textId="77777777" w:rsidR="0058717E" w:rsidRDefault="00000000" w:rsidP="002D66B1">
            <w:pPr>
              <w:pStyle w:val="NoSpacing"/>
            </w:pPr>
            <w:r>
              <w:rPr>
                <w:rFonts w:eastAsia="Arial Nova" w:cs="Times New Roman"/>
                <w:szCs w:val="20"/>
                <w:lang w:val="cy-GB"/>
              </w:rPr>
              <w:t>Gwarchodwyr Plant</w:t>
            </w:r>
          </w:p>
        </w:tc>
        <w:tc>
          <w:tcPr>
            <w:tcW w:w="1044" w:type="dxa"/>
          </w:tcPr>
          <w:p w14:paraId="7F828EB7"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257" w:type="dxa"/>
          </w:tcPr>
          <w:p w14:paraId="4EA9F5DF"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008" w:type="dxa"/>
          </w:tcPr>
          <w:p w14:paraId="694A3B5C"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167</w:t>
            </w:r>
          </w:p>
        </w:tc>
        <w:tc>
          <w:tcPr>
            <w:tcW w:w="910" w:type="dxa"/>
          </w:tcPr>
          <w:p w14:paraId="5FD41FF9"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174 </w:t>
            </w:r>
          </w:p>
        </w:tc>
        <w:tc>
          <w:tcPr>
            <w:tcW w:w="603" w:type="dxa"/>
          </w:tcPr>
          <w:p w14:paraId="67DB6E58"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934" w:type="dxa"/>
          </w:tcPr>
          <w:p w14:paraId="68250C78"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080" w:type="dxa"/>
          </w:tcPr>
          <w:p w14:paraId="705C4403"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12 </w:t>
            </w:r>
          </w:p>
        </w:tc>
        <w:tc>
          <w:tcPr>
            <w:tcW w:w="1203" w:type="dxa"/>
          </w:tcPr>
          <w:p w14:paraId="1EAA20ED" w14:textId="77777777" w:rsidR="0058717E" w:rsidRDefault="00000000" w:rsidP="002D66B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14 </w:t>
            </w:r>
          </w:p>
        </w:tc>
      </w:tr>
      <w:tr w:rsidR="007B5570" w14:paraId="4A3D9FD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3095CCC" w14:textId="77777777" w:rsidR="0058717E" w:rsidRPr="00CC3035" w:rsidRDefault="00000000" w:rsidP="002D66B1">
            <w:pPr>
              <w:pStyle w:val="NoSpacing"/>
              <w:rPr>
                <w:b/>
                <w:bCs/>
              </w:rPr>
            </w:pPr>
            <w:r>
              <w:rPr>
                <w:rFonts w:eastAsia="Arial Nova" w:cs="Times New Roman"/>
                <w:b/>
                <w:bCs/>
                <w:szCs w:val="20"/>
                <w:lang w:val="cy-GB"/>
              </w:rPr>
              <w:t>CYFANSWM</w:t>
            </w:r>
          </w:p>
        </w:tc>
        <w:tc>
          <w:tcPr>
            <w:tcW w:w="1044" w:type="dxa"/>
          </w:tcPr>
          <w:p w14:paraId="0939CAC4"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41</w:t>
            </w:r>
          </w:p>
        </w:tc>
        <w:tc>
          <w:tcPr>
            <w:tcW w:w="1257" w:type="dxa"/>
          </w:tcPr>
          <w:p w14:paraId="09246DB7"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w:t>
            </w:r>
          </w:p>
        </w:tc>
        <w:tc>
          <w:tcPr>
            <w:tcW w:w="1008" w:type="dxa"/>
          </w:tcPr>
          <w:p w14:paraId="5591B4E9"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537</w:t>
            </w:r>
          </w:p>
        </w:tc>
        <w:tc>
          <w:tcPr>
            <w:tcW w:w="910" w:type="dxa"/>
          </w:tcPr>
          <w:p w14:paraId="51D627A9"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570</w:t>
            </w:r>
          </w:p>
        </w:tc>
        <w:tc>
          <w:tcPr>
            <w:tcW w:w="603" w:type="dxa"/>
          </w:tcPr>
          <w:p w14:paraId="1FBC5025"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728</w:t>
            </w:r>
          </w:p>
        </w:tc>
        <w:tc>
          <w:tcPr>
            <w:tcW w:w="934" w:type="dxa"/>
          </w:tcPr>
          <w:p w14:paraId="165B5570"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16</w:t>
            </w:r>
          </w:p>
        </w:tc>
        <w:tc>
          <w:tcPr>
            <w:tcW w:w="1080" w:type="dxa"/>
          </w:tcPr>
          <w:p w14:paraId="48E973CB"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83</w:t>
            </w:r>
          </w:p>
        </w:tc>
        <w:tc>
          <w:tcPr>
            <w:tcW w:w="1203" w:type="dxa"/>
          </w:tcPr>
          <w:p w14:paraId="3F0BFEE0" w14:textId="77777777" w:rsidR="0058717E" w:rsidRPr="00CC3035" w:rsidRDefault="00000000"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14</w:t>
            </w:r>
          </w:p>
        </w:tc>
      </w:tr>
    </w:tbl>
    <w:p w14:paraId="39297AA8" w14:textId="77777777" w:rsidR="008672D5" w:rsidRDefault="008672D5" w:rsidP="001E0445">
      <w:pPr>
        <w:pStyle w:val="Heading4"/>
        <w:spacing w:before="0" w:after="0"/>
      </w:pPr>
    </w:p>
    <w:tbl>
      <w:tblPr>
        <w:tblStyle w:val="PRD1"/>
        <w:tblW w:w="9634" w:type="dxa"/>
        <w:tblLook w:val="04A0" w:firstRow="1" w:lastRow="0" w:firstColumn="1" w:lastColumn="0" w:noHBand="0" w:noVBand="1"/>
      </w:tblPr>
      <w:tblGrid>
        <w:gridCol w:w="1478"/>
        <w:gridCol w:w="1211"/>
        <w:gridCol w:w="1559"/>
        <w:gridCol w:w="1417"/>
        <w:gridCol w:w="1184"/>
        <w:gridCol w:w="1184"/>
        <w:gridCol w:w="1601"/>
      </w:tblGrid>
      <w:tr w:rsidR="007B5570" w14:paraId="5C7AD6A4"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0753556D" w14:textId="77777777" w:rsidR="00BC405B" w:rsidRDefault="00000000" w:rsidP="003C5CEF">
            <w:pPr>
              <w:pStyle w:val="NoSpacing"/>
              <w:rPr>
                <w:b w:val="0"/>
              </w:rPr>
            </w:pPr>
            <w:r>
              <w:rPr>
                <w:rFonts w:eastAsia="Arial Nova" w:cs="Times New Roman"/>
                <w:bCs/>
                <w:szCs w:val="20"/>
                <w:lang w:val="cy-GB"/>
              </w:rPr>
              <w:t>Math o Ddarpariaeth</w:t>
            </w:r>
          </w:p>
        </w:tc>
        <w:tc>
          <w:tcPr>
            <w:tcW w:w="1211" w:type="dxa"/>
          </w:tcPr>
          <w:p w14:paraId="2300FAA2"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Llawn</w:t>
            </w:r>
          </w:p>
        </w:tc>
        <w:tc>
          <w:tcPr>
            <w:tcW w:w="1559" w:type="dxa"/>
          </w:tcPr>
          <w:p w14:paraId="779BEFFD"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Meithrinfa Hanner Diwrnod (AM)</w:t>
            </w:r>
          </w:p>
        </w:tc>
        <w:tc>
          <w:tcPr>
            <w:tcW w:w="1417" w:type="dxa"/>
          </w:tcPr>
          <w:p w14:paraId="3452C6A1"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Meithrinfa Hanner Diwrnod (PM)</w:t>
            </w:r>
          </w:p>
        </w:tc>
        <w:tc>
          <w:tcPr>
            <w:tcW w:w="1184" w:type="dxa"/>
          </w:tcPr>
          <w:p w14:paraId="669AE2EE"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Grŵp Chwarae neu Gylch Chwarae (AM)</w:t>
            </w:r>
          </w:p>
        </w:tc>
        <w:tc>
          <w:tcPr>
            <w:tcW w:w="1184" w:type="dxa"/>
          </w:tcPr>
          <w:p w14:paraId="5F00B97F"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Grŵp Chwarae neu Gylch Chwarae (PM)</w:t>
            </w:r>
          </w:p>
        </w:tc>
        <w:tc>
          <w:tcPr>
            <w:tcW w:w="1601" w:type="dxa"/>
          </w:tcPr>
          <w:p w14:paraId="39D932B3" w14:textId="77777777" w:rsidR="00BC405B"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Sesiynau Cynllun Chwarae</w:t>
            </w:r>
            <w:r>
              <w:rPr>
                <w:rFonts w:eastAsia="Arial Nova" w:cs="Times New Roman"/>
                <w:b w:val="0"/>
                <w:szCs w:val="20"/>
                <w:lang w:val="cy-GB"/>
              </w:rPr>
              <w:t xml:space="preserve"> </w:t>
            </w:r>
          </w:p>
        </w:tc>
      </w:tr>
      <w:tr w:rsidR="007B5570" w14:paraId="201BE1D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6F8934B5" w14:textId="77777777" w:rsidR="00BC405B" w:rsidRDefault="00000000" w:rsidP="003C5CEF">
            <w:pPr>
              <w:pStyle w:val="NoSpacing"/>
            </w:pPr>
            <w:r>
              <w:rPr>
                <w:rFonts w:eastAsia="Arial Nova" w:cs="Times New Roman"/>
                <w:szCs w:val="20"/>
                <w:lang w:val="cy-GB"/>
              </w:rPr>
              <w:t>Gofal Diwrnod Llawn</w:t>
            </w:r>
          </w:p>
        </w:tc>
        <w:tc>
          <w:tcPr>
            <w:tcW w:w="1211" w:type="dxa"/>
          </w:tcPr>
          <w:p w14:paraId="7DB7E981"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264</w:t>
            </w:r>
          </w:p>
        </w:tc>
        <w:tc>
          <w:tcPr>
            <w:tcW w:w="1559" w:type="dxa"/>
          </w:tcPr>
          <w:p w14:paraId="1385ED7B"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674 </w:t>
            </w:r>
          </w:p>
        </w:tc>
        <w:tc>
          <w:tcPr>
            <w:tcW w:w="1417" w:type="dxa"/>
          </w:tcPr>
          <w:p w14:paraId="13F445A7"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985 </w:t>
            </w:r>
          </w:p>
        </w:tc>
        <w:tc>
          <w:tcPr>
            <w:tcW w:w="1184" w:type="dxa"/>
          </w:tcPr>
          <w:p w14:paraId="1D20D377"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35</w:t>
            </w:r>
          </w:p>
        </w:tc>
        <w:tc>
          <w:tcPr>
            <w:tcW w:w="1184" w:type="dxa"/>
          </w:tcPr>
          <w:p w14:paraId="0F5D2DC3"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23</w:t>
            </w:r>
          </w:p>
        </w:tc>
        <w:tc>
          <w:tcPr>
            <w:tcW w:w="1601" w:type="dxa"/>
          </w:tcPr>
          <w:p w14:paraId="04B147CB"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5965A0EA" w14:textId="77777777" w:rsidTr="007B5570">
        <w:tc>
          <w:tcPr>
            <w:cnfStyle w:val="001000000000" w:firstRow="0" w:lastRow="0" w:firstColumn="1" w:lastColumn="0" w:oddVBand="0" w:evenVBand="0" w:oddHBand="0" w:evenHBand="0" w:firstRowFirstColumn="0" w:firstRowLastColumn="0" w:lastRowFirstColumn="0" w:lastRowLastColumn="0"/>
            <w:tcW w:w="1478" w:type="dxa"/>
          </w:tcPr>
          <w:p w14:paraId="68B36CDC" w14:textId="77777777" w:rsidR="00BC405B" w:rsidRDefault="00000000" w:rsidP="003C5CEF">
            <w:pPr>
              <w:pStyle w:val="NoSpacing"/>
            </w:pPr>
            <w:r>
              <w:rPr>
                <w:rFonts w:eastAsia="Arial Nova" w:cs="Times New Roman"/>
                <w:szCs w:val="20"/>
                <w:lang w:val="cy-GB"/>
              </w:rPr>
              <w:t xml:space="preserve">Gofal Diwrnod Sesiynol  </w:t>
            </w:r>
          </w:p>
        </w:tc>
        <w:tc>
          <w:tcPr>
            <w:tcW w:w="1211" w:type="dxa"/>
          </w:tcPr>
          <w:p w14:paraId="466434E0"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559" w:type="dxa"/>
          </w:tcPr>
          <w:p w14:paraId="0D4D4002"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417" w:type="dxa"/>
          </w:tcPr>
          <w:p w14:paraId="679D3CE7"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184" w:type="dxa"/>
          </w:tcPr>
          <w:p w14:paraId="16366241"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184" w:type="dxa"/>
          </w:tcPr>
          <w:p w14:paraId="3F642683"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601" w:type="dxa"/>
          </w:tcPr>
          <w:p w14:paraId="002653B3"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34D6EA0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2ADB1544" w14:textId="77777777" w:rsidR="00BC405B" w:rsidRDefault="00000000" w:rsidP="003C5CEF">
            <w:pPr>
              <w:pStyle w:val="NoSpacing"/>
            </w:pPr>
            <w:r>
              <w:rPr>
                <w:rFonts w:eastAsia="Arial Nova" w:cs="Times New Roman"/>
                <w:szCs w:val="20"/>
                <w:lang w:val="cy-GB"/>
              </w:rPr>
              <w:t xml:space="preserve">Gofal y Tu Allan i'r Ysgol </w:t>
            </w:r>
          </w:p>
        </w:tc>
        <w:tc>
          <w:tcPr>
            <w:tcW w:w="1211" w:type="dxa"/>
          </w:tcPr>
          <w:p w14:paraId="31CB94EA"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559" w:type="dxa"/>
          </w:tcPr>
          <w:p w14:paraId="6A1CAC39"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417" w:type="dxa"/>
          </w:tcPr>
          <w:p w14:paraId="6907F107"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184" w:type="dxa"/>
          </w:tcPr>
          <w:p w14:paraId="70B69014"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184" w:type="dxa"/>
          </w:tcPr>
          <w:p w14:paraId="26C236BE"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601" w:type="dxa"/>
          </w:tcPr>
          <w:p w14:paraId="03BAEB06" w14:textId="77777777" w:rsidR="00BC405B" w:rsidRDefault="00000000" w:rsidP="003C5CE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r>
      <w:tr w:rsidR="007B5570" w14:paraId="46AFDB81" w14:textId="77777777" w:rsidTr="007B5570">
        <w:tc>
          <w:tcPr>
            <w:cnfStyle w:val="001000000000" w:firstRow="0" w:lastRow="0" w:firstColumn="1" w:lastColumn="0" w:oddVBand="0" w:evenVBand="0" w:oddHBand="0" w:evenHBand="0" w:firstRowFirstColumn="0" w:firstRowLastColumn="0" w:lastRowFirstColumn="0" w:lastRowLastColumn="0"/>
            <w:tcW w:w="1478" w:type="dxa"/>
          </w:tcPr>
          <w:p w14:paraId="33DD8FEC" w14:textId="77777777" w:rsidR="00BC405B" w:rsidRDefault="00000000" w:rsidP="003C5CEF">
            <w:pPr>
              <w:pStyle w:val="NoSpacing"/>
            </w:pPr>
            <w:r>
              <w:rPr>
                <w:rFonts w:eastAsia="Arial Nova" w:cs="Times New Roman"/>
                <w:szCs w:val="20"/>
                <w:lang w:val="cy-GB"/>
              </w:rPr>
              <w:t>Gwarchodwyr Plant</w:t>
            </w:r>
          </w:p>
        </w:tc>
        <w:tc>
          <w:tcPr>
            <w:tcW w:w="1211" w:type="dxa"/>
          </w:tcPr>
          <w:p w14:paraId="55E7281A"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115</w:t>
            </w:r>
          </w:p>
        </w:tc>
        <w:tc>
          <w:tcPr>
            <w:tcW w:w="1559" w:type="dxa"/>
          </w:tcPr>
          <w:p w14:paraId="1FFA3F58"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67</w:t>
            </w:r>
          </w:p>
        </w:tc>
        <w:tc>
          <w:tcPr>
            <w:tcW w:w="1417" w:type="dxa"/>
          </w:tcPr>
          <w:p w14:paraId="5E5CDAE6"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74</w:t>
            </w:r>
          </w:p>
        </w:tc>
        <w:tc>
          <w:tcPr>
            <w:tcW w:w="1184" w:type="dxa"/>
          </w:tcPr>
          <w:p w14:paraId="2B4691C8"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184" w:type="dxa"/>
          </w:tcPr>
          <w:p w14:paraId="4D537288"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601" w:type="dxa"/>
          </w:tcPr>
          <w:p w14:paraId="155DB32F" w14:textId="77777777" w:rsidR="00BC405B" w:rsidRDefault="00000000" w:rsidP="003C5CE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5B3DD43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6384BE00" w14:textId="77777777" w:rsidR="00BC405B" w:rsidRPr="00CC3035" w:rsidRDefault="00000000" w:rsidP="003C5CEF">
            <w:pPr>
              <w:pStyle w:val="NoSpacing"/>
              <w:rPr>
                <w:b/>
                <w:bCs/>
              </w:rPr>
            </w:pPr>
            <w:r>
              <w:rPr>
                <w:rFonts w:eastAsia="Arial Nova" w:cs="Times New Roman"/>
                <w:b/>
                <w:bCs/>
                <w:szCs w:val="20"/>
                <w:lang w:val="cy-GB"/>
              </w:rPr>
              <w:t>CYFANSWM</w:t>
            </w:r>
          </w:p>
        </w:tc>
        <w:tc>
          <w:tcPr>
            <w:tcW w:w="1211" w:type="dxa"/>
          </w:tcPr>
          <w:p w14:paraId="7679F38B"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379</w:t>
            </w:r>
          </w:p>
        </w:tc>
        <w:tc>
          <w:tcPr>
            <w:tcW w:w="1559" w:type="dxa"/>
          </w:tcPr>
          <w:p w14:paraId="3F810AC4"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741</w:t>
            </w:r>
          </w:p>
        </w:tc>
        <w:tc>
          <w:tcPr>
            <w:tcW w:w="1417" w:type="dxa"/>
          </w:tcPr>
          <w:p w14:paraId="5486D100"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1,059</w:t>
            </w:r>
          </w:p>
        </w:tc>
        <w:tc>
          <w:tcPr>
            <w:tcW w:w="1184" w:type="dxa"/>
          </w:tcPr>
          <w:p w14:paraId="530CD7FF"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35</w:t>
            </w:r>
          </w:p>
        </w:tc>
        <w:tc>
          <w:tcPr>
            <w:tcW w:w="1184" w:type="dxa"/>
          </w:tcPr>
          <w:p w14:paraId="2EC73A2A"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23</w:t>
            </w:r>
          </w:p>
        </w:tc>
        <w:tc>
          <w:tcPr>
            <w:tcW w:w="1601" w:type="dxa"/>
          </w:tcPr>
          <w:p w14:paraId="2C0F1FA5" w14:textId="77777777" w:rsidR="00BC405B" w:rsidRPr="00CC3035" w:rsidRDefault="00000000"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32</w:t>
            </w:r>
          </w:p>
        </w:tc>
      </w:tr>
    </w:tbl>
    <w:p w14:paraId="6E03CCB9" w14:textId="77777777" w:rsidR="008672D5" w:rsidRPr="008672D5" w:rsidRDefault="008672D5" w:rsidP="00C413BE">
      <w:pPr>
        <w:pStyle w:val="BodyText"/>
        <w:spacing w:before="0" w:after="0"/>
      </w:pPr>
    </w:p>
    <w:tbl>
      <w:tblPr>
        <w:tblStyle w:val="PRD1"/>
        <w:tblW w:w="5665" w:type="dxa"/>
        <w:tblLook w:val="04A0" w:firstRow="1" w:lastRow="0" w:firstColumn="1" w:lastColumn="0" w:noHBand="0" w:noVBand="1"/>
      </w:tblPr>
      <w:tblGrid>
        <w:gridCol w:w="4248"/>
        <w:gridCol w:w="1417"/>
      </w:tblGrid>
      <w:tr w:rsidR="007B5570" w14:paraId="1AE1654E"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2D1C7A0" w14:textId="77777777" w:rsidR="00D16DAF" w:rsidRDefault="00000000" w:rsidP="003C5CEF">
            <w:pPr>
              <w:pStyle w:val="NoSpacing"/>
              <w:rPr>
                <w:b w:val="0"/>
              </w:rPr>
            </w:pPr>
            <w:r>
              <w:rPr>
                <w:rFonts w:eastAsia="Arial Nova" w:cs="Times New Roman"/>
                <w:bCs/>
                <w:szCs w:val="20"/>
                <w:lang w:val="cy-GB"/>
              </w:rPr>
              <w:t>Math o Ddarpariaeth</w:t>
            </w:r>
          </w:p>
        </w:tc>
        <w:tc>
          <w:tcPr>
            <w:tcW w:w="1417" w:type="dxa"/>
          </w:tcPr>
          <w:p w14:paraId="64E406AF" w14:textId="77777777" w:rsidR="00D16DAF" w:rsidRDefault="00000000" w:rsidP="003C5CE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w:t>
            </w:r>
          </w:p>
        </w:tc>
      </w:tr>
      <w:tr w:rsidR="007B5570" w14:paraId="65D663C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3F8333B" w14:textId="77777777" w:rsidR="00FE4AFC" w:rsidRDefault="00000000" w:rsidP="00FE4AFC">
            <w:pPr>
              <w:pStyle w:val="NoSpacing"/>
            </w:pPr>
            <w:r>
              <w:rPr>
                <w:rFonts w:eastAsia="Arial Nova" w:cs="Times New Roman"/>
                <w:szCs w:val="20"/>
                <w:lang w:val="cy-GB"/>
              </w:rPr>
              <w:t>Gofal Diwrnod Llawn</w:t>
            </w:r>
          </w:p>
        </w:tc>
        <w:tc>
          <w:tcPr>
            <w:tcW w:w="1417" w:type="dxa"/>
            <w:vAlign w:val="bottom"/>
          </w:tcPr>
          <w:p w14:paraId="73D24CBA" w14:textId="77777777" w:rsidR="00FE4AFC" w:rsidRPr="00FE4AFC" w:rsidRDefault="00000000" w:rsidP="00FE4AFC">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szCs w:val="20"/>
                <w:lang w:val="cy-GB"/>
              </w:rPr>
              <w:t>3,498</w:t>
            </w:r>
          </w:p>
        </w:tc>
      </w:tr>
      <w:tr w:rsidR="007B5570" w14:paraId="7F247F9E"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6CBF560F" w14:textId="77777777" w:rsidR="00FE4AFC" w:rsidRDefault="00000000" w:rsidP="00FE4AFC">
            <w:pPr>
              <w:pStyle w:val="NoSpacing"/>
            </w:pPr>
            <w:r>
              <w:rPr>
                <w:rFonts w:eastAsia="Arial Nova" w:cs="Times New Roman"/>
                <w:szCs w:val="20"/>
                <w:lang w:val="cy-GB"/>
              </w:rPr>
              <w:t xml:space="preserve">Gofal Diwrnod Sesiynol  </w:t>
            </w:r>
          </w:p>
        </w:tc>
        <w:tc>
          <w:tcPr>
            <w:tcW w:w="1417" w:type="dxa"/>
            <w:vAlign w:val="bottom"/>
          </w:tcPr>
          <w:p w14:paraId="03556C33" w14:textId="77777777" w:rsidR="00FE4AFC" w:rsidRPr="00FE4AFC" w:rsidRDefault="00000000" w:rsidP="00FE4AFC">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szCs w:val="20"/>
                <w:lang w:val="cy-GB"/>
              </w:rPr>
              <w:t>43</w:t>
            </w:r>
          </w:p>
        </w:tc>
      </w:tr>
      <w:tr w:rsidR="007B5570" w14:paraId="70B808A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640DF37" w14:textId="77777777" w:rsidR="00FE4AFC" w:rsidRDefault="00000000" w:rsidP="00FE4AFC">
            <w:pPr>
              <w:pStyle w:val="NoSpacing"/>
            </w:pPr>
            <w:r>
              <w:rPr>
                <w:rFonts w:eastAsia="Arial Nova" w:cs="Times New Roman"/>
                <w:szCs w:val="20"/>
                <w:lang w:val="cy-GB"/>
              </w:rPr>
              <w:t xml:space="preserve">Gofal y Tu Allan i'r Ysgol </w:t>
            </w:r>
          </w:p>
        </w:tc>
        <w:tc>
          <w:tcPr>
            <w:tcW w:w="1417" w:type="dxa"/>
            <w:vAlign w:val="bottom"/>
          </w:tcPr>
          <w:p w14:paraId="71C01379" w14:textId="77777777" w:rsidR="00FE4AFC" w:rsidRPr="00FE4AFC" w:rsidRDefault="00000000" w:rsidP="00FE4AFC">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szCs w:val="20"/>
                <w:lang w:val="cy-GB"/>
              </w:rPr>
              <w:t>96</w:t>
            </w:r>
          </w:p>
        </w:tc>
      </w:tr>
      <w:tr w:rsidR="007B5570" w14:paraId="32A51FDA"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5F301C78" w14:textId="77777777" w:rsidR="00FE4AFC" w:rsidRDefault="00000000" w:rsidP="00FE4AFC">
            <w:pPr>
              <w:pStyle w:val="NoSpacing"/>
            </w:pPr>
            <w:r>
              <w:rPr>
                <w:rFonts w:eastAsia="Arial Nova" w:cs="Times New Roman"/>
                <w:szCs w:val="20"/>
                <w:lang w:val="cy-GB"/>
              </w:rPr>
              <w:t>Gwarchodwyr Plant</w:t>
            </w:r>
          </w:p>
        </w:tc>
        <w:tc>
          <w:tcPr>
            <w:tcW w:w="1417" w:type="dxa"/>
            <w:vAlign w:val="bottom"/>
          </w:tcPr>
          <w:p w14:paraId="53C11DE8" w14:textId="77777777" w:rsidR="00FE4AFC" w:rsidRPr="00FE4AFC" w:rsidRDefault="00000000" w:rsidP="00FE4AFC">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szCs w:val="20"/>
                <w:lang w:val="cy-GB"/>
              </w:rPr>
              <w:t>623</w:t>
            </w:r>
          </w:p>
        </w:tc>
      </w:tr>
      <w:tr w:rsidR="007B5570" w14:paraId="4C99D38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3C3CE7B" w14:textId="77777777" w:rsidR="00FE4AFC" w:rsidRPr="00CC3035" w:rsidRDefault="00000000" w:rsidP="00FE4AFC">
            <w:pPr>
              <w:pStyle w:val="NoSpacing"/>
              <w:rPr>
                <w:b/>
                <w:bCs/>
              </w:rPr>
            </w:pPr>
            <w:r>
              <w:rPr>
                <w:rFonts w:eastAsia="Arial Nova" w:cs="Times New Roman"/>
                <w:b/>
                <w:bCs/>
                <w:szCs w:val="20"/>
                <w:lang w:val="cy-GB"/>
              </w:rPr>
              <w:t>CYFANSWM</w:t>
            </w:r>
          </w:p>
        </w:tc>
        <w:tc>
          <w:tcPr>
            <w:tcW w:w="1417" w:type="dxa"/>
            <w:vAlign w:val="bottom"/>
          </w:tcPr>
          <w:p w14:paraId="09D507D3" w14:textId="77777777" w:rsidR="00FE4AFC" w:rsidRPr="00FE4AFC" w:rsidRDefault="00000000" w:rsidP="00FE4AFC">
            <w:pPr>
              <w:pStyle w:val="NoSpacing"/>
              <w:cnfStyle w:val="000000100000" w:firstRow="0" w:lastRow="0" w:firstColumn="0" w:lastColumn="0" w:oddVBand="0" w:evenVBand="0" w:oddHBand="1" w:evenHBand="0" w:firstRowFirstColumn="0" w:firstRowLastColumn="0" w:lastRowFirstColumn="0" w:lastRowLastColumn="0"/>
              <w:rPr>
                <w:b/>
                <w:bCs/>
                <w:szCs w:val="20"/>
              </w:rPr>
            </w:pPr>
            <w:r>
              <w:rPr>
                <w:rFonts w:eastAsia="Arial Nova" w:cs="Calibri"/>
                <w:b/>
                <w:bCs/>
                <w:szCs w:val="20"/>
                <w:lang w:val="cy-GB"/>
              </w:rPr>
              <w:t>4,260</w:t>
            </w:r>
          </w:p>
        </w:tc>
      </w:tr>
    </w:tbl>
    <w:p w14:paraId="104E96C8" w14:textId="77777777" w:rsidR="00FE4AFC" w:rsidRDefault="00000000">
      <w:pPr>
        <w:rPr>
          <w:rFonts w:asciiTheme="majorHAnsi" w:eastAsiaTheme="majorEastAsia" w:hAnsiTheme="majorHAnsi" w:cstheme="majorBidi"/>
          <w:b/>
          <w:bCs/>
          <w:i/>
          <w:iCs/>
          <w:color w:val="0B3142"/>
          <w:szCs w:val="20"/>
        </w:rPr>
      </w:pPr>
      <w:r>
        <w:br w:type="page"/>
      </w:r>
    </w:p>
    <w:p w14:paraId="31FB3B4B" w14:textId="77777777" w:rsidR="0050430D" w:rsidRPr="00153533" w:rsidRDefault="00000000" w:rsidP="00E84A7F">
      <w:pPr>
        <w:pStyle w:val="Heading4"/>
        <w:spacing w:after="120"/>
      </w:pPr>
      <w:r>
        <w:rPr>
          <w:rFonts w:ascii="Arial" w:eastAsia="Arial" w:hAnsi="Arial" w:cs="Times New Roman"/>
          <w:szCs w:val="22"/>
          <w:lang w:val="cy-GB"/>
        </w:rPr>
        <w:lastRenderedPageBreak/>
        <w:t>Tabl 4. Rhestrau Aros</w:t>
      </w:r>
      <w:r>
        <w:rPr>
          <w:rFonts w:ascii="Arial" w:eastAsia="Arial" w:hAnsi="Arial" w:cs="Times New Roman"/>
          <w:b w:val="0"/>
          <w:bCs w:val="0"/>
          <w:i w:val="0"/>
          <w:iCs w:val="0"/>
          <w:szCs w:val="22"/>
          <w:lang w:val="cy-GB"/>
        </w:rPr>
        <w:t xml:space="preserve">  </w:t>
      </w:r>
    </w:p>
    <w:tbl>
      <w:tblPr>
        <w:tblStyle w:val="PRD1"/>
        <w:tblW w:w="9776" w:type="dxa"/>
        <w:tblLook w:val="04A0" w:firstRow="1" w:lastRow="0" w:firstColumn="1" w:lastColumn="0" w:noHBand="0" w:noVBand="1"/>
      </w:tblPr>
      <w:tblGrid>
        <w:gridCol w:w="4390"/>
        <w:gridCol w:w="2835"/>
        <w:gridCol w:w="2551"/>
      </w:tblGrid>
      <w:tr w:rsidR="007B5570" w14:paraId="6F7609F4"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E1E6E69" w14:textId="77777777" w:rsidR="0050430D" w:rsidRDefault="00000000" w:rsidP="00DB3D7F">
            <w:pPr>
              <w:pStyle w:val="NoSpacing"/>
              <w:rPr>
                <w:b w:val="0"/>
              </w:rPr>
            </w:pPr>
            <w:r>
              <w:rPr>
                <w:rFonts w:eastAsia="Arial Nova" w:cs="Times New Roman"/>
                <w:bCs/>
                <w:szCs w:val="20"/>
                <w:lang w:val="cy-GB"/>
              </w:rPr>
              <w:t>Math o Ddarpariaeth</w:t>
            </w:r>
          </w:p>
        </w:tc>
        <w:tc>
          <w:tcPr>
            <w:tcW w:w="2835" w:type="dxa"/>
          </w:tcPr>
          <w:p w14:paraId="407E7488" w14:textId="77777777" w:rsidR="0050430D"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2551" w:type="dxa"/>
          </w:tcPr>
          <w:p w14:paraId="4E495CB2" w14:textId="77777777" w:rsidR="0050430D"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Rhestrau Aros</w:t>
            </w:r>
            <w:r>
              <w:rPr>
                <w:rFonts w:eastAsia="Arial Nova" w:cs="Times New Roman"/>
                <w:b w:val="0"/>
                <w:szCs w:val="20"/>
                <w:lang w:val="cy-GB"/>
              </w:rPr>
              <w:t xml:space="preserve"> </w:t>
            </w:r>
          </w:p>
        </w:tc>
      </w:tr>
      <w:tr w:rsidR="007B5570" w14:paraId="34CFA90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1E68C80F" w14:textId="77777777" w:rsidR="0050430D" w:rsidRPr="00726265" w:rsidRDefault="00000000" w:rsidP="00DB3D7F">
            <w:pPr>
              <w:pStyle w:val="NoSpacing"/>
              <w:rPr>
                <w:b/>
                <w:bCs/>
              </w:rPr>
            </w:pPr>
            <w:r>
              <w:rPr>
                <w:rFonts w:eastAsia="Arial Nova" w:cs="Times New Roman"/>
                <w:b/>
                <w:bCs/>
                <w:szCs w:val="20"/>
                <w:lang w:val="cy-GB"/>
              </w:rPr>
              <w:t>Gofal Diwrnod i Blant</w:t>
            </w:r>
          </w:p>
        </w:tc>
      </w:tr>
      <w:tr w:rsidR="007B5570" w14:paraId="2F654E8F"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1D93AF75" w14:textId="77777777" w:rsidR="0050430D" w:rsidRDefault="00000000" w:rsidP="00DB3D7F">
            <w:pPr>
              <w:pStyle w:val="NoSpacing"/>
            </w:pPr>
            <w:r>
              <w:rPr>
                <w:rFonts w:eastAsia="Arial Nova" w:cs="Times New Roman"/>
                <w:szCs w:val="20"/>
                <w:lang w:val="cy-GB"/>
              </w:rPr>
              <w:t>Gofal Diwrnod Llawn</w:t>
            </w:r>
          </w:p>
        </w:tc>
        <w:tc>
          <w:tcPr>
            <w:tcW w:w="2835" w:type="dxa"/>
          </w:tcPr>
          <w:p w14:paraId="45BEED67"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12 </w:t>
            </w:r>
          </w:p>
        </w:tc>
        <w:tc>
          <w:tcPr>
            <w:tcW w:w="2551" w:type="dxa"/>
          </w:tcPr>
          <w:p w14:paraId="48A65059"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152</w:t>
            </w:r>
          </w:p>
        </w:tc>
      </w:tr>
      <w:tr w:rsidR="007B5570" w14:paraId="42F0ED7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8390D3" w14:textId="77777777" w:rsidR="0050430D" w:rsidRDefault="00000000" w:rsidP="00DB3D7F">
            <w:pPr>
              <w:pStyle w:val="NoSpacing"/>
            </w:pPr>
            <w:r>
              <w:rPr>
                <w:rFonts w:eastAsia="Arial Nova" w:cs="Times New Roman"/>
                <w:szCs w:val="20"/>
                <w:lang w:val="cy-GB"/>
              </w:rPr>
              <w:t xml:space="preserve">Gofal Diwrnod Sesiynol  </w:t>
            </w:r>
          </w:p>
        </w:tc>
        <w:tc>
          <w:tcPr>
            <w:tcW w:w="2835" w:type="dxa"/>
          </w:tcPr>
          <w:p w14:paraId="3E57D66E" w14:textId="77777777" w:rsidR="0050430D"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2551" w:type="dxa"/>
          </w:tcPr>
          <w:p w14:paraId="4ACA0364" w14:textId="77777777" w:rsidR="0050430D"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10 </w:t>
            </w:r>
          </w:p>
        </w:tc>
      </w:tr>
      <w:tr w:rsidR="007B5570" w14:paraId="13D59948"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2FD2DBC7" w14:textId="77777777" w:rsidR="0050430D" w:rsidRDefault="00000000" w:rsidP="00DB3D7F">
            <w:pPr>
              <w:pStyle w:val="NoSpacing"/>
            </w:pPr>
            <w:r>
              <w:rPr>
                <w:rFonts w:eastAsia="Arial Nova" w:cs="Times New Roman"/>
                <w:szCs w:val="20"/>
                <w:lang w:val="cy-GB"/>
              </w:rPr>
              <w:t xml:space="preserve">Gofal y Tu Allan i'r Ysgol </w:t>
            </w:r>
          </w:p>
        </w:tc>
        <w:tc>
          <w:tcPr>
            <w:tcW w:w="2835" w:type="dxa"/>
          </w:tcPr>
          <w:p w14:paraId="47462A33"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c>
          <w:tcPr>
            <w:tcW w:w="2551" w:type="dxa"/>
          </w:tcPr>
          <w:p w14:paraId="69CDB640"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10 </w:t>
            </w:r>
          </w:p>
        </w:tc>
      </w:tr>
      <w:tr w:rsidR="007B5570" w14:paraId="5DB7221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04662571" w14:textId="77777777" w:rsidR="0050430D" w:rsidRPr="00726265" w:rsidRDefault="00000000" w:rsidP="00DB3D7F">
            <w:pPr>
              <w:pStyle w:val="NoSpacing"/>
              <w:rPr>
                <w:b/>
                <w:bCs/>
              </w:rPr>
            </w:pPr>
            <w:r>
              <w:rPr>
                <w:rFonts w:eastAsia="Arial Nova" w:cs="Times New Roman"/>
                <w:b/>
                <w:bCs/>
                <w:szCs w:val="20"/>
                <w:lang w:val="cy-GB"/>
              </w:rPr>
              <w:t>Gwarchodwyr plant</w:t>
            </w:r>
          </w:p>
        </w:tc>
      </w:tr>
      <w:tr w:rsidR="007B5570" w14:paraId="2DE9C680"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55A29AA0" w14:textId="77777777" w:rsidR="0050430D" w:rsidRDefault="00000000" w:rsidP="00DB3D7F">
            <w:pPr>
              <w:pStyle w:val="NoSpacing"/>
            </w:pPr>
            <w:r>
              <w:rPr>
                <w:rFonts w:eastAsia="Arial Nova" w:cs="Times New Roman"/>
                <w:szCs w:val="20"/>
                <w:lang w:val="cy-GB"/>
              </w:rPr>
              <w:t>Gwarchodwyr Plant</w:t>
            </w:r>
          </w:p>
        </w:tc>
        <w:tc>
          <w:tcPr>
            <w:tcW w:w="2835" w:type="dxa"/>
          </w:tcPr>
          <w:p w14:paraId="5A12CBA8"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13 </w:t>
            </w:r>
          </w:p>
        </w:tc>
        <w:tc>
          <w:tcPr>
            <w:tcW w:w="2551" w:type="dxa"/>
          </w:tcPr>
          <w:p w14:paraId="1E1BDC93" w14:textId="77777777" w:rsidR="0050430D"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49</w:t>
            </w:r>
          </w:p>
        </w:tc>
      </w:tr>
      <w:tr w:rsidR="007B5570" w14:paraId="6FFFF8F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C70E0D5" w14:textId="77777777" w:rsidR="008F5515" w:rsidRPr="008F5515" w:rsidRDefault="00000000" w:rsidP="00DB3D7F">
            <w:pPr>
              <w:pStyle w:val="NoSpacing"/>
              <w:rPr>
                <w:b/>
                <w:bCs/>
              </w:rPr>
            </w:pPr>
            <w:r>
              <w:rPr>
                <w:rFonts w:eastAsia="Arial Nova" w:cs="Times New Roman"/>
                <w:b/>
                <w:bCs/>
                <w:szCs w:val="20"/>
                <w:lang w:val="cy-GB"/>
              </w:rPr>
              <w:t>CYFANSWM</w:t>
            </w:r>
          </w:p>
        </w:tc>
        <w:tc>
          <w:tcPr>
            <w:tcW w:w="2835" w:type="dxa"/>
          </w:tcPr>
          <w:p w14:paraId="116E3E66" w14:textId="77777777" w:rsidR="008F5515" w:rsidRPr="008F5515" w:rsidRDefault="00000000" w:rsidP="00DB3D7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28</w:t>
            </w:r>
          </w:p>
        </w:tc>
        <w:tc>
          <w:tcPr>
            <w:tcW w:w="2551" w:type="dxa"/>
          </w:tcPr>
          <w:p w14:paraId="4D5C7BA3" w14:textId="77777777" w:rsidR="008F5515" w:rsidRPr="008F5515" w:rsidRDefault="00000000" w:rsidP="00DB3D7F">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221</w:t>
            </w:r>
            <w:r>
              <w:rPr>
                <w:rFonts w:eastAsia="Arial Nova" w:cs="Times New Roman"/>
                <w:szCs w:val="20"/>
                <w:lang w:val="cy-GB"/>
              </w:rPr>
              <w:t xml:space="preserve"> </w:t>
            </w:r>
          </w:p>
        </w:tc>
      </w:tr>
    </w:tbl>
    <w:p w14:paraId="49FF63B7" w14:textId="77777777" w:rsidR="00843418" w:rsidRDefault="00000000" w:rsidP="0059686D">
      <w:pPr>
        <w:pStyle w:val="BodyText"/>
        <w:jc w:val="both"/>
      </w:pPr>
      <w:r>
        <w:rPr>
          <w:rFonts w:eastAsia="Arial Nova" w:cs="Times New Roman"/>
          <w:szCs w:val="20"/>
          <w:lang w:val="cy-GB"/>
        </w:rPr>
        <w:t xml:space="preserve">Adeg y DHG, roedd gan y 100 lleoliad sy'n cymryd rhan yn y broses gyfanswm o 221 o blant ar restrau oedd yn aros am le gofal plant. Mae 69% o'r plant sydd ar y rhestr aros yn aros am le mewn darparwr Gofal Diwrnod Llawn.  Mae'r data'n awgrymu bod yna leoedd digonol ar gyfer y plant hyn, fodd bynnag mae gofal plant yn ddewis hynod bersonol ac fel arfer mae gan rieni / gofalwyr leoliadau y maent yn fodlon aros amdanynt. </w:t>
      </w:r>
    </w:p>
    <w:p w14:paraId="65A135AD" w14:textId="77777777" w:rsidR="005E7EB4" w:rsidRDefault="00000000" w:rsidP="00E84A7F">
      <w:pPr>
        <w:pStyle w:val="Heading3"/>
        <w:spacing w:before="120" w:after="120"/>
        <w:jc w:val="both"/>
      </w:pPr>
      <w:r>
        <w:rPr>
          <w:rFonts w:eastAsia="Century Gothic" w:cs="Times New Roman"/>
          <w:lang w:val="cy-GB"/>
        </w:rPr>
        <w:t>Yr Amseroedd pan mae’r Gofal Plant ar gael</w:t>
      </w:r>
      <w:r>
        <w:rPr>
          <w:rFonts w:eastAsia="Century Gothic" w:cs="Times New Roman"/>
          <w:b w:val="0"/>
          <w:bCs w:val="0"/>
          <w:lang w:val="cy-GB"/>
        </w:rPr>
        <w:t xml:space="preserve"> </w:t>
      </w:r>
    </w:p>
    <w:p w14:paraId="749511A6" w14:textId="77777777" w:rsidR="005E7EB4" w:rsidRDefault="00000000" w:rsidP="00AC62A8">
      <w:pPr>
        <w:pStyle w:val="BodyText"/>
        <w:jc w:val="both"/>
      </w:pPr>
      <w:r>
        <w:rPr>
          <w:rFonts w:eastAsia="Arial Nova" w:cs="Times New Roman"/>
          <w:szCs w:val="20"/>
          <w:lang w:val="cy-GB"/>
        </w:rPr>
        <w:t xml:space="preserve">Mae perthynas glir rhwng y diwrnod gwaith nodweddiadol (9am a 6pm, o ddydd Llun i ddydd Gwener) ac argaeledd gofal plant.   Fodd bynnag, mae patrymau gweithio’n newid ac efallai y bydd angen gofal plant y tu allan i'r oriau hyn ar rieni a gofalwyr er mwyn iddynt gymryd rhan mewn gwaith a hyfforddiant. </w:t>
      </w:r>
    </w:p>
    <w:p w14:paraId="15D30B69" w14:textId="77777777" w:rsidR="005B0053" w:rsidRDefault="00000000" w:rsidP="00AC62A8">
      <w:pPr>
        <w:pStyle w:val="BodyText"/>
        <w:jc w:val="both"/>
      </w:pPr>
      <w:r>
        <w:rPr>
          <w:rFonts w:eastAsia="Arial Nova" w:cs="Times New Roman"/>
          <w:szCs w:val="20"/>
          <w:lang w:val="cy-GB"/>
        </w:rPr>
        <w:t xml:space="preserve">Mae nifer y darparwyr sy'n cynnig gofal plant yn ystod oriau annodweddiadol yng Nghastell-nedd Port Talbot yn cael eu dangos yn nhabl 5. </w:t>
      </w:r>
    </w:p>
    <w:p w14:paraId="5C698998" w14:textId="77777777" w:rsidR="00AC62A8" w:rsidRDefault="00000000" w:rsidP="00E84A7F">
      <w:pPr>
        <w:pStyle w:val="Heading4"/>
        <w:spacing w:before="120" w:after="120"/>
      </w:pPr>
      <w:r>
        <w:rPr>
          <w:rFonts w:ascii="Arial" w:eastAsia="Arial" w:hAnsi="Arial" w:cs="Times New Roman"/>
          <w:szCs w:val="22"/>
          <w:lang w:val="cy-GB"/>
        </w:rPr>
        <w:t>Tabl 5. Pryd mae’r gofal plant ar gael</w:t>
      </w:r>
      <w:r>
        <w:rPr>
          <w:rFonts w:ascii="Arial" w:eastAsia="Arial" w:hAnsi="Arial" w:cs="Times New Roman"/>
          <w:b w:val="0"/>
          <w:bCs w:val="0"/>
          <w:i w:val="0"/>
          <w:iCs w:val="0"/>
          <w:szCs w:val="22"/>
          <w:lang w:val="cy-GB"/>
        </w:rPr>
        <w:t xml:space="preserve"> </w:t>
      </w:r>
    </w:p>
    <w:tbl>
      <w:tblPr>
        <w:tblStyle w:val="PRD1"/>
        <w:tblW w:w="0" w:type="auto"/>
        <w:tblLook w:val="04A0" w:firstRow="1" w:lastRow="0" w:firstColumn="1" w:lastColumn="0" w:noHBand="0" w:noVBand="1"/>
      </w:tblPr>
      <w:tblGrid>
        <w:gridCol w:w="1637"/>
        <w:gridCol w:w="1634"/>
        <w:gridCol w:w="1632"/>
        <w:gridCol w:w="1633"/>
        <w:gridCol w:w="1494"/>
        <w:gridCol w:w="1598"/>
      </w:tblGrid>
      <w:tr w:rsidR="007B5570" w14:paraId="4C447DC4"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57D06CE0" w14:textId="77777777" w:rsidR="00214BAF" w:rsidRDefault="00000000" w:rsidP="00DB3D7F">
            <w:pPr>
              <w:pStyle w:val="NoSpacing"/>
              <w:rPr>
                <w:b w:val="0"/>
              </w:rPr>
            </w:pPr>
            <w:r>
              <w:rPr>
                <w:rFonts w:eastAsia="Arial Nova" w:cs="Times New Roman"/>
                <w:bCs/>
                <w:szCs w:val="20"/>
                <w:lang w:val="cy-GB"/>
              </w:rPr>
              <w:t>Math o Ddarpariaeth</w:t>
            </w:r>
          </w:p>
        </w:tc>
        <w:tc>
          <w:tcPr>
            <w:tcW w:w="1646" w:type="dxa"/>
          </w:tcPr>
          <w:p w14:paraId="71EDB35A" w14:textId="77777777" w:rsidR="00214BA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Darparwyr</w:t>
            </w:r>
            <w:r>
              <w:rPr>
                <w:rFonts w:eastAsia="Arial Nova" w:cs="Times New Roman"/>
                <w:b w:val="0"/>
                <w:szCs w:val="20"/>
                <w:lang w:val="cy-GB"/>
              </w:rPr>
              <w:t xml:space="preserve"> </w:t>
            </w:r>
          </w:p>
        </w:tc>
        <w:tc>
          <w:tcPr>
            <w:tcW w:w="1650" w:type="dxa"/>
          </w:tcPr>
          <w:p w14:paraId="470665B4" w14:textId="77777777" w:rsidR="00214BA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cyn 8am yn ystod yr wythnos</w:t>
            </w:r>
            <w:r>
              <w:rPr>
                <w:rFonts w:eastAsia="Arial Nova" w:cs="Times New Roman"/>
                <w:b w:val="0"/>
                <w:szCs w:val="20"/>
                <w:lang w:val="cy-GB"/>
              </w:rPr>
              <w:t xml:space="preserve"> </w:t>
            </w:r>
          </w:p>
        </w:tc>
        <w:tc>
          <w:tcPr>
            <w:tcW w:w="1651" w:type="dxa"/>
          </w:tcPr>
          <w:p w14:paraId="5B787458" w14:textId="77777777" w:rsidR="00214BA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ar ôl 6pm yn ystod yr wythnos</w:t>
            </w:r>
            <w:r>
              <w:rPr>
                <w:rFonts w:eastAsia="Arial Nova" w:cs="Times New Roman"/>
                <w:b w:val="0"/>
                <w:szCs w:val="20"/>
                <w:lang w:val="cy-GB"/>
              </w:rPr>
              <w:t xml:space="preserve"> </w:t>
            </w:r>
          </w:p>
        </w:tc>
        <w:tc>
          <w:tcPr>
            <w:tcW w:w="1519" w:type="dxa"/>
          </w:tcPr>
          <w:p w14:paraId="37143886" w14:textId="77777777" w:rsidR="00214BA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dros nos</w:t>
            </w:r>
            <w:r>
              <w:rPr>
                <w:rFonts w:eastAsia="Arial Nova" w:cs="Times New Roman"/>
                <w:b w:val="0"/>
                <w:szCs w:val="20"/>
                <w:lang w:val="cy-GB"/>
              </w:rPr>
              <w:t xml:space="preserve"> </w:t>
            </w:r>
          </w:p>
        </w:tc>
        <w:tc>
          <w:tcPr>
            <w:tcW w:w="1519" w:type="dxa"/>
          </w:tcPr>
          <w:p w14:paraId="1DC93D61" w14:textId="77777777" w:rsidR="00214BA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ar benwythnosau</w:t>
            </w:r>
          </w:p>
        </w:tc>
      </w:tr>
      <w:tr w:rsidR="007B5570" w14:paraId="10AB917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A99A5A3" w14:textId="77777777" w:rsidR="00D2192F" w:rsidRDefault="00000000" w:rsidP="00D2192F">
            <w:pPr>
              <w:pStyle w:val="NoSpacing"/>
            </w:pPr>
            <w:r>
              <w:rPr>
                <w:rFonts w:eastAsia="Arial Nova" w:cs="Times New Roman"/>
                <w:szCs w:val="20"/>
                <w:lang w:val="cy-GB"/>
              </w:rPr>
              <w:t>Gofal Diwrnod Llawn</w:t>
            </w:r>
          </w:p>
        </w:tc>
        <w:tc>
          <w:tcPr>
            <w:tcW w:w="1646" w:type="dxa"/>
          </w:tcPr>
          <w:p w14:paraId="73744B75"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1650" w:type="dxa"/>
          </w:tcPr>
          <w:p w14:paraId="4F7FC169"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21</w:t>
            </w:r>
          </w:p>
        </w:tc>
        <w:tc>
          <w:tcPr>
            <w:tcW w:w="1651" w:type="dxa"/>
          </w:tcPr>
          <w:p w14:paraId="732BC75C"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1519" w:type="dxa"/>
          </w:tcPr>
          <w:p w14:paraId="718C1C0A"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519" w:type="dxa"/>
          </w:tcPr>
          <w:p w14:paraId="271CA325"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2072B221" w14:textId="77777777" w:rsidTr="007B5570">
        <w:tc>
          <w:tcPr>
            <w:cnfStyle w:val="001000000000" w:firstRow="0" w:lastRow="0" w:firstColumn="1" w:lastColumn="0" w:oddVBand="0" w:evenVBand="0" w:oddHBand="0" w:evenHBand="0" w:firstRowFirstColumn="0" w:firstRowLastColumn="0" w:lastRowFirstColumn="0" w:lastRowLastColumn="0"/>
            <w:tcW w:w="1643" w:type="dxa"/>
          </w:tcPr>
          <w:p w14:paraId="20F95A74" w14:textId="77777777" w:rsidR="00D2192F" w:rsidRDefault="00000000" w:rsidP="00D2192F">
            <w:pPr>
              <w:pStyle w:val="NoSpacing"/>
            </w:pPr>
            <w:r>
              <w:rPr>
                <w:rFonts w:eastAsia="Arial Nova" w:cs="Times New Roman"/>
                <w:szCs w:val="20"/>
                <w:lang w:val="cy-GB"/>
              </w:rPr>
              <w:t xml:space="preserve">Gofal Diwrnod Sesiynol  </w:t>
            </w:r>
          </w:p>
        </w:tc>
        <w:tc>
          <w:tcPr>
            <w:tcW w:w="1646" w:type="dxa"/>
          </w:tcPr>
          <w:p w14:paraId="190FD927" w14:textId="77777777" w:rsidR="00D2192F" w:rsidRDefault="00000000" w:rsidP="00D2192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1650" w:type="dxa"/>
          </w:tcPr>
          <w:p w14:paraId="100A6BD0" w14:textId="77777777" w:rsidR="00D2192F" w:rsidRDefault="00000000" w:rsidP="00D2192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651" w:type="dxa"/>
          </w:tcPr>
          <w:p w14:paraId="7AD6B857" w14:textId="77777777" w:rsidR="00D2192F" w:rsidRDefault="00000000" w:rsidP="00D2192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519" w:type="dxa"/>
          </w:tcPr>
          <w:p w14:paraId="1A6AE123" w14:textId="77777777" w:rsidR="00D2192F" w:rsidRDefault="00000000" w:rsidP="00D2192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519" w:type="dxa"/>
          </w:tcPr>
          <w:p w14:paraId="114BB530" w14:textId="77777777" w:rsidR="00D2192F" w:rsidRDefault="00000000" w:rsidP="00D2192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1E861A1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6B285E99" w14:textId="77777777" w:rsidR="00D2192F" w:rsidRDefault="00000000" w:rsidP="00D2192F">
            <w:pPr>
              <w:pStyle w:val="NoSpacing"/>
            </w:pPr>
            <w:r>
              <w:rPr>
                <w:rFonts w:eastAsia="Arial Nova" w:cs="Times New Roman"/>
                <w:szCs w:val="20"/>
                <w:lang w:val="cy-GB"/>
              </w:rPr>
              <w:t xml:space="preserve">Gofal y Tu Allan i'r Ysgol </w:t>
            </w:r>
          </w:p>
        </w:tc>
        <w:tc>
          <w:tcPr>
            <w:tcW w:w="1646" w:type="dxa"/>
          </w:tcPr>
          <w:p w14:paraId="06C1FFC8"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1650" w:type="dxa"/>
          </w:tcPr>
          <w:p w14:paraId="5B7E5A38"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651" w:type="dxa"/>
          </w:tcPr>
          <w:p w14:paraId="195809E3"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c>
          <w:tcPr>
            <w:tcW w:w="1519" w:type="dxa"/>
          </w:tcPr>
          <w:p w14:paraId="61800063"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519" w:type="dxa"/>
          </w:tcPr>
          <w:p w14:paraId="069BB547" w14:textId="77777777" w:rsidR="00D2192F" w:rsidRDefault="00000000" w:rsidP="00D2192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7565AC38" w14:textId="77777777" w:rsidTr="007B5570">
        <w:tc>
          <w:tcPr>
            <w:cnfStyle w:val="001000000000" w:firstRow="0" w:lastRow="0" w:firstColumn="1" w:lastColumn="0" w:oddVBand="0" w:evenVBand="0" w:oddHBand="0" w:evenHBand="0" w:firstRowFirstColumn="0" w:firstRowLastColumn="0" w:lastRowFirstColumn="0" w:lastRowLastColumn="0"/>
            <w:tcW w:w="1643" w:type="dxa"/>
          </w:tcPr>
          <w:p w14:paraId="19A2DDA3" w14:textId="77777777" w:rsidR="00214BAF" w:rsidRDefault="00000000" w:rsidP="00DB3D7F">
            <w:pPr>
              <w:pStyle w:val="NoSpacing"/>
            </w:pPr>
            <w:r>
              <w:rPr>
                <w:rFonts w:eastAsia="Arial Nova" w:cs="Times New Roman"/>
                <w:szCs w:val="20"/>
                <w:lang w:val="cy-GB"/>
              </w:rPr>
              <w:t>Gwarchodwyr plant</w:t>
            </w:r>
          </w:p>
        </w:tc>
        <w:tc>
          <w:tcPr>
            <w:tcW w:w="1646" w:type="dxa"/>
          </w:tcPr>
          <w:p w14:paraId="181D796E" w14:textId="77777777" w:rsidR="00214BAF" w:rsidRDefault="00000000" w:rsidP="004A581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1650" w:type="dxa"/>
          </w:tcPr>
          <w:p w14:paraId="3DC821D1" w14:textId="77777777" w:rsidR="00214BAF" w:rsidRDefault="00000000" w:rsidP="004A581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34</w:t>
            </w:r>
          </w:p>
        </w:tc>
        <w:tc>
          <w:tcPr>
            <w:tcW w:w="1651" w:type="dxa"/>
          </w:tcPr>
          <w:p w14:paraId="41C612E3" w14:textId="77777777" w:rsidR="00214BAF" w:rsidRDefault="00000000" w:rsidP="004A581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c>
          <w:tcPr>
            <w:tcW w:w="1519" w:type="dxa"/>
          </w:tcPr>
          <w:p w14:paraId="66CF5EA3" w14:textId="77777777" w:rsidR="00214BAF" w:rsidRDefault="00000000" w:rsidP="004A581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519" w:type="dxa"/>
          </w:tcPr>
          <w:p w14:paraId="3C6E7AB1" w14:textId="77777777" w:rsidR="00214BAF" w:rsidRDefault="00000000" w:rsidP="004A581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r>
    </w:tbl>
    <w:p w14:paraId="588CCAF7" w14:textId="77777777" w:rsidR="005B0053" w:rsidRDefault="00000000" w:rsidP="005B0053">
      <w:pPr>
        <w:pStyle w:val="Heading3"/>
        <w:jc w:val="both"/>
      </w:pPr>
      <w:r>
        <w:rPr>
          <w:rFonts w:eastAsia="Century Gothic" w:cs="Times New Roman"/>
          <w:lang w:val="cy-GB"/>
        </w:rPr>
        <w:t>Gofal Plant ac Ysgolion</w:t>
      </w:r>
      <w:r>
        <w:rPr>
          <w:rFonts w:eastAsia="Century Gothic" w:cs="Times New Roman"/>
          <w:b w:val="0"/>
          <w:bCs w:val="0"/>
          <w:lang w:val="cy-GB"/>
        </w:rPr>
        <w:t xml:space="preserve"> </w:t>
      </w:r>
    </w:p>
    <w:p w14:paraId="2C5351DB" w14:textId="77777777" w:rsidR="00A169E1" w:rsidRDefault="00000000" w:rsidP="00A169E1">
      <w:pPr>
        <w:pStyle w:val="BodyText"/>
        <w:jc w:val="both"/>
      </w:pPr>
      <w:r>
        <w:rPr>
          <w:rFonts w:eastAsia="Arial Nova" w:cs="Times New Roman"/>
          <w:szCs w:val="20"/>
          <w:lang w:val="cy-GB"/>
        </w:rPr>
        <w:t xml:space="preserve">Yn seiliedig ar ddata’r DHG, mae cyfanswm o 19 darparwr gofal plant ar gyfer plant oedran ysgol yn ystod y tymor yn unig, ac 81 o ddarparwyr gofal plant ar gyfer plant oedran ysgol, sydd ar agor yn ystod gwyliau’r ysgol ac amser tymor. Mae yna hefyd 61 o warchodwyr plant a allai ddarparu gofal i blant oedran ysgol. </w:t>
      </w:r>
    </w:p>
    <w:p w14:paraId="1377F629" w14:textId="77777777" w:rsidR="00A169E1" w:rsidRDefault="00000000" w:rsidP="00E84A7F">
      <w:pPr>
        <w:pStyle w:val="Heading4"/>
        <w:spacing w:before="120" w:after="120"/>
      </w:pPr>
      <w:r>
        <w:rPr>
          <w:rFonts w:ascii="Arial" w:eastAsia="Arial" w:hAnsi="Arial" w:cs="Times New Roman"/>
          <w:szCs w:val="22"/>
          <w:lang w:val="cy-GB"/>
        </w:rPr>
        <w:t>Tabl 6. Gofal y Tu Allan i'r Ysgol</w:t>
      </w:r>
      <w:r>
        <w:rPr>
          <w:rFonts w:ascii="Arial" w:eastAsia="Arial" w:hAnsi="Arial" w:cs="Times New Roman"/>
          <w:b w:val="0"/>
          <w:bCs w:val="0"/>
          <w:i w:val="0"/>
          <w:iCs w:val="0"/>
          <w:szCs w:val="22"/>
          <w:lang w:val="cy-GB"/>
        </w:rPr>
        <w:t xml:space="preserve"> </w:t>
      </w:r>
    </w:p>
    <w:tbl>
      <w:tblPr>
        <w:tblStyle w:val="PRD1"/>
        <w:tblW w:w="0" w:type="auto"/>
        <w:tblLook w:val="04A0" w:firstRow="1" w:lastRow="0" w:firstColumn="1" w:lastColumn="0" w:noHBand="0" w:noVBand="1"/>
      </w:tblPr>
      <w:tblGrid>
        <w:gridCol w:w="2405"/>
        <w:gridCol w:w="3969"/>
        <w:gridCol w:w="3119"/>
      </w:tblGrid>
      <w:tr w:rsidR="007B5570" w14:paraId="51D0CC57"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2B2DD3" w14:textId="77777777" w:rsidR="00D221BC" w:rsidRDefault="00000000" w:rsidP="00DB3D7F">
            <w:pPr>
              <w:pStyle w:val="NoSpacing"/>
              <w:rPr>
                <w:b w:val="0"/>
              </w:rPr>
            </w:pPr>
            <w:r>
              <w:rPr>
                <w:rFonts w:eastAsia="Arial Nova" w:cs="Times New Roman"/>
                <w:bCs/>
                <w:szCs w:val="20"/>
                <w:lang w:val="cy-GB"/>
              </w:rPr>
              <w:t>Math o Ddarpariaeth</w:t>
            </w:r>
          </w:p>
        </w:tc>
        <w:tc>
          <w:tcPr>
            <w:tcW w:w="3969" w:type="dxa"/>
          </w:tcPr>
          <w:p w14:paraId="1F89FAEE" w14:textId="77777777" w:rsidR="00D221BC"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3119" w:type="dxa"/>
          </w:tcPr>
          <w:p w14:paraId="0B6C38EE" w14:textId="77777777" w:rsidR="00D221BC"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Lleoedd Cofrestredig</w:t>
            </w:r>
            <w:r>
              <w:rPr>
                <w:rFonts w:eastAsia="Arial Nova" w:cs="Times New Roman"/>
                <w:b w:val="0"/>
                <w:szCs w:val="20"/>
                <w:lang w:val="cy-GB"/>
              </w:rPr>
              <w:t xml:space="preserve"> </w:t>
            </w:r>
          </w:p>
        </w:tc>
      </w:tr>
      <w:tr w:rsidR="007B5570" w14:paraId="58C7F2F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3C0331" w14:textId="77777777" w:rsidR="00D221BC" w:rsidRDefault="00000000" w:rsidP="00DB3D7F">
            <w:pPr>
              <w:pStyle w:val="NoSpacing"/>
            </w:pPr>
            <w:r>
              <w:rPr>
                <w:rFonts w:eastAsia="Arial Nova" w:cs="Times New Roman"/>
                <w:szCs w:val="20"/>
                <w:lang w:val="cy-GB"/>
              </w:rPr>
              <w:t xml:space="preserve">Gofal y Tu Allan i'r Ysgol </w:t>
            </w:r>
          </w:p>
        </w:tc>
        <w:tc>
          <w:tcPr>
            <w:tcW w:w="3969" w:type="dxa"/>
          </w:tcPr>
          <w:p w14:paraId="6353439E" w14:textId="77777777" w:rsidR="00D221BC"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3119" w:type="dxa"/>
          </w:tcPr>
          <w:p w14:paraId="0C55F5EB" w14:textId="77777777" w:rsidR="00D221BC"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124</w:t>
            </w:r>
          </w:p>
        </w:tc>
      </w:tr>
    </w:tbl>
    <w:p w14:paraId="09C0C939" w14:textId="77777777" w:rsidR="00C86A9F" w:rsidRDefault="00000000" w:rsidP="00E84A7F">
      <w:pPr>
        <w:pStyle w:val="Heading4"/>
        <w:spacing w:before="120" w:after="120"/>
      </w:pPr>
      <w:r>
        <w:rPr>
          <w:rFonts w:ascii="Arial" w:eastAsia="Arial" w:hAnsi="Arial" w:cs="Times New Roman"/>
          <w:szCs w:val="22"/>
          <w:lang w:val="cy-GB"/>
        </w:rPr>
        <w:t>Tabl 7. Gofal Plant Cyn Ysgol</w:t>
      </w:r>
      <w:r>
        <w:rPr>
          <w:rFonts w:ascii="Arial" w:eastAsia="Arial" w:hAnsi="Arial" w:cs="Times New Roman"/>
          <w:b w:val="0"/>
          <w:bCs w:val="0"/>
          <w:i w:val="0"/>
          <w:iCs w:val="0"/>
          <w:szCs w:val="22"/>
          <w:lang w:val="cy-GB"/>
        </w:rPr>
        <w:t xml:space="preserve"> </w:t>
      </w:r>
    </w:p>
    <w:tbl>
      <w:tblPr>
        <w:tblStyle w:val="PRD1"/>
        <w:tblW w:w="0" w:type="auto"/>
        <w:tblLook w:val="04A0" w:firstRow="1" w:lastRow="0" w:firstColumn="1" w:lastColumn="0" w:noHBand="0" w:noVBand="1"/>
      </w:tblPr>
      <w:tblGrid>
        <w:gridCol w:w="2405"/>
        <w:gridCol w:w="3969"/>
        <w:gridCol w:w="3119"/>
      </w:tblGrid>
      <w:tr w:rsidR="007B5570" w14:paraId="24157D03"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F43ADE" w14:textId="77777777" w:rsidR="00C86A9F" w:rsidRDefault="00000000" w:rsidP="00DB3D7F">
            <w:pPr>
              <w:pStyle w:val="NoSpacing"/>
              <w:rPr>
                <w:b w:val="0"/>
              </w:rPr>
            </w:pPr>
            <w:r>
              <w:rPr>
                <w:rFonts w:eastAsia="Arial Nova" w:cs="Times New Roman"/>
                <w:bCs/>
                <w:szCs w:val="20"/>
                <w:lang w:val="cy-GB"/>
              </w:rPr>
              <w:t>Math o Ddarpariaeth</w:t>
            </w:r>
          </w:p>
        </w:tc>
        <w:tc>
          <w:tcPr>
            <w:tcW w:w="3969" w:type="dxa"/>
          </w:tcPr>
          <w:p w14:paraId="0B83221B" w14:textId="77777777" w:rsidR="00C86A9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3119" w:type="dxa"/>
          </w:tcPr>
          <w:p w14:paraId="40C015EA" w14:textId="77777777" w:rsidR="00C86A9F"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Lleoedd Cofrestredig</w:t>
            </w:r>
            <w:r>
              <w:rPr>
                <w:rFonts w:eastAsia="Arial Nova" w:cs="Times New Roman"/>
                <w:b w:val="0"/>
                <w:szCs w:val="20"/>
                <w:lang w:val="cy-GB"/>
              </w:rPr>
              <w:t xml:space="preserve"> </w:t>
            </w:r>
          </w:p>
        </w:tc>
      </w:tr>
      <w:tr w:rsidR="007B5570" w14:paraId="606936C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69AF1C" w14:textId="77777777" w:rsidR="00D13903" w:rsidRDefault="00000000" w:rsidP="00D13903">
            <w:pPr>
              <w:pStyle w:val="NoSpacing"/>
            </w:pPr>
            <w:r>
              <w:rPr>
                <w:rFonts w:eastAsia="Arial Nova" w:cs="Times New Roman"/>
                <w:szCs w:val="20"/>
                <w:lang w:val="cy-GB"/>
              </w:rPr>
              <w:t>Gofal Diwrnod Llawn</w:t>
            </w:r>
          </w:p>
        </w:tc>
        <w:tc>
          <w:tcPr>
            <w:tcW w:w="3969" w:type="dxa"/>
          </w:tcPr>
          <w:p w14:paraId="5C6FA8E6" w14:textId="77777777" w:rsidR="00D13903" w:rsidRDefault="00000000" w:rsidP="00D1390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24</w:t>
            </w:r>
          </w:p>
        </w:tc>
        <w:tc>
          <w:tcPr>
            <w:tcW w:w="3119" w:type="dxa"/>
          </w:tcPr>
          <w:p w14:paraId="42AF76B1" w14:textId="77777777" w:rsidR="00D13903" w:rsidRDefault="00000000" w:rsidP="00D1390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879</w:t>
            </w:r>
          </w:p>
        </w:tc>
      </w:tr>
      <w:tr w:rsidR="007B5570" w14:paraId="5B2E13ED"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3F68096D" w14:textId="77777777" w:rsidR="00D13903" w:rsidRDefault="00000000" w:rsidP="00D13903">
            <w:pPr>
              <w:pStyle w:val="NoSpacing"/>
            </w:pPr>
            <w:r>
              <w:rPr>
                <w:rFonts w:eastAsia="Arial Nova" w:cs="Times New Roman"/>
                <w:szCs w:val="20"/>
                <w:lang w:val="cy-GB"/>
              </w:rPr>
              <w:t xml:space="preserve">Gofal Diwrnod Sesiynol  </w:t>
            </w:r>
          </w:p>
        </w:tc>
        <w:tc>
          <w:tcPr>
            <w:tcW w:w="3969" w:type="dxa"/>
          </w:tcPr>
          <w:p w14:paraId="153E61DB" w14:textId="77777777" w:rsidR="00D13903" w:rsidRDefault="00000000" w:rsidP="00D1390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3119" w:type="dxa"/>
          </w:tcPr>
          <w:p w14:paraId="153CDE6F" w14:textId="77777777" w:rsidR="00D13903" w:rsidRDefault="00000000" w:rsidP="00D1390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7F9D410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BF4F81" w14:textId="77777777" w:rsidR="00D13903" w:rsidRDefault="00000000" w:rsidP="00D13903">
            <w:pPr>
              <w:pStyle w:val="NoSpacing"/>
            </w:pPr>
            <w:r>
              <w:rPr>
                <w:rFonts w:eastAsia="Arial Nova" w:cs="Times New Roman"/>
                <w:szCs w:val="20"/>
                <w:lang w:val="cy-GB"/>
              </w:rPr>
              <w:t xml:space="preserve">Gofal y Tu Allan i'r Ysgol </w:t>
            </w:r>
          </w:p>
        </w:tc>
        <w:tc>
          <w:tcPr>
            <w:tcW w:w="3969" w:type="dxa"/>
          </w:tcPr>
          <w:p w14:paraId="7359CA9F" w14:textId="77777777" w:rsidR="00D13903" w:rsidRDefault="00000000" w:rsidP="00D1390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3119" w:type="dxa"/>
          </w:tcPr>
          <w:p w14:paraId="56BF2FE5" w14:textId="77777777" w:rsidR="00D13903" w:rsidRDefault="00000000" w:rsidP="00D1390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7E57A5C4"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4ED48568" w14:textId="77777777" w:rsidR="00D13903" w:rsidRDefault="00000000" w:rsidP="00D13903">
            <w:pPr>
              <w:pStyle w:val="NoSpacing"/>
            </w:pPr>
            <w:r>
              <w:rPr>
                <w:rFonts w:eastAsia="Arial Nova" w:cs="Times New Roman"/>
                <w:szCs w:val="20"/>
                <w:lang w:val="cy-GB"/>
              </w:rPr>
              <w:t>Gwarchodwyr plant</w:t>
            </w:r>
          </w:p>
        </w:tc>
        <w:tc>
          <w:tcPr>
            <w:tcW w:w="3969" w:type="dxa"/>
          </w:tcPr>
          <w:p w14:paraId="4A0EB4EE" w14:textId="77777777" w:rsidR="00D13903" w:rsidRDefault="00000000" w:rsidP="00D1390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46</w:t>
            </w:r>
          </w:p>
        </w:tc>
        <w:tc>
          <w:tcPr>
            <w:tcW w:w="3119" w:type="dxa"/>
          </w:tcPr>
          <w:p w14:paraId="313FF99C" w14:textId="77777777" w:rsidR="00D13903" w:rsidRDefault="00000000" w:rsidP="00D1390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430</w:t>
            </w:r>
          </w:p>
        </w:tc>
      </w:tr>
    </w:tbl>
    <w:p w14:paraId="037F5714" w14:textId="77777777" w:rsidR="00113441" w:rsidRDefault="00000000" w:rsidP="00113441">
      <w:pPr>
        <w:pStyle w:val="Heading4"/>
      </w:pPr>
      <w:r>
        <w:rPr>
          <w:rFonts w:ascii="Arial" w:eastAsia="Arial" w:hAnsi="Arial" w:cs="Times New Roman"/>
          <w:szCs w:val="22"/>
          <w:lang w:val="cy-GB"/>
        </w:rPr>
        <w:lastRenderedPageBreak/>
        <w:t>Tabl 8. Gofal Plant ar ôl Ysgol</w:t>
      </w:r>
    </w:p>
    <w:tbl>
      <w:tblPr>
        <w:tblStyle w:val="PRD1"/>
        <w:tblW w:w="0" w:type="auto"/>
        <w:tblLook w:val="04A0" w:firstRow="1" w:lastRow="0" w:firstColumn="1" w:lastColumn="0" w:noHBand="0" w:noVBand="1"/>
      </w:tblPr>
      <w:tblGrid>
        <w:gridCol w:w="2405"/>
        <w:gridCol w:w="3969"/>
        <w:gridCol w:w="3119"/>
      </w:tblGrid>
      <w:tr w:rsidR="007B5570" w14:paraId="0389AB86"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3C4BF1" w14:textId="77777777" w:rsidR="00113441" w:rsidRDefault="00000000" w:rsidP="00DB3D7F">
            <w:pPr>
              <w:pStyle w:val="NoSpacing"/>
              <w:rPr>
                <w:b w:val="0"/>
              </w:rPr>
            </w:pPr>
            <w:r>
              <w:rPr>
                <w:rFonts w:eastAsia="Arial Nova" w:cs="Times New Roman"/>
                <w:bCs/>
                <w:szCs w:val="20"/>
                <w:lang w:val="cy-GB"/>
              </w:rPr>
              <w:t>Math o Ddarpariaeth</w:t>
            </w:r>
          </w:p>
        </w:tc>
        <w:tc>
          <w:tcPr>
            <w:tcW w:w="3969" w:type="dxa"/>
          </w:tcPr>
          <w:p w14:paraId="6F3A46CC" w14:textId="77777777" w:rsidR="00113441"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3119" w:type="dxa"/>
          </w:tcPr>
          <w:p w14:paraId="29BAEFAE" w14:textId="77777777" w:rsidR="00113441" w:rsidRDefault="00000000" w:rsidP="00DB3D7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Lleoedd Cofrestredig</w:t>
            </w:r>
            <w:r>
              <w:rPr>
                <w:rFonts w:eastAsia="Arial Nova" w:cs="Times New Roman"/>
                <w:b w:val="0"/>
                <w:szCs w:val="20"/>
                <w:lang w:val="cy-GB"/>
              </w:rPr>
              <w:t xml:space="preserve"> </w:t>
            </w:r>
          </w:p>
        </w:tc>
      </w:tr>
      <w:tr w:rsidR="007B5570" w14:paraId="1808D13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85E7D4" w14:textId="77777777" w:rsidR="00113441" w:rsidRDefault="00000000" w:rsidP="00DB3D7F">
            <w:pPr>
              <w:pStyle w:val="NoSpacing"/>
            </w:pPr>
            <w:r>
              <w:rPr>
                <w:rFonts w:eastAsia="Arial Nova" w:cs="Times New Roman"/>
                <w:szCs w:val="20"/>
                <w:lang w:val="cy-GB"/>
              </w:rPr>
              <w:t>Gofal Diwrnod Llawn</w:t>
            </w:r>
          </w:p>
        </w:tc>
        <w:tc>
          <w:tcPr>
            <w:tcW w:w="3969" w:type="dxa"/>
          </w:tcPr>
          <w:p w14:paraId="531B9A0A" w14:textId="77777777" w:rsidR="00113441"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27</w:t>
            </w:r>
          </w:p>
        </w:tc>
        <w:tc>
          <w:tcPr>
            <w:tcW w:w="3119" w:type="dxa"/>
          </w:tcPr>
          <w:p w14:paraId="64F14C4B" w14:textId="77777777" w:rsidR="00113441"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1059</w:t>
            </w:r>
          </w:p>
        </w:tc>
      </w:tr>
      <w:tr w:rsidR="007B5570" w14:paraId="25CE8FFF"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254EB0AD" w14:textId="77777777" w:rsidR="00113441" w:rsidRDefault="00000000" w:rsidP="00DB3D7F">
            <w:pPr>
              <w:pStyle w:val="NoSpacing"/>
            </w:pPr>
            <w:r>
              <w:rPr>
                <w:rFonts w:eastAsia="Arial Nova" w:cs="Times New Roman"/>
                <w:szCs w:val="20"/>
                <w:lang w:val="cy-GB"/>
              </w:rPr>
              <w:t xml:space="preserve">Gofal Diwrnod Sesiynol  </w:t>
            </w:r>
          </w:p>
        </w:tc>
        <w:tc>
          <w:tcPr>
            <w:tcW w:w="3969" w:type="dxa"/>
          </w:tcPr>
          <w:p w14:paraId="56DCAF31" w14:textId="77777777" w:rsidR="00113441"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3119" w:type="dxa"/>
          </w:tcPr>
          <w:p w14:paraId="6B39DC8A" w14:textId="77777777" w:rsidR="00113441"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14712BC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76F8D7" w14:textId="77777777" w:rsidR="00113441" w:rsidRDefault="00000000" w:rsidP="00DB3D7F">
            <w:pPr>
              <w:pStyle w:val="NoSpacing"/>
            </w:pPr>
            <w:r>
              <w:rPr>
                <w:rFonts w:eastAsia="Arial Nova" w:cs="Times New Roman"/>
                <w:szCs w:val="20"/>
                <w:lang w:val="cy-GB"/>
              </w:rPr>
              <w:t xml:space="preserve">Gofal y Tu Allan i'r Ysgol </w:t>
            </w:r>
          </w:p>
        </w:tc>
        <w:tc>
          <w:tcPr>
            <w:tcW w:w="3969" w:type="dxa"/>
          </w:tcPr>
          <w:p w14:paraId="6F35035B" w14:textId="77777777" w:rsidR="00113441"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3119" w:type="dxa"/>
          </w:tcPr>
          <w:p w14:paraId="5FCE9D30" w14:textId="77777777" w:rsidR="00113441" w:rsidRDefault="00000000" w:rsidP="00DB3D7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124</w:t>
            </w:r>
          </w:p>
        </w:tc>
      </w:tr>
      <w:tr w:rsidR="007B5570" w14:paraId="45769787"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54AA50DB" w14:textId="77777777" w:rsidR="00113441" w:rsidRDefault="00000000" w:rsidP="00DB3D7F">
            <w:pPr>
              <w:pStyle w:val="NoSpacing"/>
            </w:pPr>
            <w:r>
              <w:rPr>
                <w:rFonts w:eastAsia="Arial Nova" w:cs="Times New Roman"/>
                <w:szCs w:val="20"/>
                <w:lang w:val="cy-GB"/>
              </w:rPr>
              <w:t>Gwarchodwyr plant</w:t>
            </w:r>
          </w:p>
        </w:tc>
        <w:tc>
          <w:tcPr>
            <w:tcW w:w="3969" w:type="dxa"/>
          </w:tcPr>
          <w:p w14:paraId="24ECC54A" w14:textId="77777777" w:rsidR="00113441"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50</w:t>
            </w:r>
          </w:p>
        </w:tc>
        <w:tc>
          <w:tcPr>
            <w:tcW w:w="3119" w:type="dxa"/>
          </w:tcPr>
          <w:p w14:paraId="2A5978A8" w14:textId="77777777" w:rsidR="00113441" w:rsidRDefault="00000000" w:rsidP="00DB3D7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462 </w:t>
            </w:r>
          </w:p>
        </w:tc>
      </w:tr>
    </w:tbl>
    <w:p w14:paraId="719FEF5B" w14:textId="77777777" w:rsidR="000822D3" w:rsidRDefault="000822D3" w:rsidP="000822D3">
      <w:pPr>
        <w:pStyle w:val="BodyText"/>
      </w:pPr>
    </w:p>
    <w:p w14:paraId="1FAE63AE" w14:textId="77777777" w:rsidR="000822D3" w:rsidRPr="00E73B7C" w:rsidRDefault="00000000" w:rsidP="00E73B7C">
      <w:pPr>
        <w:pStyle w:val="BodyText"/>
      </w:pPr>
      <w:r>
        <w:rPr>
          <w:rFonts w:eastAsia="Arial Nova" w:cs="Times New Roman"/>
          <w:szCs w:val="20"/>
          <w:lang w:val="cy-GB"/>
        </w:rPr>
        <w:t xml:space="preserve">Nid oes rhaid i glybiau a sesiynau sy'n rhedeg am lai na 2 awr, fel clybiau brecwast mewn ysgolion, fod wedi'u cofrestru ag AGC.  Mae bron pob ysgol gynradd yng Nghastell-nedd Port Talbot (48 allan o 50) yn darparu clwb brecwast i ddisgyblion.  </w:t>
      </w:r>
    </w:p>
    <w:p w14:paraId="0032DA2A" w14:textId="77777777" w:rsidR="00BF3775" w:rsidRDefault="00000000" w:rsidP="00BF3775">
      <w:pPr>
        <w:pStyle w:val="Heading4"/>
      </w:pPr>
      <w:r>
        <w:rPr>
          <w:rFonts w:ascii="Arial" w:eastAsia="Arial" w:hAnsi="Arial" w:cs="Times New Roman"/>
          <w:szCs w:val="22"/>
          <w:lang w:val="cy-GB"/>
        </w:rPr>
        <w:t>Tabl 9. Clybiau Brecwast mewn Ysgolion</w:t>
      </w:r>
      <w:r>
        <w:rPr>
          <w:rFonts w:ascii="Arial" w:eastAsia="Arial" w:hAnsi="Arial" w:cs="Times New Roman"/>
          <w:b w:val="0"/>
          <w:bCs w:val="0"/>
          <w:i w:val="0"/>
          <w:iCs w:val="0"/>
          <w:szCs w:val="22"/>
          <w:lang w:val="cy-GB"/>
        </w:rPr>
        <w:t xml:space="preserve"> </w:t>
      </w:r>
    </w:p>
    <w:tbl>
      <w:tblPr>
        <w:tblStyle w:val="PRD1"/>
        <w:tblW w:w="0" w:type="auto"/>
        <w:tblLook w:val="04A0" w:firstRow="1" w:lastRow="0" w:firstColumn="1" w:lastColumn="0" w:noHBand="0" w:noVBand="1"/>
      </w:tblPr>
      <w:tblGrid>
        <w:gridCol w:w="4106"/>
        <w:gridCol w:w="5387"/>
      </w:tblGrid>
      <w:tr w:rsidR="007B5570" w14:paraId="78B38B79"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9E82977" w14:textId="77777777" w:rsidR="000822D3" w:rsidRDefault="00000000" w:rsidP="00CA6F3B">
            <w:pPr>
              <w:pStyle w:val="NoSpacing"/>
              <w:rPr>
                <w:b w:val="0"/>
              </w:rPr>
            </w:pPr>
            <w:r>
              <w:rPr>
                <w:rFonts w:eastAsia="Arial Nova" w:cs="Times New Roman"/>
                <w:bCs/>
                <w:szCs w:val="20"/>
                <w:lang w:val="cy-GB"/>
              </w:rPr>
              <w:t>Math o Ddarpariaeth</w:t>
            </w:r>
          </w:p>
        </w:tc>
        <w:tc>
          <w:tcPr>
            <w:tcW w:w="5387" w:type="dxa"/>
          </w:tcPr>
          <w:p w14:paraId="1A8B9A84" w14:textId="77777777" w:rsidR="000822D3"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r>
      <w:tr w:rsidR="007B5570" w14:paraId="6362CFE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AFA92C7" w14:textId="77777777" w:rsidR="000822D3" w:rsidRDefault="00000000" w:rsidP="00CA6F3B">
            <w:pPr>
              <w:pStyle w:val="NoSpacing"/>
            </w:pPr>
            <w:r>
              <w:rPr>
                <w:rFonts w:eastAsia="Arial Nova" w:cs="Times New Roman"/>
                <w:szCs w:val="20"/>
                <w:lang w:val="cy-GB"/>
              </w:rPr>
              <w:t xml:space="preserve">Clwb Brecwast – Cynradd </w:t>
            </w:r>
          </w:p>
        </w:tc>
        <w:tc>
          <w:tcPr>
            <w:tcW w:w="5387" w:type="dxa"/>
          </w:tcPr>
          <w:p w14:paraId="19DD8C79" w14:textId="77777777" w:rsidR="000822D3"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48</w:t>
            </w:r>
          </w:p>
        </w:tc>
      </w:tr>
      <w:tr w:rsidR="007B5570" w14:paraId="1289ED4C"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60CFAC5C" w14:textId="77777777" w:rsidR="000822D3" w:rsidRDefault="00000000" w:rsidP="00CA6F3B">
            <w:pPr>
              <w:pStyle w:val="NoSpacing"/>
            </w:pPr>
            <w:r>
              <w:rPr>
                <w:rFonts w:eastAsia="Arial Nova" w:cs="Times New Roman"/>
                <w:szCs w:val="20"/>
                <w:lang w:val="cy-GB"/>
              </w:rPr>
              <w:t xml:space="preserve">Clwb Brecwast – Iau </w:t>
            </w:r>
          </w:p>
        </w:tc>
        <w:tc>
          <w:tcPr>
            <w:tcW w:w="5387" w:type="dxa"/>
          </w:tcPr>
          <w:p w14:paraId="1A142987" w14:textId="77777777" w:rsidR="000822D3"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r w:rsidR="007B5570" w14:paraId="61490AF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0613A80" w14:textId="77777777" w:rsidR="000822D3" w:rsidRDefault="00000000" w:rsidP="00CA6F3B">
            <w:pPr>
              <w:pStyle w:val="NoSpacing"/>
            </w:pPr>
            <w:r>
              <w:rPr>
                <w:rFonts w:eastAsia="Arial Nova" w:cs="Times New Roman"/>
                <w:szCs w:val="20"/>
                <w:lang w:val="cy-GB"/>
              </w:rPr>
              <w:t>Clwb Brecwast – Babanod</w:t>
            </w:r>
          </w:p>
        </w:tc>
        <w:tc>
          <w:tcPr>
            <w:tcW w:w="5387" w:type="dxa"/>
          </w:tcPr>
          <w:p w14:paraId="3D0E1BB0" w14:textId="77777777" w:rsidR="000822D3"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3B1FF55E"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4A35E837" w14:textId="77777777" w:rsidR="000822D3" w:rsidRDefault="00000000" w:rsidP="00CA6F3B">
            <w:pPr>
              <w:pStyle w:val="NoSpacing"/>
            </w:pPr>
            <w:r>
              <w:rPr>
                <w:rFonts w:eastAsia="Arial Nova" w:cs="Times New Roman"/>
                <w:szCs w:val="20"/>
                <w:lang w:val="cy-GB"/>
              </w:rPr>
              <w:t>Clybiau Brecwast – AAA</w:t>
            </w:r>
          </w:p>
        </w:tc>
        <w:tc>
          <w:tcPr>
            <w:tcW w:w="5387" w:type="dxa"/>
          </w:tcPr>
          <w:p w14:paraId="111A5AF4" w14:textId="77777777" w:rsidR="000822D3"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bl>
    <w:p w14:paraId="5414EFDD" w14:textId="77777777" w:rsidR="0013264B" w:rsidRDefault="00000000" w:rsidP="0090270D">
      <w:pPr>
        <w:pStyle w:val="BodyText"/>
        <w:jc w:val="both"/>
      </w:pPr>
      <w:r>
        <w:rPr>
          <w:rFonts w:eastAsia="Arial Nova" w:cs="Times New Roman"/>
          <w:szCs w:val="20"/>
          <w:lang w:val="cy-GB"/>
        </w:rPr>
        <w:t xml:space="preserve">Mae ysgolion ledled Castell-nedd Port Talbot yn darparu ystod eang o weithgareddau allgyrsiol ar ôl ysgol.   Ond dim ond 4 ysgol sy'n darparu cynnig gofal plant ar ôl ysgol ar hyn o bryd.   Fe wnaeth ysgolion roi'r gorau i'w cynnig ar ôl ysgol o ganlyniad i'r cyfnod clo COVID, ac nid ydynt wedi ailagor y ddarpariaeth.  Mae gan sawl ysgol berthynas cofleidiol gyda darparwr lleol, er enghraifft mae gan Ysgol Gynradd Cilffriw gydweithrediad â meithrinfa Once Upon A Time. </w:t>
      </w:r>
    </w:p>
    <w:p w14:paraId="4242CD86" w14:textId="77777777" w:rsidR="008D67A8" w:rsidRDefault="00000000" w:rsidP="008D67A8">
      <w:pPr>
        <w:pStyle w:val="Heading4"/>
      </w:pPr>
      <w:r>
        <w:rPr>
          <w:rFonts w:ascii="Arial" w:eastAsia="Arial" w:hAnsi="Arial" w:cs="Times New Roman"/>
          <w:szCs w:val="22"/>
          <w:lang w:val="cy-GB"/>
        </w:rPr>
        <w:t>Tabl 10. Clybiau ar ôl Ysgol</w:t>
      </w:r>
    </w:p>
    <w:tbl>
      <w:tblPr>
        <w:tblStyle w:val="PRD1"/>
        <w:tblW w:w="0" w:type="auto"/>
        <w:tblLook w:val="04A0" w:firstRow="1" w:lastRow="0" w:firstColumn="1" w:lastColumn="0" w:noHBand="0" w:noVBand="1"/>
      </w:tblPr>
      <w:tblGrid>
        <w:gridCol w:w="4106"/>
        <w:gridCol w:w="5387"/>
      </w:tblGrid>
      <w:tr w:rsidR="007B5570" w14:paraId="251639B7"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7D35829" w14:textId="77777777" w:rsidR="008D67A8" w:rsidRDefault="00000000" w:rsidP="00CA6F3B">
            <w:pPr>
              <w:pStyle w:val="NoSpacing"/>
              <w:rPr>
                <w:b w:val="0"/>
              </w:rPr>
            </w:pPr>
            <w:r>
              <w:rPr>
                <w:rFonts w:eastAsia="Arial Nova" w:cs="Times New Roman"/>
                <w:bCs/>
                <w:szCs w:val="20"/>
                <w:lang w:val="cy-GB"/>
              </w:rPr>
              <w:t>Math o Ddarpariaeth</w:t>
            </w:r>
          </w:p>
        </w:tc>
        <w:tc>
          <w:tcPr>
            <w:tcW w:w="5387" w:type="dxa"/>
          </w:tcPr>
          <w:p w14:paraId="21E9E581" w14:textId="77777777" w:rsidR="008D67A8"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r>
      <w:tr w:rsidR="007B5570" w14:paraId="539AE35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0B0EFA1" w14:textId="77777777" w:rsidR="008D67A8" w:rsidRDefault="00000000" w:rsidP="00CA6F3B">
            <w:pPr>
              <w:pStyle w:val="NoSpacing"/>
            </w:pPr>
            <w:r>
              <w:rPr>
                <w:rFonts w:eastAsia="Arial Nova" w:cs="Times New Roman"/>
                <w:szCs w:val="20"/>
                <w:lang w:val="cy-GB"/>
              </w:rPr>
              <w:t xml:space="preserve">Clwb Brecwast – Cynradd </w:t>
            </w:r>
          </w:p>
        </w:tc>
        <w:tc>
          <w:tcPr>
            <w:tcW w:w="5387" w:type="dxa"/>
          </w:tcPr>
          <w:p w14:paraId="7EE5DEA2" w14:textId="77777777" w:rsidR="008D67A8"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r>
      <w:tr w:rsidR="007B5570" w14:paraId="4D767C67"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780F54A4" w14:textId="77777777" w:rsidR="008D67A8" w:rsidRDefault="00000000" w:rsidP="00CA6F3B">
            <w:pPr>
              <w:pStyle w:val="NoSpacing"/>
            </w:pPr>
            <w:r>
              <w:rPr>
                <w:rFonts w:eastAsia="Arial Nova" w:cs="Times New Roman"/>
                <w:szCs w:val="20"/>
                <w:lang w:val="cy-GB"/>
              </w:rPr>
              <w:t xml:space="preserve">Clwb Brecwast – Iau </w:t>
            </w:r>
          </w:p>
        </w:tc>
        <w:tc>
          <w:tcPr>
            <w:tcW w:w="5387" w:type="dxa"/>
          </w:tcPr>
          <w:p w14:paraId="7F2F1CF2" w14:textId="77777777" w:rsidR="008D67A8"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3CF8A75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58F6B6F" w14:textId="77777777" w:rsidR="008D67A8" w:rsidRDefault="00000000" w:rsidP="00CA6F3B">
            <w:pPr>
              <w:pStyle w:val="NoSpacing"/>
            </w:pPr>
            <w:r>
              <w:rPr>
                <w:rFonts w:eastAsia="Arial Nova" w:cs="Times New Roman"/>
                <w:szCs w:val="20"/>
                <w:lang w:val="cy-GB"/>
              </w:rPr>
              <w:t>Clwb Brecwast – Babanod</w:t>
            </w:r>
          </w:p>
        </w:tc>
        <w:tc>
          <w:tcPr>
            <w:tcW w:w="5387" w:type="dxa"/>
          </w:tcPr>
          <w:p w14:paraId="7A19705D" w14:textId="77777777" w:rsidR="008D67A8"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2F0A214E"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2A3831FC" w14:textId="77777777" w:rsidR="008D67A8" w:rsidRDefault="00000000" w:rsidP="00CA6F3B">
            <w:pPr>
              <w:pStyle w:val="NoSpacing"/>
            </w:pPr>
            <w:r>
              <w:rPr>
                <w:rFonts w:eastAsia="Arial Nova" w:cs="Times New Roman"/>
                <w:szCs w:val="20"/>
                <w:lang w:val="cy-GB"/>
              </w:rPr>
              <w:t>Clybiau Brecwast - AAA</w:t>
            </w:r>
          </w:p>
        </w:tc>
        <w:tc>
          <w:tcPr>
            <w:tcW w:w="5387" w:type="dxa"/>
          </w:tcPr>
          <w:p w14:paraId="48E25CAC" w14:textId="77777777" w:rsidR="008D67A8"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bl>
    <w:p w14:paraId="32AC799D" w14:textId="77777777" w:rsidR="00F47436" w:rsidRDefault="00000000" w:rsidP="00F47436">
      <w:pPr>
        <w:pStyle w:val="Heading3"/>
        <w:jc w:val="both"/>
      </w:pPr>
      <w:r>
        <w:rPr>
          <w:rFonts w:eastAsia="Century Gothic" w:cs="Times New Roman"/>
          <w:lang w:val="cy-GB"/>
        </w:rPr>
        <w:t>Cymorth i Deuluoedd i gael mynediad at Ofal Plant</w:t>
      </w:r>
      <w:r>
        <w:rPr>
          <w:rFonts w:eastAsia="Century Gothic" w:cs="Times New Roman"/>
          <w:b w:val="0"/>
          <w:bCs w:val="0"/>
          <w:lang w:val="cy-GB"/>
        </w:rPr>
        <w:t xml:space="preserve"> </w:t>
      </w:r>
    </w:p>
    <w:p w14:paraId="1DC2526E" w14:textId="77777777" w:rsidR="00271BCD" w:rsidRPr="007703C0" w:rsidRDefault="00000000" w:rsidP="00271BCD">
      <w:pPr>
        <w:pStyle w:val="BodyText"/>
        <w:jc w:val="both"/>
        <w:rPr>
          <w:shd w:val="clear" w:color="auto" w:fill="FFFFFF"/>
        </w:rPr>
      </w:pPr>
      <w:r>
        <w:rPr>
          <w:rFonts w:eastAsia="Arial Nova" w:cs="Times New Roman"/>
          <w:szCs w:val="20"/>
          <w:lang w:val="cy-GB"/>
        </w:rPr>
        <w:t xml:space="preserve">Dangosodd ymgysylltu â rhieni a gofalwyr fod teuluoedd yn parhau i feddwl bod gofal plant yn ddrud, ac o ganlyniad rhaid ystyried y berthynas ariannol rhwng cost gofal plant a'u hincwm.  Mae amrywiaeth o raglenni ar gael sydd wedi'u cynllunio i helpu teuluoedd i gael mynediad at ofal plant fforddiadwy.  Yn yr adran hon rydym yn archwilio sut mae darparwyr yn galluogi teuluoedd i gael mynediad i'r cymorth y mae hawl iddynt ei dderbyn.  </w:t>
      </w:r>
      <w:r>
        <w:rPr>
          <w:rFonts w:eastAsia="Arial Nova" w:cs="Times New Roman"/>
          <w:szCs w:val="20"/>
          <w:shd w:val="clear" w:color="auto" w:fill="FFFFFF"/>
          <w:lang w:val="cy-GB"/>
        </w:rPr>
        <w:t xml:space="preserve">Yn ddiweddarach yn yr asesiad hwn (Cymorth i gael Mynediad at Ofal Plant) rydym yn archwilio'r nifer sy'n manteisio ar y cymorth mewn perthynas â chymhwysedd. </w:t>
      </w:r>
    </w:p>
    <w:p w14:paraId="42E109FF" w14:textId="77777777" w:rsidR="00F47436" w:rsidRDefault="00000000" w:rsidP="00C27EF2">
      <w:pPr>
        <w:pStyle w:val="Heading4"/>
      </w:pPr>
      <w:r>
        <w:rPr>
          <w:rFonts w:ascii="Arial" w:eastAsia="Arial" w:hAnsi="Arial" w:cs="Times New Roman"/>
          <w:szCs w:val="22"/>
          <w:lang w:val="cy-GB"/>
        </w:rPr>
        <w:t>Tabl 11. Defnydd Gofal Plant neu Dalebau Di-dreth</w:t>
      </w:r>
    </w:p>
    <w:tbl>
      <w:tblPr>
        <w:tblStyle w:val="PRD1"/>
        <w:tblW w:w="0" w:type="auto"/>
        <w:tblLook w:val="04A0" w:firstRow="1" w:lastRow="0" w:firstColumn="1" w:lastColumn="0" w:noHBand="0" w:noVBand="1"/>
      </w:tblPr>
      <w:tblGrid>
        <w:gridCol w:w="2405"/>
        <w:gridCol w:w="3969"/>
        <w:gridCol w:w="3119"/>
      </w:tblGrid>
      <w:tr w:rsidR="007B5570" w14:paraId="5D35EFC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4952C7" w14:textId="77777777" w:rsidR="00C27EF2" w:rsidRDefault="00000000" w:rsidP="00CA6F3B">
            <w:pPr>
              <w:pStyle w:val="NoSpacing"/>
              <w:rPr>
                <w:b w:val="0"/>
              </w:rPr>
            </w:pPr>
            <w:r>
              <w:rPr>
                <w:rFonts w:eastAsia="Arial Nova" w:cs="Times New Roman"/>
                <w:bCs/>
                <w:szCs w:val="20"/>
                <w:lang w:val="cy-GB"/>
              </w:rPr>
              <w:t>Math o Ddarpariaeth</w:t>
            </w:r>
          </w:p>
        </w:tc>
        <w:tc>
          <w:tcPr>
            <w:tcW w:w="3969" w:type="dxa"/>
          </w:tcPr>
          <w:p w14:paraId="6DF97FA5" w14:textId="77777777" w:rsidR="00C27EF2"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Darparwyr</w:t>
            </w:r>
            <w:r>
              <w:rPr>
                <w:rFonts w:eastAsia="Arial Nova" w:cs="Times New Roman"/>
                <w:b w:val="0"/>
                <w:szCs w:val="20"/>
                <w:lang w:val="cy-GB"/>
              </w:rPr>
              <w:t xml:space="preserve"> </w:t>
            </w:r>
          </w:p>
        </w:tc>
        <w:tc>
          <w:tcPr>
            <w:tcW w:w="3119" w:type="dxa"/>
          </w:tcPr>
          <w:p w14:paraId="17A2D79A" w14:textId="77777777" w:rsidR="00C27EF2"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Rhieni neu’r Gofalwyr sy'n derbyn gofal plant di-dreth neu sy'n defnyddio talebau gofal plant</w:t>
            </w:r>
          </w:p>
        </w:tc>
      </w:tr>
      <w:tr w:rsidR="007B5570" w14:paraId="26C43C6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3BC3E2" w14:textId="77777777" w:rsidR="00C27EF2" w:rsidRDefault="00000000" w:rsidP="00CA6F3B">
            <w:pPr>
              <w:pStyle w:val="NoSpacing"/>
            </w:pPr>
            <w:r>
              <w:rPr>
                <w:rFonts w:eastAsia="Arial Nova" w:cs="Times New Roman"/>
                <w:szCs w:val="20"/>
                <w:lang w:val="cy-GB"/>
              </w:rPr>
              <w:t>Gofal Diwrnod Llawn</w:t>
            </w:r>
          </w:p>
        </w:tc>
        <w:tc>
          <w:tcPr>
            <w:tcW w:w="3969" w:type="dxa"/>
          </w:tcPr>
          <w:p w14:paraId="04D6B036" w14:textId="77777777" w:rsidR="00C27EF2"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3119" w:type="dxa"/>
          </w:tcPr>
          <w:p w14:paraId="3B32CBE1" w14:textId="77777777" w:rsidR="00C27EF2"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31</w:t>
            </w:r>
          </w:p>
        </w:tc>
      </w:tr>
      <w:tr w:rsidR="007B5570" w14:paraId="08835545"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514ED23A" w14:textId="77777777" w:rsidR="00C27EF2" w:rsidRDefault="00000000" w:rsidP="00CA6F3B">
            <w:pPr>
              <w:pStyle w:val="NoSpacing"/>
            </w:pPr>
            <w:r>
              <w:rPr>
                <w:rFonts w:eastAsia="Arial Nova" w:cs="Times New Roman"/>
                <w:szCs w:val="20"/>
                <w:lang w:val="cy-GB"/>
              </w:rPr>
              <w:t xml:space="preserve">Gofal Diwrnod Sesiynol  </w:t>
            </w:r>
          </w:p>
        </w:tc>
        <w:tc>
          <w:tcPr>
            <w:tcW w:w="3969" w:type="dxa"/>
          </w:tcPr>
          <w:p w14:paraId="57E3D07D" w14:textId="77777777" w:rsidR="00C27EF2"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3119" w:type="dxa"/>
          </w:tcPr>
          <w:p w14:paraId="59C227F2" w14:textId="77777777" w:rsidR="00C27EF2"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r>
      <w:tr w:rsidR="007B5570" w14:paraId="4954D9F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6AF030" w14:textId="77777777" w:rsidR="00C27EF2" w:rsidRDefault="00000000" w:rsidP="00CA6F3B">
            <w:pPr>
              <w:pStyle w:val="NoSpacing"/>
            </w:pPr>
            <w:r>
              <w:rPr>
                <w:rFonts w:eastAsia="Arial Nova" w:cs="Times New Roman"/>
                <w:szCs w:val="20"/>
                <w:lang w:val="cy-GB"/>
              </w:rPr>
              <w:t xml:space="preserve">Gofal y Tu Allan i'r Ysgol </w:t>
            </w:r>
          </w:p>
        </w:tc>
        <w:tc>
          <w:tcPr>
            <w:tcW w:w="3969" w:type="dxa"/>
          </w:tcPr>
          <w:p w14:paraId="6E8D3D26" w14:textId="77777777" w:rsidR="00C27EF2"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3119" w:type="dxa"/>
          </w:tcPr>
          <w:p w14:paraId="3B6FC13B" w14:textId="77777777" w:rsidR="00C27EF2"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r>
      <w:tr w:rsidR="007B5570" w14:paraId="23521D69" w14:textId="77777777" w:rsidTr="007B5570">
        <w:tc>
          <w:tcPr>
            <w:cnfStyle w:val="001000000000" w:firstRow="0" w:lastRow="0" w:firstColumn="1" w:lastColumn="0" w:oddVBand="0" w:evenVBand="0" w:oddHBand="0" w:evenHBand="0" w:firstRowFirstColumn="0" w:firstRowLastColumn="0" w:lastRowFirstColumn="0" w:lastRowLastColumn="0"/>
            <w:tcW w:w="2405" w:type="dxa"/>
          </w:tcPr>
          <w:p w14:paraId="573A90ED" w14:textId="77777777" w:rsidR="00C27EF2" w:rsidRDefault="00000000" w:rsidP="00CA6F3B">
            <w:pPr>
              <w:pStyle w:val="NoSpacing"/>
            </w:pPr>
            <w:r>
              <w:rPr>
                <w:rFonts w:eastAsia="Arial Nova" w:cs="Times New Roman"/>
                <w:szCs w:val="20"/>
                <w:lang w:val="cy-GB"/>
              </w:rPr>
              <w:t>Gwarchodwyr plant</w:t>
            </w:r>
          </w:p>
        </w:tc>
        <w:tc>
          <w:tcPr>
            <w:tcW w:w="3969" w:type="dxa"/>
          </w:tcPr>
          <w:p w14:paraId="7CD6B6C6" w14:textId="77777777" w:rsidR="00C27EF2"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3119" w:type="dxa"/>
          </w:tcPr>
          <w:p w14:paraId="542ED299" w14:textId="77777777" w:rsidR="00C27EF2"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38</w:t>
            </w:r>
          </w:p>
        </w:tc>
      </w:tr>
    </w:tbl>
    <w:p w14:paraId="2FB7252E" w14:textId="77777777" w:rsidR="00F37069" w:rsidRPr="007703C0" w:rsidRDefault="00000000" w:rsidP="00E91049">
      <w:pPr>
        <w:pStyle w:val="BodyText"/>
        <w:jc w:val="both"/>
        <w:rPr>
          <w:shd w:val="clear" w:color="auto" w:fill="FFFFFF"/>
        </w:rPr>
      </w:pPr>
      <w:r>
        <w:rPr>
          <w:rFonts w:eastAsia="Arial Nova" w:cs="Times New Roman"/>
          <w:szCs w:val="20"/>
          <w:shd w:val="clear" w:color="auto" w:fill="FFFFFF"/>
          <w:lang w:val="cy-GB"/>
        </w:rPr>
        <w:lastRenderedPageBreak/>
        <w:t xml:space="preserve">Mae Cynnig Gofal Plant Cymru yn darparu hyd at 30 awr yr wythnos o ofal plant ac addysg gynnar, wedi'i ariannu gan y llywodraeth, ar gyfer rhieni plant cymwys rhwng 3 a 4 oed, am hyd at 48 wythnos y flwyddyn.  </w:t>
      </w:r>
    </w:p>
    <w:p w14:paraId="201A1328" w14:textId="77777777" w:rsidR="00F37069" w:rsidRPr="00123C76" w:rsidRDefault="00000000" w:rsidP="00CC4570">
      <w:pPr>
        <w:pStyle w:val="Heading4"/>
        <w:rPr>
          <w:shd w:val="clear" w:color="auto" w:fill="FFFFFF"/>
        </w:rPr>
      </w:pPr>
      <w:r>
        <w:rPr>
          <w:rFonts w:ascii="Arial" w:eastAsia="Arial" w:hAnsi="Arial" w:cs="Times New Roman"/>
          <w:szCs w:val="22"/>
          <w:shd w:val="clear" w:color="auto" w:fill="FFFFFF"/>
          <w:lang w:val="cy-GB"/>
        </w:rPr>
        <w:t>Tabl 12. Lleoliadau'n cyflwyno'r Cynnig 30 Awr</w:t>
      </w:r>
    </w:p>
    <w:tbl>
      <w:tblPr>
        <w:tblStyle w:val="PRD1"/>
        <w:tblW w:w="0" w:type="auto"/>
        <w:tblLook w:val="04A0" w:firstRow="1" w:lastRow="0" w:firstColumn="1" w:lastColumn="0" w:noHBand="0" w:noVBand="1"/>
      </w:tblPr>
      <w:tblGrid>
        <w:gridCol w:w="2972"/>
        <w:gridCol w:w="2076"/>
        <w:gridCol w:w="2458"/>
        <w:gridCol w:w="2122"/>
      </w:tblGrid>
      <w:tr w:rsidR="007B5570" w14:paraId="3FF67900" w14:textId="77777777" w:rsidTr="00E84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5D96E9" w14:textId="77777777" w:rsidR="00C23339" w:rsidRPr="00123C76" w:rsidRDefault="00000000" w:rsidP="00CA6F3B">
            <w:pPr>
              <w:pStyle w:val="NoSpacing"/>
              <w:rPr>
                <w:b w:val="0"/>
              </w:rPr>
            </w:pPr>
            <w:r>
              <w:rPr>
                <w:rFonts w:eastAsia="Arial Nova" w:cs="Times New Roman"/>
                <w:bCs/>
                <w:szCs w:val="20"/>
                <w:lang w:val="cy-GB"/>
              </w:rPr>
              <w:t>Math o Ddarpariaeth</w:t>
            </w:r>
          </w:p>
        </w:tc>
        <w:tc>
          <w:tcPr>
            <w:tcW w:w="2076" w:type="dxa"/>
          </w:tcPr>
          <w:p w14:paraId="58733705" w14:textId="77777777" w:rsidR="00C23339" w:rsidRPr="00123C76"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Darparwyr</w:t>
            </w:r>
            <w:r>
              <w:rPr>
                <w:rFonts w:eastAsia="Arial Nova" w:cs="Times New Roman"/>
                <w:b w:val="0"/>
                <w:szCs w:val="20"/>
                <w:lang w:val="cy-GB"/>
              </w:rPr>
              <w:t xml:space="preserve"> </w:t>
            </w:r>
          </w:p>
        </w:tc>
        <w:tc>
          <w:tcPr>
            <w:tcW w:w="2458" w:type="dxa"/>
          </w:tcPr>
          <w:p w14:paraId="57129481" w14:textId="77777777" w:rsidR="00C23339" w:rsidRPr="00123C76"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 nifer sydd wedi’u cofrestru i gyflwyno'r Cynnig Gofal Plant</w:t>
            </w:r>
          </w:p>
        </w:tc>
        <w:tc>
          <w:tcPr>
            <w:tcW w:w="2122" w:type="dxa"/>
          </w:tcPr>
          <w:p w14:paraId="7ED802F5" w14:textId="77777777" w:rsidR="00C23339" w:rsidRPr="00123C76" w:rsidRDefault="00000000" w:rsidP="00CA6F3B">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 nifer sy'n derbyn arian o gynnig Gofal Plant ar hyn o bryd</w:t>
            </w:r>
            <w:r>
              <w:rPr>
                <w:rFonts w:eastAsia="Arial Nova" w:cs="Times New Roman"/>
                <w:b w:val="0"/>
                <w:szCs w:val="20"/>
                <w:lang w:val="cy-GB"/>
              </w:rPr>
              <w:t xml:space="preserve"> </w:t>
            </w:r>
          </w:p>
        </w:tc>
      </w:tr>
      <w:tr w:rsidR="007B5570" w14:paraId="4364887E"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8CC28C" w14:textId="77777777" w:rsidR="00C23339" w:rsidRPr="00123C76" w:rsidRDefault="00000000" w:rsidP="00CA6F3B">
            <w:pPr>
              <w:pStyle w:val="NoSpacing"/>
            </w:pPr>
            <w:r>
              <w:rPr>
                <w:rFonts w:eastAsia="Arial Nova" w:cs="Times New Roman"/>
                <w:szCs w:val="20"/>
                <w:lang w:val="cy-GB"/>
              </w:rPr>
              <w:t>Gofal Diwrnod Llawn</w:t>
            </w:r>
          </w:p>
        </w:tc>
        <w:tc>
          <w:tcPr>
            <w:tcW w:w="2076" w:type="dxa"/>
          </w:tcPr>
          <w:p w14:paraId="4C1074FD"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2458" w:type="dxa"/>
          </w:tcPr>
          <w:p w14:paraId="2E64D8C4"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36</w:t>
            </w:r>
          </w:p>
        </w:tc>
        <w:tc>
          <w:tcPr>
            <w:tcW w:w="2122" w:type="dxa"/>
          </w:tcPr>
          <w:p w14:paraId="6DDC9C49"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35</w:t>
            </w:r>
          </w:p>
        </w:tc>
      </w:tr>
      <w:tr w:rsidR="007B5570" w14:paraId="518FA733"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02D519E0" w14:textId="77777777" w:rsidR="00C23339" w:rsidRPr="00123C76" w:rsidRDefault="00000000" w:rsidP="00CA6F3B">
            <w:pPr>
              <w:pStyle w:val="NoSpacing"/>
            </w:pPr>
            <w:r>
              <w:rPr>
                <w:rFonts w:eastAsia="Arial Nova" w:cs="Times New Roman"/>
                <w:szCs w:val="20"/>
                <w:lang w:val="cy-GB"/>
              </w:rPr>
              <w:t xml:space="preserve">Gofal Diwrnod Sesiynol  </w:t>
            </w:r>
          </w:p>
        </w:tc>
        <w:tc>
          <w:tcPr>
            <w:tcW w:w="2076" w:type="dxa"/>
          </w:tcPr>
          <w:p w14:paraId="444E6085"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2458" w:type="dxa"/>
          </w:tcPr>
          <w:p w14:paraId="0DD9A65D"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w:t>
            </w:r>
          </w:p>
        </w:tc>
        <w:tc>
          <w:tcPr>
            <w:tcW w:w="2122" w:type="dxa"/>
          </w:tcPr>
          <w:p w14:paraId="71CFF24F"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r>
      <w:tr w:rsidR="007B5570" w14:paraId="341989F4"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0E3BF4" w14:textId="77777777" w:rsidR="00C23339" w:rsidRPr="00123C76" w:rsidRDefault="00000000" w:rsidP="00CA6F3B">
            <w:pPr>
              <w:pStyle w:val="NoSpacing"/>
            </w:pPr>
            <w:r>
              <w:rPr>
                <w:rFonts w:eastAsia="Arial Nova" w:cs="Times New Roman"/>
                <w:szCs w:val="20"/>
                <w:lang w:val="cy-GB"/>
              </w:rPr>
              <w:t xml:space="preserve">Gofal y Tu Allan i'r Ysgol </w:t>
            </w:r>
          </w:p>
        </w:tc>
        <w:tc>
          <w:tcPr>
            <w:tcW w:w="2076" w:type="dxa"/>
          </w:tcPr>
          <w:p w14:paraId="301EACC0"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2458" w:type="dxa"/>
          </w:tcPr>
          <w:p w14:paraId="23D60291"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2122" w:type="dxa"/>
          </w:tcPr>
          <w:p w14:paraId="642D2CB8" w14:textId="77777777" w:rsidR="00C23339" w:rsidRPr="00123C76" w:rsidRDefault="00000000" w:rsidP="00CA6F3B">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69106D79"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52CE19D3" w14:textId="77777777" w:rsidR="00C23339" w:rsidRPr="00123C76" w:rsidRDefault="00000000" w:rsidP="00CA6F3B">
            <w:pPr>
              <w:pStyle w:val="NoSpacing"/>
            </w:pPr>
            <w:r>
              <w:rPr>
                <w:rFonts w:eastAsia="Arial Nova" w:cs="Times New Roman"/>
                <w:szCs w:val="20"/>
                <w:lang w:val="cy-GB"/>
              </w:rPr>
              <w:t>Gwarchodwyr plant</w:t>
            </w:r>
          </w:p>
        </w:tc>
        <w:tc>
          <w:tcPr>
            <w:tcW w:w="2076" w:type="dxa"/>
          </w:tcPr>
          <w:p w14:paraId="47C198BB"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2458" w:type="dxa"/>
          </w:tcPr>
          <w:p w14:paraId="690D190B"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48</w:t>
            </w:r>
          </w:p>
        </w:tc>
        <w:tc>
          <w:tcPr>
            <w:tcW w:w="2122" w:type="dxa"/>
          </w:tcPr>
          <w:p w14:paraId="3686B667" w14:textId="77777777" w:rsidR="00C23339" w:rsidRPr="00123C76" w:rsidRDefault="00000000" w:rsidP="00CA6F3B">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40</w:t>
            </w:r>
          </w:p>
        </w:tc>
      </w:tr>
    </w:tbl>
    <w:p w14:paraId="3644B5EA" w14:textId="77777777" w:rsidR="0047020F" w:rsidRDefault="00000000" w:rsidP="00574F4D">
      <w:pPr>
        <w:pStyle w:val="BodyText"/>
        <w:jc w:val="both"/>
      </w:pPr>
      <w:r>
        <w:rPr>
          <w:rFonts w:eastAsia="Arial Nova" w:cs="Times New Roman"/>
          <w:szCs w:val="20"/>
          <w:lang w:val="cy-GB"/>
        </w:rPr>
        <w:t xml:space="preserve">Mae Tabl 12 yn dangos bod 91% o leoliadau wedi’u cofrestru i ddarparu'r cynnig gofal plant, gyda 79% yn cael cyllid ar hyn o bryd. </w:t>
      </w:r>
    </w:p>
    <w:p w14:paraId="0503AEA0" w14:textId="77777777" w:rsidR="007649CB" w:rsidRDefault="00000000" w:rsidP="00A4582B">
      <w:pPr>
        <w:pStyle w:val="Heading3"/>
        <w:jc w:val="both"/>
      </w:pPr>
      <w:r>
        <w:rPr>
          <w:rFonts w:eastAsia="Century Gothic" w:cs="Times New Roman"/>
          <w:lang w:val="cy-GB"/>
        </w:rPr>
        <w:t>Dechrau'n Deg</w:t>
      </w:r>
    </w:p>
    <w:p w14:paraId="794ED0B7" w14:textId="77777777" w:rsidR="00024D27" w:rsidRDefault="00000000" w:rsidP="00694904">
      <w:pPr>
        <w:pStyle w:val="BodyText"/>
        <w:jc w:val="both"/>
      </w:pPr>
      <w:r>
        <w:rPr>
          <w:rFonts w:eastAsia="Arial Nova" w:cs="Times New Roman"/>
          <w:szCs w:val="20"/>
          <w:lang w:val="cy-GB"/>
        </w:rPr>
        <w:t xml:space="preserve">Mae gan deuluoedd Dechrau'n Deg hawl i le gofal plant wedi'i ariannu am 2½ awr y dydd, 5 diwrnod yr wythnos.  Yng Nghastell-nedd Port Talbot mae'r elfen Dechrau'n Deg hon yn cael ei darparu drwy'r sector gofal plant mewn amrywiaeth o leoliadau.  </w:t>
      </w:r>
    </w:p>
    <w:p w14:paraId="5FA9FD35" w14:textId="77777777" w:rsidR="00327901" w:rsidRPr="00123C76" w:rsidRDefault="00000000" w:rsidP="00327901">
      <w:pPr>
        <w:pStyle w:val="Heading4"/>
        <w:rPr>
          <w:shd w:val="clear" w:color="auto" w:fill="FFFFFF"/>
        </w:rPr>
      </w:pPr>
      <w:r>
        <w:rPr>
          <w:rFonts w:ascii="Arial" w:eastAsia="Arial" w:hAnsi="Arial" w:cs="Times New Roman"/>
          <w:szCs w:val="22"/>
          <w:shd w:val="clear" w:color="auto" w:fill="FFFFFF"/>
          <w:lang w:val="cy-GB"/>
        </w:rPr>
        <w:t>Tabl 13.  Lleoliadau sy'n derbyn cyllid Dechrau'n Deg</w:t>
      </w:r>
      <w:r>
        <w:rPr>
          <w:rFonts w:ascii="Arial" w:eastAsia="Arial" w:hAnsi="Arial" w:cs="Times New Roman"/>
          <w:b w:val="0"/>
          <w:bCs w:val="0"/>
          <w:i w:val="0"/>
          <w:iCs w:val="0"/>
          <w:szCs w:val="22"/>
          <w:shd w:val="clear" w:color="auto" w:fill="FFFFFF"/>
          <w:lang w:val="cy-GB"/>
        </w:rPr>
        <w:t xml:space="preserve"> </w:t>
      </w:r>
    </w:p>
    <w:tbl>
      <w:tblPr>
        <w:tblStyle w:val="PRD1"/>
        <w:tblW w:w="0" w:type="auto"/>
        <w:tblLook w:val="04A0" w:firstRow="1" w:lastRow="0" w:firstColumn="1" w:lastColumn="0" w:noHBand="0" w:noVBand="1"/>
      </w:tblPr>
      <w:tblGrid>
        <w:gridCol w:w="2972"/>
        <w:gridCol w:w="1940"/>
        <w:gridCol w:w="2379"/>
        <w:gridCol w:w="2337"/>
      </w:tblGrid>
      <w:tr w:rsidR="007B5570" w14:paraId="794AEA19" w14:textId="77777777" w:rsidTr="00E84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63B67E" w14:textId="77777777" w:rsidR="00135CB9" w:rsidRPr="00123C76" w:rsidRDefault="00000000" w:rsidP="00521F6F">
            <w:pPr>
              <w:pStyle w:val="NoSpacing"/>
              <w:rPr>
                <w:b w:val="0"/>
              </w:rPr>
            </w:pPr>
            <w:r>
              <w:rPr>
                <w:rFonts w:eastAsia="Arial Nova" w:cs="Times New Roman"/>
                <w:bCs/>
                <w:szCs w:val="20"/>
                <w:lang w:val="cy-GB"/>
              </w:rPr>
              <w:t>Math o Ddarpariaeth</w:t>
            </w:r>
          </w:p>
        </w:tc>
        <w:tc>
          <w:tcPr>
            <w:tcW w:w="1940" w:type="dxa"/>
          </w:tcPr>
          <w:p w14:paraId="675CCA40" w14:textId="77777777" w:rsidR="00135CB9"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Darparwyr</w:t>
            </w:r>
            <w:r>
              <w:rPr>
                <w:rFonts w:eastAsia="Arial Nova" w:cs="Times New Roman"/>
                <w:b w:val="0"/>
                <w:szCs w:val="20"/>
                <w:lang w:val="cy-GB"/>
              </w:rPr>
              <w:t xml:space="preserve"> </w:t>
            </w:r>
          </w:p>
        </w:tc>
        <w:tc>
          <w:tcPr>
            <w:tcW w:w="2379" w:type="dxa"/>
          </w:tcPr>
          <w:p w14:paraId="6DC7E837" w14:textId="77777777" w:rsidR="00135CB9"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Leoliadau sy'n derbyn Cyllid Dechrau'n Deg</w:t>
            </w:r>
          </w:p>
        </w:tc>
        <w:tc>
          <w:tcPr>
            <w:tcW w:w="2337" w:type="dxa"/>
          </w:tcPr>
          <w:p w14:paraId="2924868F" w14:textId="77777777" w:rsidR="00135CB9"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Lleoliadau Dechrau'n Deg yn Unig</w:t>
            </w:r>
            <w:r>
              <w:rPr>
                <w:rFonts w:eastAsia="Arial Nova" w:cs="Times New Roman"/>
                <w:b w:val="0"/>
                <w:szCs w:val="20"/>
                <w:lang w:val="cy-GB"/>
              </w:rPr>
              <w:t xml:space="preserve"> </w:t>
            </w:r>
          </w:p>
        </w:tc>
      </w:tr>
      <w:tr w:rsidR="007B5570" w14:paraId="75D5B403"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03AC3B" w14:textId="77777777" w:rsidR="00135CB9" w:rsidRPr="00123C76" w:rsidRDefault="00000000" w:rsidP="00521F6F">
            <w:pPr>
              <w:pStyle w:val="NoSpacing"/>
            </w:pPr>
            <w:r>
              <w:rPr>
                <w:rFonts w:eastAsia="Arial Nova" w:cs="Times New Roman"/>
                <w:szCs w:val="20"/>
                <w:lang w:val="cy-GB"/>
              </w:rPr>
              <w:t>Gofal Diwrnod Llawn</w:t>
            </w:r>
          </w:p>
        </w:tc>
        <w:tc>
          <w:tcPr>
            <w:tcW w:w="1940" w:type="dxa"/>
          </w:tcPr>
          <w:p w14:paraId="09F323AF" w14:textId="77777777" w:rsidR="00135CB9"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2379" w:type="dxa"/>
          </w:tcPr>
          <w:p w14:paraId="4FACB8A8" w14:textId="77777777" w:rsidR="00135CB9"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16 </w:t>
            </w:r>
          </w:p>
        </w:tc>
        <w:tc>
          <w:tcPr>
            <w:tcW w:w="2337" w:type="dxa"/>
          </w:tcPr>
          <w:p w14:paraId="3034D4D5" w14:textId="77777777" w:rsidR="00135CB9"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r>
      <w:tr w:rsidR="007B5570" w14:paraId="6A5CC324"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2267BF9E" w14:textId="77777777" w:rsidR="00135CB9" w:rsidRPr="00123C76" w:rsidRDefault="00000000" w:rsidP="00521F6F">
            <w:pPr>
              <w:pStyle w:val="NoSpacing"/>
            </w:pPr>
            <w:r>
              <w:rPr>
                <w:rFonts w:eastAsia="Arial Nova" w:cs="Times New Roman"/>
                <w:szCs w:val="20"/>
                <w:lang w:val="cy-GB"/>
              </w:rPr>
              <w:t xml:space="preserve">Gofal Diwrnod Sesiynol  </w:t>
            </w:r>
          </w:p>
        </w:tc>
        <w:tc>
          <w:tcPr>
            <w:tcW w:w="1940" w:type="dxa"/>
          </w:tcPr>
          <w:p w14:paraId="012ED2DD" w14:textId="77777777" w:rsidR="00135CB9"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2379" w:type="dxa"/>
          </w:tcPr>
          <w:p w14:paraId="7C5C202E" w14:textId="77777777" w:rsidR="00135CB9"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w:t>
            </w:r>
          </w:p>
        </w:tc>
        <w:tc>
          <w:tcPr>
            <w:tcW w:w="2337" w:type="dxa"/>
          </w:tcPr>
          <w:p w14:paraId="754B71E1" w14:textId="77777777" w:rsidR="00135CB9"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r>
      <w:tr w:rsidR="007B5570" w14:paraId="3FB7D5BC"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B72668" w14:textId="77777777" w:rsidR="00135CB9" w:rsidRPr="00123C76" w:rsidRDefault="00000000" w:rsidP="00521F6F">
            <w:pPr>
              <w:pStyle w:val="NoSpacing"/>
            </w:pPr>
            <w:r>
              <w:rPr>
                <w:rFonts w:eastAsia="Arial Nova" w:cs="Times New Roman"/>
                <w:szCs w:val="20"/>
                <w:lang w:val="cy-GB"/>
              </w:rPr>
              <w:t xml:space="preserve">Gofal y Tu Allan i'r Ysgol </w:t>
            </w:r>
          </w:p>
        </w:tc>
        <w:tc>
          <w:tcPr>
            <w:tcW w:w="1940" w:type="dxa"/>
          </w:tcPr>
          <w:p w14:paraId="24490D98" w14:textId="77777777" w:rsidR="00135CB9"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2379" w:type="dxa"/>
          </w:tcPr>
          <w:p w14:paraId="219B4155" w14:textId="77777777" w:rsidR="00135CB9"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2337" w:type="dxa"/>
          </w:tcPr>
          <w:p w14:paraId="5C262DCC" w14:textId="77777777" w:rsidR="00135CB9"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r w:rsidR="007B5570" w14:paraId="38C44903"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0A8F52FC" w14:textId="77777777" w:rsidR="00135CB9" w:rsidRPr="00123C76" w:rsidRDefault="00000000" w:rsidP="00521F6F">
            <w:pPr>
              <w:pStyle w:val="NoSpacing"/>
            </w:pPr>
            <w:r>
              <w:rPr>
                <w:rFonts w:eastAsia="Arial Nova" w:cs="Times New Roman"/>
                <w:szCs w:val="20"/>
                <w:lang w:val="cy-GB"/>
              </w:rPr>
              <w:t>Gwarchodwyr plant</w:t>
            </w:r>
          </w:p>
        </w:tc>
        <w:tc>
          <w:tcPr>
            <w:tcW w:w="1940" w:type="dxa"/>
          </w:tcPr>
          <w:p w14:paraId="376F3E2D" w14:textId="77777777" w:rsidR="00135CB9"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2379" w:type="dxa"/>
          </w:tcPr>
          <w:p w14:paraId="41B119C4" w14:textId="77777777" w:rsidR="00135CB9"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c>
          <w:tcPr>
            <w:tcW w:w="2337" w:type="dxa"/>
          </w:tcPr>
          <w:p w14:paraId="423650BD" w14:textId="77777777" w:rsidR="00135CB9"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bl>
    <w:p w14:paraId="5D31D693" w14:textId="77777777" w:rsidR="00024D27" w:rsidRDefault="00000000" w:rsidP="00024D27">
      <w:pPr>
        <w:pStyle w:val="Heading3"/>
        <w:jc w:val="both"/>
      </w:pPr>
      <w:r>
        <w:rPr>
          <w:rFonts w:eastAsia="Century Gothic" w:cs="Times New Roman"/>
          <w:lang w:val="cy-GB"/>
        </w:rPr>
        <w:t>Cyfnod Sylfaen</w:t>
      </w:r>
    </w:p>
    <w:p w14:paraId="5C01A11D" w14:textId="77777777" w:rsidR="00024D27" w:rsidRDefault="00000000" w:rsidP="00024D27">
      <w:pPr>
        <w:pStyle w:val="BodyText"/>
      </w:pPr>
      <w:r>
        <w:rPr>
          <w:rFonts w:eastAsia="Arial Nova" w:cs="Times New Roman"/>
          <w:szCs w:val="20"/>
          <w:lang w:val="cy-GB"/>
        </w:rPr>
        <w:t>Yng Nghastell-nedd Port Talbot gall pob plentyn 3 oed gael mynediad i'r cyfnod sylfaen mewn lleoliadau o fewn ysgolion.</w:t>
      </w:r>
      <w:r>
        <w:rPr>
          <w:rStyle w:val="FootnoteReference"/>
        </w:rPr>
        <w:footnoteReference w:id="5"/>
      </w:r>
      <w:r>
        <w:rPr>
          <w:rFonts w:eastAsia="Arial Nova" w:cs="Times New Roman"/>
          <w:szCs w:val="20"/>
          <w:lang w:val="cy-GB"/>
        </w:rPr>
        <w:t xml:space="preserve"> </w:t>
      </w:r>
    </w:p>
    <w:p w14:paraId="458EBBF6" w14:textId="77777777" w:rsidR="00A80162" w:rsidRPr="00123C76" w:rsidRDefault="00000000" w:rsidP="00A80162">
      <w:pPr>
        <w:pStyle w:val="Heading4"/>
        <w:rPr>
          <w:shd w:val="clear" w:color="auto" w:fill="FFFFFF"/>
        </w:rPr>
      </w:pPr>
      <w:r>
        <w:rPr>
          <w:rFonts w:ascii="Arial" w:eastAsia="Arial" w:hAnsi="Arial" w:cs="Times New Roman"/>
          <w:szCs w:val="22"/>
          <w:shd w:val="clear" w:color="auto" w:fill="FFFFFF"/>
          <w:lang w:val="cy-GB"/>
        </w:rPr>
        <w:t>Tabl 14. Cyfnod Sylfaen mewn Lleoliadau Gofal Plant</w:t>
      </w:r>
      <w:r>
        <w:rPr>
          <w:rFonts w:ascii="Arial" w:eastAsia="Arial" w:hAnsi="Arial" w:cs="Times New Roman"/>
          <w:b w:val="0"/>
          <w:bCs w:val="0"/>
          <w:i w:val="0"/>
          <w:iCs w:val="0"/>
          <w:szCs w:val="22"/>
          <w:shd w:val="clear" w:color="auto" w:fill="FFFFFF"/>
          <w:lang w:val="cy-GB"/>
        </w:rPr>
        <w:t xml:space="preserve"> </w:t>
      </w:r>
    </w:p>
    <w:tbl>
      <w:tblPr>
        <w:tblStyle w:val="PRD1"/>
        <w:tblW w:w="9634" w:type="dxa"/>
        <w:tblLook w:val="04A0" w:firstRow="1" w:lastRow="0" w:firstColumn="1" w:lastColumn="0" w:noHBand="0" w:noVBand="1"/>
      </w:tblPr>
      <w:tblGrid>
        <w:gridCol w:w="2972"/>
        <w:gridCol w:w="1940"/>
        <w:gridCol w:w="4722"/>
      </w:tblGrid>
      <w:tr w:rsidR="007B5570" w14:paraId="47EE7210" w14:textId="77777777" w:rsidTr="00E84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CDB1D3" w14:textId="77777777" w:rsidR="00165F52" w:rsidRPr="00123C76" w:rsidRDefault="00000000" w:rsidP="00521F6F">
            <w:pPr>
              <w:pStyle w:val="NoSpacing"/>
              <w:rPr>
                <w:b w:val="0"/>
              </w:rPr>
            </w:pPr>
            <w:r>
              <w:rPr>
                <w:rFonts w:eastAsia="Arial Nova" w:cs="Times New Roman"/>
                <w:bCs/>
                <w:szCs w:val="20"/>
                <w:lang w:val="cy-GB"/>
              </w:rPr>
              <w:t>Math o Ddarpariaeth</w:t>
            </w:r>
          </w:p>
        </w:tc>
        <w:tc>
          <w:tcPr>
            <w:tcW w:w="1940" w:type="dxa"/>
          </w:tcPr>
          <w:p w14:paraId="612B9CE1" w14:textId="77777777" w:rsidR="00165F5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Darparwyr</w:t>
            </w:r>
            <w:r>
              <w:rPr>
                <w:rFonts w:eastAsia="Arial Nova" w:cs="Times New Roman"/>
                <w:b w:val="0"/>
                <w:szCs w:val="20"/>
                <w:lang w:val="cy-GB"/>
              </w:rPr>
              <w:t xml:space="preserve"> </w:t>
            </w:r>
          </w:p>
        </w:tc>
        <w:tc>
          <w:tcPr>
            <w:tcW w:w="4722" w:type="dxa"/>
          </w:tcPr>
          <w:p w14:paraId="612E4A8A" w14:textId="77777777" w:rsidR="00165F5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Lleoliadau sy'n Defnyddio'r Cyfnod Sylfaen fel Model Cyflenwi Gwasanaethau</w:t>
            </w:r>
          </w:p>
        </w:tc>
      </w:tr>
      <w:tr w:rsidR="007B5570" w14:paraId="2616DDD6"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9AB92A" w14:textId="77777777" w:rsidR="00165F52" w:rsidRPr="00123C76" w:rsidRDefault="00000000" w:rsidP="00521F6F">
            <w:pPr>
              <w:pStyle w:val="NoSpacing"/>
            </w:pPr>
            <w:r>
              <w:rPr>
                <w:rFonts w:eastAsia="Arial Nova" w:cs="Times New Roman"/>
                <w:szCs w:val="20"/>
                <w:lang w:val="cy-GB"/>
              </w:rPr>
              <w:t>Gofal Diwrnod Llawn</w:t>
            </w:r>
          </w:p>
        </w:tc>
        <w:tc>
          <w:tcPr>
            <w:tcW w:w="1940" w:type="dxa"/>
          </w:tcPr>
          <w:p w14:paraId="47BE4292" w14:textId="77777777" w:rsidR="00165F5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4722" w:type="dxa"/>
          </w:tcPr>
          <w:p w14:paraId="690CAB5C" w14:textId="77777777" w:rsidR="00165F5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35</w:t>
            </w:r>
          </w:p>
        </w:tc>
      </w:tr>
      <w:tr w:rsidR="007B5570" w14:paraId="1A277431"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5649266B" w14:textId="77777777" w:rsidR="00165F52" w:rsidRPr="00123C76" w:rsidRDefault="00000000" w:rsidP="00521F6F">
            <w:pPr>
              <w:pStyle w:val="NoSpacing"/>
            </w:pPr>
            <w:r>
              <w:rPr>
                <w:rFonts w:eastAsia="Arial Nova" w:cs="Times New Roman"/>
                <w:szCs w:val="20"/>
                <w:lang w:val="cy-GB"/>
              </w:rPr>
              <w:t xml:space="preserve">Gofal Diwrnod Sesiynol  </w:t>
            </w:r>
          </w:p>
        </w:tc>
        <w:tc>
          <w:tcPr>
            <w:tcW w:w="1940" w:type="dxa"/>
          </w:tcPr>
          <w:p w14:paraId="4F53C23E" w14:textId="77777777" w:rsidR="00165F5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4722" w:type="dxa"/>
          </w:tcPr>
          <w:p w14:paraId="5B4FA987" w14:textId="77777777" w:rsidR="00165F5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7</w:t>
            </w:r>
          </w:p>
        </w:tc>
      </w:tr>
      <w:tr w:rsidR="007B5570" w14:paraId="421BAE08" w14:textId="77777777" w:rsidTr="00E8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A12E99" w14:textId="77777777" w:rsidR="00165F52" w:rsidRPr="00123C76" w:rsidRDefault="00000000" w:rsidP="00521F6F">
            <w:pPr>
              <w:pStyle w:val="NoSpacing"/>
            </w:pPr>
            <w:r>
              <w:rPr>
                <w:rFonts w:eastAsia="Arial Nova" w:cs="Times New Roman"/>
                <w:szCs w:val="20"/>
                <w:lang w:val="cy-GB"/>
              </w:rPr>
              <w:t xml:space="preserve">Gofal y Tu Allan i'r Ysgol </w:t>
            </w:r>
          </w:p>
        </w:tc>
        <w:tc>
          <w:tcPr>
            <w:tcW w:w="1940" w:type="dxa"/>
          </w:tcPr>
          <w:p w14:paraId="2085A9A2" w14:textId="77777777" w:rsidR="00165F5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4722" w:type="dxa"/>
          </w:tcPr>
          <w:p w14:paraId="42C95DAE" w14:textId="77777777" w:rsidR="00165F5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7A1925D3" w14:textId="77777777" w:rsidTr="00E84A7F">
        <w:tc>
          <w:tcPr>
            <w:cnfStyle w:val="001000000000" w:firstRow="0" w:lastRow="0" w:firstColumn="1" w:lastColumn="0" w:oddVBand="0" w:evenVBand="0" w:oddHBand="0" w:evenHBand="0" w:firstRowFirstColumn="0" w:firstRowLastColumn="0" w:lastRowFirstColumn="0" w:lastRowLastColumn="0"/>
            <w:tcW w:w="2972" w:type="dxa"/>
          </w:tcPr>
          <w:p w14:paraId="3AF0503C" w14:textId="77777777" w:rsidR="00165F52" w:rsidRPr="00123C76" w:rsidRDefault="00000000" w:rsidP="00521F6F">
            <w:pPr>
              <w:pStyle w:val="NoSpacing"/>
            </w:pPr>
            <w:r>
              <w:rPr>
                <w:rFonts w:eastAsia="Arial Nova" w:cs="Times New Roman"/>
                <w:szCs w:val="20"/>
                <w:lang w:val="cy-GB"/>
              </w:rPr>
              <w:t>Gwarchodwyr plant</w:t>
            </w:r>
          </w:p>
        </w:tc>
        <w:tc>
          <w:tcPr>
            <w:tcW w:w="1940" w:type="dxa"/>
          </w:tcPr>
          <w:p w14:paraId="3042D3C8" w14:textId="77777777" w:rsidR="00165F5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51</w:t>
            </w:r>
          </w:p>
        </w:tc>
        <w:tc>
          <w:tcPr>
            <w:tcW w:w="4722" w:type="dxa"/>
          </w:tcPr>
          <w:p w14:paraId="0EC36C29" w14:textId="77777777" w:rsidR="00165F5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33</w:t>
            </w:r>
          </w:p>
        </w:tc>
      </w:tr>
    </w:tbl>
    <w:p w14:paraId="31CD140D" w14:textId="77777777" w:rsidR="00A80162" w:rsidRPr="00024D27" w:rsidRDefault="00A80162" w:rsidP="00024D27">
      <w:pPr>
        <w:pStyle w:val="BodyText"/>
      </w:pPr>
    </w:p>
    <w:p w14:paraId="23870F11" w14:textId="77777777" w:rsidR="006D3821" w:rsidRDefault="00000000">
      <w:pPr>
        <w:rPr>
          <w:rFonts w:ascii="Century Gothic" w:hAnsi="Century Gothic"/>
          <w:b/>
          <w:bCs/>
          <w:color w:val="0B3142"/>
          <w:sz w:val="24"/>
          <w:szCs w:val="24"/>
        </w:rPr>
      </w:pPr>
      <w:r>
        <w:br w:type="page"/>
      </w:r>
    </w:p>
    <w:p w14:paraId="0F59B893" w14:textId="77777777" w:rsidR="00A4582B" w:rsidRDefault="00000000" w:rsidP="00A4582B">
      <w:pPr>
        <w:pStyle w:val="Heading3"/>
        <w:jc w:val="both"/>
      </w:pPr>
      <w:r>
        <w:rPr>
          <w:rFonts w:eastAsia="Century Gothic" w:cs="Times New Roman"/>
          <w:lang w:val="cy-GB"/>
        </w:rPr>
        <w:lastRenderedPageBreak/>
        <w:t>Gofal Plant ar gyfer Plant sydd ag Anghenion Dysgu Ychwanegol a/neu Anableddau</w:t>
      </w:r>
    </w:p>
    <w:p w14:paraId="000A9821" w14:textId="77777777" w:rsidR="00024D27" w:rsidRDefault="00000000" w:rsidP="00347585">
      <w:pPr>
        <w:pStyle w:val="BodyText"/>
        <w:jc w:val="both"/>
      </w:pPr>
      <w:r>
        <w:rPr>
          <w:rFonts w:eastAsia="Arial Nova" w:cs="Times New Roman"/>
          <w:szCs w:val="20"/>
          <w:lang w:val="cy-GB"/>
        </w:rPr>
        <w:t xml:space="preserve">Mae'n bosib y bydd angen cymorth ychwanegol ar blant a theuluoedd i gael mynediad at ofal plant.   Mae'r adran hon o'r asesiad yn archwilio pa leoliadau sy'n gallu darparu ar gyfer plant sydd ag anghenion dysgu ychwanegol a/neu anableddau. </w:t>
      </w:r>
    </w:p>
    <w:p w14:paraId="317ACA5C" w14:textId="77777777" w:rsidR="00347585" w:rsidRPr="00123C76" w:rsidRDefault="00000000" w:rsidP="00347585">
      <w:pPr>
        <w:pStyle w:val="Heading4"/>
        <w:rPr>
          <w:shd w:val="clear" w:color="auto" w:fill="FFFFFF"/>
        </w:rPr>
      </w:pPr>
      <w:r>
        <w:rPr>
          <w:rFonts w:ascii="Arial" w:eastAsia="Arial" w:hAnsi="Arial" w:cs="Times New Roman"/>
          <w:szCs w:val="22"/>
          <w:shd w:val="clear" w:color="auto" w:fill="FFFFFF"/>
          <w:lang w:val="cy-GB"/>
        </w:rPr>
        <w:t>Tabl 15.  Darpariaeth ADY/AAA</w:t>
      </w:r>
      <w:r>
        <w:rPr>
          <w:rFonts w:ascii="Arial" w:eastAsia="Arial" w:hAnsi="Arial" w:cs="Times New Roman"/>
          <w:b w:val="0"/>
          <w:bCs w:val="0"/>
          <w:i w:val="0"/>
          <w:iCs w:val="0"/>
          <w:szCs w:val="22"/>
          <w:shd w:val="clear" w:color="auto" w:fill="FFFFFF"/>
          <w:lang w:val="cy-GB"/>
        </w:rPr>
        <w:t xml:space="preserve"> </w:t>
      </w:r>
    </w:p>
    <w:tbl>
      <w:tblPr>
        <w:tblStyle w:val="PRD1"/>
        <w:tblW w:w="9758" w:type="dxa"/>
        <w:tblLook w:val="04A0" w:firstRow="1" w:lastRow="0" w:firstColumn="1" w:lastColumn="0" w:noHBand="0" w:noVBand="1"/>
      </w:tblPr>
      <w:tblGrid>
        <w:gridCol w:w="3933"/>
        <w:gridCol w:w="1469"/>
        <w:gridCol w:w="1409"/>
        <w:gridCol w:w="1406"/>
        <w:gridCol w:w="1541"/>
      </w:tblGrid>
      <w:tr w:rsidR="007B5570" w14:paraId="54440EA3"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B1F0E2" w14:textId="77777777" w:rsidR="00A40056" w:rsidRPr="00123C76" w:rsidRDefault="00A40056" w:rsidP="00A40056">
            <w:pPr>
              <w:pStyle w:val="NoSpacing"/>
              <w:rPr>
                <w:b w:val="0"/>
              </w:rPr>
            </w:pPr>
          </w:p>
        </w:tc>
        <w:tc>
          <w:tcPr>
            <w:tcW w:w="1477" w:type="dxa"/>
          </w:tcPr>
          <w:p w14:paraId="1B72DDD4" w14:textId="77777777" w:rsidR="00A40056" w:rsidRPr="00123C76" w:rsidRDefault="00000000" w:rsidP="00A40056">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Llawn</w:t>
            </w:r>
          </w:p>
        </w:tc>
        <w:tc>
          <w:tcPr>
            <w:tcW w:w="1416" w:type="dxa"/>
          </w:tcPr>
          <w:p w14:paraId="20B4CBAF" w14:textId="77777777" w:rsidR="00A40056" w:rsidRPr="00123C76" w:rsidRDefault="00000000" w:rsidP="00A40056">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Sesiynol</w:t>
            </w:r>
            <w:r>
              <w:rPr>
                <w:rFonts w:eastAsia="Arial Nova" w:cs="Times New Roman"/>
                <w:b w:val="0"/>
                <w:szCs w:val="20"/>
                <w:lang w:val="cy-GB"/>
              </w:rPr>
              <w:t xml:space="preserve"> </w:t>
            </w:r>
          </w:p>
        </w:tc>
        <w:tc>
          <w:tcPr>
            <w:tcW w:w="1417" w:type="dxa"/>
          </w:tcPr>
          <w:p w14:paraId="52F6BEDB" w14:textId="77777777" w:rsidR="00A40056" w:rsidRPr="00123C76" w:rsidRDefault="00000000" w:rsidP="00A40056">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y Tu Allan i'r Ysgol</w:t>
            </w:r>
            <w:r>
              <w:rPr>
                <w:rFonts w:eastAsia="Arial Nova" w:cs="Times New Roman"/>
                <w:b w:val="0"/>
                <w:szCs w:val="20"/>
                <w:lang w:val="cy-GB"/>
              </w:rPr>
              <w:t xml:space="preserve"> </w:t>
            </w:r>
          </w:p>
        </w:tc>
        <w:tc>
          <w:tcPr>
            <w:tcW w:w="1484" w:type="dxa"/>
          </w:tcPr>
          <w:p w14:paraId="5F04BFEF" w14:textId="77777777" w:rsidR="00A40056" w:rsidRPr="00123C76" w:rsidRDefault="00000000" w:rsidP="00A40056">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Gwarchodwyr plant</w:t>
            </w:r>
          </w:p>
        </w:tc>
      </w:tr>
      <w:tr w:rsidR="007B5570" w14:paraId="02F23FD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1F262BF" w14:textId="77777777" w:rsidR="00A40056" w:rsidRPr="00123C76" w:rsidRDefault="00000000" w:rsidP="00A40056">
            <w:pPr>
              <w:pStyle w:val="NoSpacing"/>
            </w:pPr>
            <w:r>
              <w:rPr>
                <w:rFonts w:eastAsia="Arial Nova" w:cs="Times New Roman"/>
                <w:szCs w:val="20"/>
                <w:lang w:val="cy-GB"/>
              </w:rPr>
              <w:t>Cyfanswm y nifer o blant (o bob oed) a nodwyd yn ffurfiol fel rhai sydd ag anawsterau dysgu neu anableddau</w:t>
            </w:r>
          </w:p>
        </w:tc>
        <w:tc>
          <w:tcPr>
            <w:tcW w:w="1477" w:type="dxa"/>
          </w:tcPr>
          <w:p w14:paraId="5AC329ED" w14:textId="77777777" w:rsidR="00A40056"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1416" w:type="dxa"/>
          </w:tcPr>
          <w:p w14:paraId="0C2C628F" w14:textId="77777777" w:rsidR="00A40056"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w:t>
            </w:r>
          </w:p>
        </w:tc>
        <w:tc>
          <w:tcPr>
            <w:tcW w:w="1417" w:type="dxa"/>
          </w:tcPr>
          <w:p w14:paraId="1DCDCC49" w14:textId="77777777" w:rsidR="00A4005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w:t>
            </w:r>
          </w:p>
        </w:tc>
        <w:tc>
          <w:tcPr>
            <w:tcW w:w="1484" w:type="dxa"/>
          </w:tcPr>
          <w:p w14:paraId="7B22D92B" w14:textId="77777777" w:rsidR="00A4005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10 </w:t>
            </w:r>
          </w:p>
        </w:tc>
      </w:tr>
      <w:tr w:rsidR="007B5570" w14:paraId="0D6D488D" w14:textId="77777777" w:rsidTr="007B5570">
        <w:tc>
          <w:tcPr>
            <w:cnfStyle w:val="001000000000" w:firstRow="0" w:lastRow="0" w:firstColumn="1" w:lastColumn="0" w:oddVBand="0" w:evenVBand="0" w:oddHBand="0" w:evenHBand="0" w:firstRowFirstColumn="0" w:firstRowLastColumn="0" w:lastRowFirstColumn="0" w:lastRowLastColumn="0"/>
            <w:tcW w:w="3964" w:type="dxa"/>
          </w:tcPr>
          <w:p w14:paraId="22888A81" w14:textId="77777777" w:rsidR="00A40056" w:rsidRPr="00123C76" w:rsidRDefault="00000000" w:rsidP="00A40056">
            <w:pPr>
              <w:pStyle w:val="NoSpacing"/>
            </w:pPr>
            <w:r>
              <w:rPr>
                <w:rFonts w:eastAsia="Arial Nova" w:cs="Times New Roman"/>
                <w:szCs w:val="20"/>
                <w:lang w:val="cy-GB"/>
              </w:rPr>
              <w:t xml:space="preserve">Nifer o wasanaethau sydd â pherson dynodedig sy'n gwneud trefniadau ar gyfer darpariaeth ADY/AAA ar gyfer plant </w:t>
            </w:r>
          </w:p>
        </w:tc>
        <w:tc>
          <w:tcPr>
            <w:tcW w:w="1477" w:type="dxa"/>
          </w:tcPr>
          <w:p w14:paraId="6B363774" w14:textId="77777777" w:rsidR="00A40056" w:rsidRPr="00123C7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33</w:t>
            </w:r>
          </w:p>
        </w:tc>
        <w:tc>
          <w:tcPr>
            <w:tcW w:w="1416" w:type="dxa"/>
          </w:tcPr>
          <w:p w14:paraId="19FA3DA7" w14:textId="77777777" w:rsidR="00A40056" w:rsidRPr="00123C7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c>
          <w:tcPr>
            <w:tcW w:w="1417" w:type="dxa"/>
          </w:tcPr>
          <w:p w14:paraId="301BE159" w14:textId="77777777" w:rsidR="00A4005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c>
          <w:tcPr>
            <w:tcW w:w="1484" w:type="dxa"/>
          </w:tcPr>
          <w:p w14:paraId="38A0D738" w14:textId="77777777" w:rsidR="00A4005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16 </w:t>
            </w:r>
          </w:p>
        </w:tc>
      </w:tr>
      <w:tr w:rsidR="007B5570" w14:paraId="3DF01F7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4850E75" w14:textId="77777777" w:rsidR="00A40056" w:rsidRPr="00123C76" w:rsidRDefault="00000000" w:rsidP="00A40056">
            <w:pPr>
              <w:pStyle w:val="NoSpacing"/>
            </w:pPr>
            <w:r>
              <w:rPr>
                <w:rFonts w:eastAsia="Arial Nova" w:cs="Times New Roman"/>
                <w:szCs w:val="20"/>
                <w:lang w:val="cy-GB"/>
              </w:rPr>
              <w:t>Nifer y gwasanaethau lle caiff staff hyfforddiant ychwanegol/arbenigol wrth gefnogi plant sydd ag ADY/AAA</w:t>
            </w:r>
          </w:p>
        </w:tc>
        <w:tc>
          <w:tcPr>
            <w:tcW w:w="1477" w:type="dxa"/>
          </w:tcPr>
          <w:p w14:paraId="6F88720C" w14:textId="77777777" w:rsidR="00A40056"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c>
          <w:tcPr>
            <w:tcW w:w="1416" w:type="dxa"/>
          </w:tcPr>
          <w:p w14:paraId="608C2481" w14:textId="77777777" w:rsidR="00A40056"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w:t>
            </w:r>
          </w:p>
        </w:tc>
        <w:tc>
          <w:tcPr>
            <w:tcW w:w="1417" w:type="dxa"/>
          </w:tcPr>
          <w:p w14:paraId="7B61434C" w14:textId="77777777" w:rsidR="00A4005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1484" w:type="dxa"/>
          </w:tcPr>
          <w:p w14:paraId="5D5FC407" w14:textId="77777777" w:rsidR="00A4005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w:t>
            </w:r>
          </w:p>
        </w:tc>
      </w:tr>
      <w:tr w:rsidR="007B5570" w14:paraId="4C224652" w14:textId="77777777" w:rsidTr="007B5570">
        <w:tc>
          <w:tcPr>
            <w:cnfStyle w:val="001000000000" w:firstRow="0" w:lastRow="0" w:firstColumn="1" w:lastColumn="0" w:oddVBand="0" w:evenVBand="0" w:oddHBand="0" w:evenHBand="0" w:firstRowFirstColumn="0" w:firstRowLastColumn="0" w:lastRowFirstColumn="0" w:lastRowLastColumn="0"/>
            <w:tcW w:w="3964" w:type="dxa"/>
          </w:tcPr>
          <w:p w14:paraId="3FF46A7B" w14:textId="77777777" w:rsidR="00A40056" w:rsidRPr="00123C76" w:rsidRDefault="00000000" w:rsidP="00A40056">
            <w:pPr>
              <w:pStyle w:val="NoSpacing"/>
            </w:pPr>
            <w:r>
              <w:rPr>
                <w:rFonts w:eastAsia="Arial Nova" w:cs="Times New Roman"/>
                <w:szCs w:val="20"/>
                <w:lang w:val="cy-GB"/>
              </w:rPr>
              <w:t>Nifer y gwasanaethau sy'n ymwybodol o'r Cod Anghenion Dysgu Ychwanegol</w:t>
            </w:r>
          </w:p>
        </w:tc>
        <w:tc>
          <w:tcPr>
            <w:tcW w:w="1477" w:type="dxa"/>
          </w:tcPr>
          <w:p w14:paraId="1EA5BE63" w14:textId="77777777" w:rsidR="00A40056" w:rsidRPr="00123C7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35</w:t>
            </w:r>
          </w:p>
        </w:tc>
        <w:tc>
          <w:tcPr>
            <w:tcW w:w="1416" w:type="dxa"/>
          </w:tcPr>
          <w:p w14:paraId="57859D4D" w14:textId="77777777" w:rsidR="00A40056" w:rsidRPr="00123C7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w:t>
            </w:r>
          </w:p>
        </w:tc>
        <w:tc>
          <w:tcPr>
            <w:tcW w:w="1417" w:type="dxa"/>
          </w:tcPr>
          <w:p w14:paraId="3BF07BCC" w14:textId="77777777" w:rsidR="00A4005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c>
          <w:tcPr>
            <w:tcW w:w="1484" w:type="dxa"/>
          </w:tcPr>
          <w:p w14:paraId="13CA1F5F" w14:textId="77777777" w:rsidR="00A40056" w:rsidRDefault="00000000" w:rsidP="00A40056">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35</w:t>
            </w:r>
          </w:p>
        </w:tc>
      </w:tr>
      <w:tr w:rsidR="007B5570" w14:paraId="657F0E9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F08437" w14:textId="77777777" w:rsidR="00FC111B" w:rsidRDefault="00000000" w:rsidP="00A40056">
            <w:pPr>
              <w:pStyle w:val="NoSpacing"/>
            </w:pPr>
            <w:r>
              <w:rPr>
                <w:rFonts w:eastAsia="Arial Nova" w:cs="Times New Roman"/>
                <w:szCs w:val="20"/>
                <w:lang w:val="cy-GB"/>
              </w:rPr>
              <w:t>Nifer o wasanaethau sy'n gwneud atgyfeiriadau at a/neu gysylltu â'r ALl mewn perthynas â darpariaeth/cymorth i blant sydd ag ADY/AAA</w:t>
            </w:r>
          </w:p>
        </w:tc>
        <w:tc>
          <w:tcPr>
            <w:tcW w:w="1477" w:type="dxa"/>
          </w:tcPr>
          <w:p w14:paraId="7B0D164E" w14:textId="77777777" w:rsidR="00FC111B"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1416" w:type="dxa"/>
          </w:tcPr>
          <w:p w14:paraId="401DB6DB" w14:textId="77777777" w:rsidR="00FC111B" w:rsidRPr="00123C76"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w:t>
            </w:r>
          </w:p>
        </w:tc>
        <w:tc>
          <w:tcPr>
            <w:tcW w:w="1417" w:type="dxa"/>
          </w:tcPr>
          <w:p w14:paraId="4EFCC799" w14:textId="77777777" w:rsidR="00FC111B"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c>
          <w:tcPr>
            <w:tcW w:w="1484" w:type="dxa"/>
          </w:tcPr>
          <w:p w14:paraId="528222D4" w14:textId="77777777" w:rsidR="00FC111B" w:rsidRDefault="00000000" w:rsidP="00A40056">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w:t>
            </w:r>
          </w:p>
        </w:tc>
      </w:tr>
    </w:tbl>
    <w:p w14:paraId="565F55BA" w14:textId="77777777" w:rsidR="00835F6E" w:rsidRPr="00123C76" w:rsidRDefault="00000000" w:rsidP="00835F6E">
      <w:pPr>
        <w:pStyle w:val="Heading4"/>
        <w:rPr>
          <w:shd w:val="clear" w:color="auto" w:fill="FFFFFF"/>
        </w:rPr>
      </w:pPr>
      <w:r>
        <w:rPr>
          <w:rFonts w:ascii="Arial" w:eastAsia="Arial" w:hAnsi="Arial" w:cs="Times New Roman"/>
          <w:szCs w:val="22"/>
          <w:shd w:val="clear" w:color="auto" w:fill="FFFFFF"/>
          <w:lang w:val="cy-GB"/>
        </w:rPr>
        <w:t>Tabl 16.  Mathau o Gymorth a Ddarperir gan Leoliadau</w:t>
      </w:r>
    </w:p>
    <w:tbl>
      <w:tblPr>
        <w:tblStyle w:val="PRD1"/>
        <w:tblW w:w="9758" w:type="dxa"/>
        <w:tblLook w:val="04A0" w:firstRow="1" w:lastRow="0" w:firstColumn="1" w:lastColumn="0" w:noHBand="0" w:noVBand="1"/>
      </w:tblPr>
      <w:tblGrid>
        <w:gridCol w:w="3930"/>
        <w:gridCol w:w="1470"/>
        <w:gridCol w:w="1410"/>
        <w:gridCol w:w="1407"/>
        <w:gridCol w:w="1541"/>
      </w:tblGrid>
      <w:tr w:rsidR="007B5570" w14:paraId="6468101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268941E" w14:textId="77777777" w:rsidR="00835F6E" w:rsidRPr="00123C76" w:rsidRDefault="00835F6E" w:rsidP="00521F6F">
            <w:pPr>
              <w:pStyle w:val="NoSpacing"/>
              <w:rPr>
                <w:b w:val="0"/>
              </w:rPr>
            </w:pPr>
          </w:p>
        </w:tc>
        <w:tc>
          <w:tcPr>
            <w:tcW w:w="1477" w:type="dxa"/>
          </w:tcPr>
          <w:p w14:paraId="21070AAF" w14:textId="77777777" w:rsidR="00835F6E"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Llawn</w:t>
            </w:r>
          </w:p>
        </w:tc>
        <w:tc>
          <w:tcPr>
            <w:tcW w:w="1416" w:type="dxa"/>
          </w:tcPr>
          <w:p w14:paraId="26318F80" w14:textId="77777777" w:rsidR="00835F6E"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Sesiynol</w:t>
            </w:r>
            <w:r>
              <w:rPr>
                <w:rFonts w:eastAsia="Arial Nova" w:cs="Times New Roman"/>
                <w:b w:val="0"/>
                <w:szCs w:val="20"/>
                <w:lang w:val="cy-GB"/>
              </w:rPr>
              <w:t xml:space="preserve"> </w:t>
            </w:r>
          </w:p>
        </w:tc>
        <w:tc>
          <w:tcPr>
            <w:tcW w:w="1417" w:type="dxa"/>
          </w:tcPr>
          <w:p w14:paraId="565AF69E" w14:textId="77777777" w:rsidR="00835F6E"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y Tu Allan i'r Ysgol</w:t>
            </w:r>
            <w:r>
              <w:rPr>
                <w:rFonts w:eastAsia="Arial Nova" w:cs="Times New Roman"/>
                <w:b w:val="0"/>
                <w:szCs w:val="20"/>
                <w:lang w:val="cy-GB"/>
              </w:rPr>
              <w:t xml:space="preserve"> </w:t>
            </w:r>
          </w:p>
        </w:tc>
        <w:tc>
          <w:tcPr>
            <w:tcW w:w="1484" w:type="dxa"/>
          </w:tcPr>
          <w:p w14:paraId="7AB3F26C" w14:textId="77777777" w:rsidR="00835F6E"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Gwarchodwyr plant</w:t>
            </w:r>
          </w:p>
        </w:tc>
      </w:tr>
      <w:tr w:rsidR="007B5570" w14:paraId="7D8336A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73D5FAE" w14:textId="77777777" w:rsidR="00407761" w:rsidRPr="00123C76" w:rsidRDefault="00000000" w:rsidP="00407761">
            <w:pPr>
              <w:pStyle w:val="NoSpacing"/>
            </w:pPr>
            <w:r>
              <w:rPr>
                <w:rFonts w:eastAsia="Arial Nova" w:cs="Times New Roman"/>
                <w:szCs w:val="20"/>
                <w:lang w:val="cy-GB"/>
              </w:rPr>
              <w:t xml:space="preserve">Gwybyddiaeth a Dysgu </w:t>
            </w:r>
          </w:p>
        </w:tc>
        <w:tc>
          <w:tcPr>
            <w:tcW w:w="1477" w:type="dxa"/>
          </w:tcPr>
          <w:p w14:paraId="588C4138" w14:textId="77777777" w:rsidR="00407761" w:rsidRPr="00123C76"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31</w:t>
            </w:r>
          </w:p>
        </w:tc>
        <w:tc>
          <w:tcPr>
            <w:tcW w:w="1416" w:type="dxa"/>
          </w:tcPr>
          <w:p w14:paraId="17AEE53A" w14:textId="77777777" w:rsidR="00407761" w:rsidRPr="00123C76"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w:t>
            </w:r>
          </w:p>
        </w:tc>
        <w:tc>
          <w:tcPr>
            <w:tcW w:w="1417" w:type="dxa"/>
          </w:tcPr>
          <w:p w14:paraId="2B9C9A6B" w14:textId="77777777" w:rsidR="00407761"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c>
          <w:tcPr>
            <w:tcW w:w="1484" w:type="dxa"/>
          </w:tcPr>
          <w:p w14:paraId="31DCC520" w14:textId="77777777" w:rsidR="00407761"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12 </w:t>
            </w:r>
          </w:p>
        </w:tc>
      </w:tr>
      <w:tr w:rsidR="007B5570" w14:paraId="250899FF" w14:textId="77777777" w:rsidTr="007B5570">
        <w:tc>
          <w:tcPr>
            <w:cnfStyle w:val="001000000000" w:firstRow="0" w:lastRow="0" w:firstColumn="1" w:lastColumn="0" w:oddVBand="0" w:evenVBand="0" w:oddHBand="0" w:evenHBand="0" w:firstRowFirstColumn="0" w:firstRowLastColumn="0" w:lastRowFirstColumn="0" w:lastRowLastColumn="0"/>
            <w:tcW w:w="3964" w:type="dxa"/>
          </w:tcPr>
          <w:p w14:paraId="2DD5E484" w14:textId="77777777" w:rsidR="00407761" w:rsidRPr="00123C76" w:rsidRDefault="00000000" w:rsidP="00407761">
            <w:pPr>
              <w:pStyle w:val="NoSpacing"/>
            </w:pPr>
            <w:r>
              <w:rPr>
                <w:rFonts w:eastAsia="Arial Nova" w:cs="Times New Roman"/>
                <w:szCs w:val="20"/>
                <w:lang w:val="cy-GB"/>
              </w:rPr>
              <w:t xml:space="preserve">Ymddygiad, datblygiad emosiynol a chymdeithasol </w:t>
            </w:r>
          </w:p>
        </w:tc>
        <w:tc>
          <w:tcPr>
            <w:tcW w:w="1477" w:type="dxa"/>
          </w:tcPr>
          <w:p w14:paraId="01AC690F" w14:textId="77777777" w:rsidR="00407761" w:rsidRPr="00123C76"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31</w:t>
            </w:r>
          </w:p>
        </w:tc>
        <w:tc>
          <w:tcPr>
            <w:tcW w:w="1416" w:type="dxa"/>
          </w:tcPr>
          <w:p w14:paraId="4E471467" w14:textId="77777777" w:rsidR="00407761" w:rsidRPr="00123C76"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w:t>
            </w:r>
          </w:p>
        </w:tc>
        <w:tc>
          <w:tcPr>
            <w:tcW w:w="1417" w:type="dxa"/>
          </w:tcPr>
          <w:p w14:paraId="17E696DA" w14:textId="77777777" w:rsidR="00407761"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c>
          <w:tcPr>
            <w:tcW w:w="1484" w:type="dxa"/>
          </w:tcPr>
          <w:p w14:paraId="0435F51A" w14:textId="77777777" w:rsidR="00407761"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15</w:t>
            </w:r>
          </w:p>
        </w:tc>
      </w:tr>
      <w:tr w:rsidR="007B5570" w14:paraId="496A907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608A447" w14:textId="77777777" w:rsidR="00407761" w:rsidRPr="00123C76" w:rsidRDefault="00000000" w:rsidP="00407761">
            <w:pPr>
              <w:pStyle w:val="NoSpacing"/>
            </w:pPr>
            <w:r>
              <w:rPr>
                <w:rFonts w:eastAsia="Arial Nova" w:cs="Times New Roman"/>
                <w:szCs w:val="20"/>
                <w:lang w:val="cy-GB"/>
              </w:rPr>
              <w:t xml:space="preserve">Cyfathrebu a Rhyngweithio </w:t>
            </w:r>
          </w:p>
        </w:tc>
        <w:tc>
          <w:tcPr>
            <w:tcW w:w="1477" w:type="dxa"/>
          </w:tcPr>
          <w:p w14:paraId="24930D10" w14:textId="77777777" w:rsidR="00407761" w:rsidRPr="00123C76"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34</w:t>
            </w:r>
          </w:p>
        </w:tc>
        <w:tc>
          <w:tcPr>
            <w:tcW w:w="1416" w:type="dxa"/>
          </w:tcPr>
          <w:p w14:paraId="3868ED6A" w14:textId="77777777" w:rsidR="00407761" w:rsidRPr="00123C76"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w:t>
            </w:r>
          </w:p>
        </w:tc>
        <w:tc>
          <w:tcPr>
            <w:tcW w:w="1417" w:type="dxa"/>
          </w:tcPr>
          <w:p w14:paraId="2C68C3BD" w14:textId="77777777" w:rsidR="00407761"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1484" w:type="dxa"/>
          </w:tcPr>
          <w:p w14:paraId="4A2A0765" w14:textId="77777777" w:rsidR="00407761" w:rsidRDefault="00000000" w:rsidP="00407761">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15</w:t>
            </w:r>
          </w:p>
        </w:tc>
      </w:tr>
      <w:tr w:rsidR="007B5570" w14:paraId="65A616FB" w14:textId="77777777" w:rsidTr="007B5570">
        <w:tc>
          <w:tcPr>
            <w:cnfStyle w:val="001000000000" w:firstRow="0" w:lastRow="0" w:firstColumn="1" w:lastColumn="0" w:oddVBand="0" w:evenVBand="0" w:oddHBand="0" w:evenHBand="0" w:firstRowFirstColumn="0" w:firstRowLastColumn="0" w:lastRowFirstColumn="0" w:lastRowLastColumn="0"/>
            <w:tcW w:w="3964" w:type="dxa"/>
          </w:tcPr>
          <w:p w14:paraId="18344EB1" w14:textId="77777777" w:rsidR="00407761" w:rsidRPr="00123C76" w:rsidRDefault="00000000" w:rsidP="00407761">
            <w:pPr>
              <w:pStyle w:val="NoSpacing"/>
            </w:pPr>
            <w:r>
              <w:rPr>
                <w:rFonts w:eastAsia="Arial Nova" w:cs="Times New Roman"/>
                <w:szCs w:val="20"/>
                <w:lang w:val="cy-GB"/>
              </w:rPr>
              <w:t xml:space="preserve">Synhwyraidd a/neu gorfforol </w:t>
            </w:r>
          </w:p>
        </w:tc>
        <w:tc>
          <w:tcPr>
            <w:tcW w:w="1477" w:type="dxa"/>
          </w:tcPr>
          <w:p w14:paraId="29BB97A5" w14:textId="77777777" w:rsidR="00407761" w:rsidRPr="00123C76"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32</w:t>
            </w:r>
          </w:p>
        </w:tc>
        <w:tc>
          <w:tcPr>
            <w:tcW w:w="1416" w:type="dxa"/>
          </w:tcPr>
          <w:p w14:paraId="1CB56963" w14:textId="77777777" w:rsidR="00407761" w:rsidRPr="00123C76"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w:t>
            </w:r>
          </w:p>
        </w:tc>
        <w:tc>
          <w:tcPr>
            <w:tcW w:w="1417" w:type="dxa"/>
          </w:tcPr>
          <w:p w14:paraId="7698C9A3" w14:textId="77777777" w:rsidR="00407761"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21</w:t>
            </w:r>
          </w:p>
        </w:tc>
        <w:tc>
          <w:tcPr>
            <w:tcW w:w="1484" w:type="dxa"/>
          </w:tcPr>
          <w:p w14:paraId="5E7C67C7" w14:textId="77777777" w:rsidR="00407761" w:rsidRDefault="00000000" w:rsidP="00407761">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10 </w:t>
            </w:r>
          </w:p>
        </w:tc>
      </w:tr>
    </w:tbl>
    <w:p w14:paraId="2FCC8549" w14:textId="77777777" w:rsidR="00347585" w:rsidRPr="00347585" w:rsidRDefault="00347585" w:rsidP="00F97261">
      <w:pPr>
        <w:pStyle w:val="BodyText"/>
        <w:spacing w:before="0" w:after="0"/>
        <w:jc w:val="both"/>
      </w:pPr>
    </w:p>
    <w:p w14:paraId="5421FCC9" w14:textId="77777777" w:rsidR="00F652FB" w:rsidRDefault="00000000" w:rsidP="00F652FB">
      <w:pPr>
        <w:pStyle w:val="Heading3"/>
        <w:jc w:val="both"/>
      </w:pPr>
      <w:r>
        <w:rPr>
          <w:rFonts w:eastAsia="Century Gothic" w:cs="Times New Roman"/>
          <w:lang w:val="cy-GB"/>
        </w:rPr>
        <w:t>Gofal Plant cyfrwng Cymraeg</w:t>
      </w:r>
    </w:p>
    <w:p w14:paraId="36EB9EDC" w14:textId="77777777" w:rsidR="003D0F86" w:rsidRDefault="00000000" w:rsidP="00432B59">
      <w:pPr>
        <w:pStyle w:val="BodyText"/>
        <w:jc w:val="both"/>
        <w:rPr>
          <w:shd w:val="clear" w:color="auto" w:fill="FFFFFF"/>
        </w:rPr>
      </w:pPr>
      <w:r>
        <w:rPr>
          <w:rFonts w:eastAsia="Arial Nova" w:cs="Times New Roman"/>
          <w:szCs w:val="20"/>
          <w:lang w:val="cy-GB"/>
        </w:rPr>
        <w:t>Fel y trafodwyd eisoes, mae’r Cynllun Strategol Cymraeg mewn Addysg yn dangos sut mae gofal plant</w:t>
      </w:r>
      <w:r>
        <w:rPr>
          <w:rFonts w:eastAsia="Arial Nova" w:cs="Times New Roman"/>
          <w:szCs w:val="20"/>
          <w:shd w:val="clear" w:color="auto" w:fill="FFFFFF"/>
          <w:lang w:val="cy-GB"/>
        </w:rPr>
        <w:t xml:space="preserve"> â'r potensial i gyflwyno plant i'r Gymraeg, helpu creu a chynnal y galw am addysg cyfrwng Cymraeg ac wrth wneud hynny cynyddu nifer y siaradwyr Cymraeg.</w:t>
      </w:r>
      <w:r>
        <w:rPr>
          <w:rFonts w:eastAsia="Arial Nova" w:cs="Times New Roman"/>
          <w:szCs w:val="20"/>
          <w:lang w:val="cy-GB"/>
        </w:rPr>
        <w:t xml:space="preserve"> </w:t>
      </w:r>
    </w:p>
    <w:p w14:paraId="083A30B9" w14:textId="77777777" w:rsidR="00BE50E3" w:rsidRPr="00123C76" w:rsidRDefault="00000000" w:rsidP="00BE50E3">
      <w:pPr>
        <w:pStyle w:val="Heading4"/>
        <w:rPr>
          <w:shd w:val="clear" w:color="auto" w:fill="FFFFFF"/>
        </w:rPr>
      </w:pPr>
      <w:r>
        <w:rPr>
          <w:rFonts w:ascii="Arial" w:eastAsia="Arial" w:hAnsi="Arial" w:cs="Times New Roman"/>
          <w:szCs w:val="22"/>
          <w:shd w:val="clear" w:color="auto" w:fill="FFFFFF"/>
          <w:lang w:val="cy-GB"/>
        </w:rPr>
        <w:t>Tabl 17. Prif Iaith y Lleoliadau (Nifer y Darparwyr)</w:t>
      </w:r>
      <w:r>
        <w:rPr>
          <w:rFonts w:ascii="Arial" w:eastAsia="Arial" w:hAnsi="Arial" w:cs="Times New Roman"/>
          <w:b w:val="0"/>
          <w:bCs w:val="0"/>
          <w:i w:val="0"/>
          <w:iCs w:val="0"/>
          <w:szCs w:val="22"/>
          <w:shd w:val="clear" w:color="auto" w:fill="FFFFFF"/>
          <w:lang w:val="cy-GB"/>
        </w:rPr>
        <w:t xml:space="preserve"> </w:t>
      </w:r>
    </w:p>
    <w:tbl>
      <w:tblPr>
        <w:tblStyle w:val="PRD1"/>
        <w:tblW w:w="0" w:type="auto"/>
        <w:tblLook w:val="04A0" w:firstRow="1" w:lastRow="0" w:firstColumn="1" w:lastColumn="0" w:noHBand="0" w:noVBand="1"/>
      </w:tblPr>
      <w:tblGrid>
        <w:gridCol w:w="2972"/>
        <w:gridCol w:w="2410"/>
        <w:gridCol w:w="2126"/>
        <w:gridCol w:w="2120"/>
      </w:tblGrid>
      <w:tr w:rsidR="007B5570" w14:paraId="10323754" w14:textId="77777777" w:rsidTr="00F97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6BD1AB" w14:textId="77777777" w:rsidR="00F10B23" w:rsidRPr="00123C76" w:rsidRDefault="00000000" w:rsidP="00521F6F">
            <w:pPr>
              <w:pStyle w:val="NoSpacing"/>
              <w:rPr>
                <w:b w:val="0"/>
              </w:rPr>
            </w:pPr>
            <w:r>
              <w:rPr>
                <w:rFonts w:eastAsia="Arial Nova" w:cs="Times New Roman"/>
                <w:bCs/>
                <w:szCs w:val="20"/>
                <w:lang w:val="cy-GB"/>
              </w:rPr>
              <w:t>Math o Ddarpariaeth</w:t>
            </w:r>
          </w:p>
        </w:tc>
        <w:tc>
          <w:tcPr>
            <w:tcW w:w="2410" w:type="dxa"/>
          </w:tcPr>
          <w:p w14:paraId="32576A42" w14:textId="77777777" w:rsidR="00F10B23"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Cymraeg</w:t>
            </w:r>
          </w:p>
        </w:tc>
        <w:tc>
          <w:tcPr>
            <w:tcW w:w="2126" w:type="dxa"/>
          </w:tcPr>
          <w:p w14:paraId="5E943759" w14:textId="39154B16" w:rsidR="00F10B23" w:rsidRPr="00123C76" w:rsidRDefault="00F97261"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S</w:t>
            </w:r>
            <w:r>
              <w:rPr>
                <w:rFonts w:eastAsia="Arial Nova"/>
                <w:szCs w:val="20"/>
              </w:rPr>
              <w:t>aesneg</w:t>
            </w:r>
          </w:p>
        </w:tc>
        <w:tc>
          <w:tcPr>
            <w:tcW w:w="2120" w:type="dxa"/>
          </w:tcPr>
          <w:p w14:paraId="771C3535" w14:textId="77777777" w:rsidR="00F10B23"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 ddwy iaith</w:t>
            </w:r>
          </w:p>
        </w:tc>
      </w:tr>
      <w:tr w:rsidR="007B5570" w14:paraId="77EC6805" w14:textId="77777777" w:rsidTr="00F9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815BC4" w14:textId="77777777" w:rsidR="00F10B23" w:rsidRPr="00123C76" w:rsidRDefault="00000000" w:rsidP="00521F6F">
            <w:pPr>
              <w:pStyle w:val="NoSpacing"/>
            </w:pPr>
            <w:r>
              <w:rPr>
                <w:rFonts w:eastAsia="Arial Nova" w:cs="Times New Roman"/>
                <w:szCs w:val="20"/>
                <w:lang w:val="cy-GB"/>
              </w:rPr>
              <w:t>Gofal Diwrnod Llawn</w:t>
            </w:r>
          </w:p>
        </w:tc>
        <w:tc>
          <w:tcPr>
            <w:tcW w:w="2410" w:type="dxa"/>
          </w:tcPr>
          <w:p w14:paraId="0AAA6EA2"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2126" w:type="dxa"/>
          </w:tcPr>
          <w:p w14:paraId="4762FD37"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29</w:t>
            </w:r>
          </w:p>
        </w:tc>
        <w:tc>
          <w:tcPr>
            <w:tcW w:w="2120" w:type="dxa"/>
          </w:tcPr>
          <w:p w14:paraId="3B9901F2"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r>
      <w:tr w:rsidR="007B5570" w14:paraId="49BFFF25" w14:textId="77777777" w:rsidTr="00F97261">
        <w:tc>
          <w:tcPr>
            <w:cnfStyle w:val="001000000000" w:firstRow="0" w:lastRow="0" w:firstColumn="1" w:lastColumn="0" w:oddVBand="0" w:evenVBand="0" w:oddHBand="0" w:evenHBand="0" w:firstRowFirstColumn="0" w:firstRowLastColumn="0" w:lastRowFirstColumn="0" w:lastRowLastColumn="0"/>
            <w:tcW w:w="2972" w:type="dxa"/>
          </w:tcPr>
          <w:p w14:paraId="435F701E" w14:textId="77777777" w:rsidR="00F10B23" w:rsidRPr="00123C76" w:rsidRDefault="00000000" w:rsidP="00521F6F">
            <w:pPr>
              <w:pStyle w:val="NoSpacing"/>
            </w:pPr>
            <w:r>
              <w:rPr>
                <w:rFonts w:eastAsia="Arial Nova" w:cs="Times New Roman"/>
                <w:szCs w:val="20"/>
                <w:lang w:val="cy-GB"/>
              </w:rPr>
              <w:t xml:space="preserve">Gofal Diwrnod Sesiynol  </w:t>
            </w:r>
          </w:p>
        </w:tc>
        <w:tc>
          <w:tcPr>
            <w:tcW w:w="2410" w:type="dxa"/>
          </w:tcPr>
          <w:p w14:paraId="3F5D02BE"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c>
          <w:tcPr>
            <w:tcW w:w="2126" w:type="dxa"/>
          </w:tcPr>
          <w:p w14:paraId="6E3F16AD"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w:t>
            </w:r>
          </w:p>
        </w:tc>
        <w:tc>
          <w:tcPr>
            <w:tcW w:w="2120" w:type="dxa"/>
          </w:tcPr>
          <w:p w14:paraId="0555DB05"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r>
      <w:tr w:rsidR="007B5570" w14:paraId="5F002E5E" w14:textId="77777777" w:rsidTr="00F9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AC0E59" w14:textId="77777777" w:rsidR="00F10B23" w:rsidRPr="00123C76" w:rsidRDefault="00000000" w:rsidP="00521F6F">
            <w:pPr>
              <w:pStyle w:val="NoSpacing"/>
            </w:pPr>
            <w:r>
              <w:rPr>
                <w:rFonts w:eastAsia="Arial Nova" w:cs="Times New Roman"/>
                <w:szCs w:val="20"/>
                <w:lang w:val="cy-GB"/>
              </w:rPr>
              <w:t xml:space="preserve">Gofal y Tu Allan i'r Ysgol </w:t>
            </w:r>
          </w:p>
        </w:tc>
        <w:tc>
          <w:tcPr>
            <w:tcW w:w="2410" w:type="dxa"/>
          </w:tcPr>
          <w:p w14:paraId="14AF595B"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2126" w:type="dxa"/>
          </w:tcPr>
          <w:p w14:paraId="2603B68D"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2120" w:type="dxa"/>
          </w:tcPr>
          <w:p w14:paraId="777F056D" w14:textId="77777777" w:rsidR="00F10B23"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r>
      <w:tr w:rsidR="007B5570" w14:paraId="69AFB235" w14:textId="77777777" w:rsidTr="00F97261">
        <w:tc>
          <w:tcPr>
            <w:cnfStyle w:val="001000000000" w:firstRow="0" w:lastRow="0" w:firstColumn="1" w:lastColumn="0" w:oddVBand="0" w:evenVBand="0" w:oddHBand="0" w:evenHBand="0" w:firstRowFirstColumn="0" w:firstRowLastColumn="0" w:lastRowFirstColumn="0" w:lastRowLastColumn="0"/>
            <w:tcW w:w="2972" w:type="dxa"/>
          </w:tcPr>
          <w:p w14:paraId="24FFAB16" w14:textId="77777777" w:rsidR="00F10B23" w:rsidRPr="00123C76" w:rsidRDefault="00000000" w:rsidP="00521F6F">
            <w:pPr>
              <w:pStyle w:val="NoSpacing"/>
            </w:pPr>
            <w:r>
              <w:rPr>
                <w:rFonts w:eastAsia="Arial Nova" w:cs="Times New Roman"/>
                <w:szCs w:val="20"/>
                <w:lang w:val="cy-GB"/>
              </w:rPr>
              <w:t>Gwarchodwyr plant</w:t>
            </w:r>
          </w:p>
        </w:tc>
        <w:tc>
          <w:tcPr>
            <w:tcW w:w="2410" w:type="dxa"/>
          </w:tcPr>
          <w:p w14:paraId="7F5323C9"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2126" w:type="dxa"/>
          </w:tcPr>
          <w:p w14:paraId="3390CA16"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50</w:t>
            </w:r>
          </w:p>
        </w:tc>
        <w:tc>
          <w:tcPr>
            <w:tcW w:w="2120" w:type="dxa"/>
          </w:tcPr>
          <w:p w14:paraId="54A56F67" w14:textId="77777777" w:rsidR="00F10B23"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bl>
    <w:p w14:paraId="0CE828A9" w14:textId="77777777" w:rsidR="00146863" w:rsidRDefault="00000000">
      <w:r>
        <w:br w:type="page"/>
      </w:r>
    </w:p>
    <w:p w14:paraId="416CA44D" w14:textId="77777777" w:rsidR="00807492" w:rsidRPr="00123C76" w:rsidRDefault="00000000" w:rsidP="00807492">
      <w:pPr>
        <w:pStyle w:val="Heading4"/>
        <w:rPr>
          <w:shd w:val="clear" w:color="auto" w:fill="FFFFFF"/>
        </w:rPr>
      </w:pPr>
      <w:r>
        <w:rPr>
          <w:rFonts w:ascii="Arial" w:eastAsia="Arial" w:hAnsi="Arial" w:cs="Times New Roman"/>
          <w:szCs w:val="22"/>
          <w:shd w:val="clear" w:color="auto" w:fill="FFFFFF"/>
          <w:lang w:val="cy-GB"/>
        </w:rPr>
        <w:lastRenderedPageBreak/>
        <w:t xml:space="preserve">Tabl 18. Prif Iaith y Lleoliadau (Nifer o Leoedd Cofrestredig) </w:t>
      </w:r>
    </w:p>
    <w:tbl>
      <w:tblPr>
        <w:tblStyle w:val="PRD1"/>
        <w:tblW w:w="0" w:type="auto"/>
        <w:tblLook w:val="04A0" w:firstRow="1" w:lastRow="0" w:firstColumn="1" w:lastColumn="0" w:noHBand="0" w:noVBand="1"/>
      </w:tblPr>
      <w:tblGrid>
        <w:gridCol w:w="2016"/>
        <w:gridCol w:w="2878"/>
        <w:gridCol w:w="2369"/>
        <w:gridCol w:w="2365"/>
      </w:tblGrid>
      <w:tr w:rsidR="007B5570" w14:paraId="32E20675"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7FE7EDB1" w14:textId="77777777" w:rsidR="00807492" w:rsidRPr="00123C76" w:rsidRDefault="00000000" w:rsidP="00521F6F">
            <w:pPr>
              <w:pStyle w:val="NoSpacing"/>
              <w:rPr>
                <w:b w:val="0"/>
              </w:rPr>
            </w:pPr>
            <w:r>
              <w:rPr>
                <w:rFonts w:eastAsia="Arial Nova" w:cs="Times New Roman"/>
                <w:bCs/>
                <w:szCs w:val="20"/>
                <w:lang w:val="cy-GB"/>
              </w:rPr>
              <w:t>Math o Ddarpariaeth</w:t>
            </w:r>
          </w:p>
        </w:tc>
        <w:tc>
          <w:tcPr>
            <w:tcW w:w="2878" w:type="dxa"/>
          </w:tcPr>
          <w:p w14:paraId="7F96A9B1" w14:textId="77777777" w:rsidR="0080749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Cymraeg</w:t>
            </w:r>
          </w:p>
        </w:tc>
        <w:tc>
          <w:tcPr>
            <w:tcW w:w="2369" w:type="dxa"/>
          </w:tcPr>
          <w:p w14:paraId="51F8D805" w14:textId="77777777" w:rsidR="0080749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Cymraeg</w:t>
            </w:r>
          </w:p>
        </w:tc>
        <w:tc>
          <w:tcPr>
            <w:tcW w:w="2365" w:type="dxa"/>
          </w:tcPr>
          <w:p w14:paraId="5284273C" w14:textId="77777777" w:rsidR="0080749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 ddwy iaith</w:t>
            </w:r>
          </w:p>
        </w:tc>
      </w:tr>
      <w:tr w:rsidR="007B5570" w14:paraId="0CB16E2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1E924B" w14:textId="77777777" w:rsidR="00807492" w:rsidRPr="00123C76" w:rsidRDefault="00000000" w:rsidP="00521F6F">
            <w:pPr>
              <w:pStyle w:val="NoSpacing"/>
            </w:pPr>
            <w:r>
              <w:rPr>
                <w:rFonts w:eastAsia="Arial Nova" w:cs="Times New Roman"/>
                <w:szCs w:val="20"/>
                <w:lang w:val="cy-GB"/>
              </w:rPr>
              <w:t>Gofal Diwrnod Llawn</w:t>
            </w:r>
          </w:p>
        </w:tc>
        <w:tc>
          <w:tcPr>
            <w:tcW w:w="2878" w:type="dxa"/>
          </w:tcPr>
          <w:p w14:paraId="43DF0E47"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72</w:t>
            </w:r>
          </w:p>
        </w:tc>
        <w:tc>
          <w:tcPr>
            <w:tcW w:w="2369" w:type="dxa"/>
          </w:tcPr>
          <w:p w14:paraId="5F339B20"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1,002</w:t>
            </w:r>
          </w:p>
        </w:tc>
        <w:tc>
          <w:tcPr>
            <w:tcW w:w="2365" w:type="dxa"/>
          </w:tcPr>
          <w:p w14:paraId="59D2F297"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172 </w:t>
            </w:r>
          </w:p>
        </w:tc>
      </w:tr>
      <w:tr w:rsidR="007B5570" w14:paraId="28D9D402" w14:textId="77777777" w:rsidTr="007B5570">
        <w:tc>
          <w:tcPr>
            <w:cnfStyle w:val="001000000000" w:firstRow="0" w:lastRow="0" w:firstColumn="1" w:lastColumn="0" w:oddVBand="0" w:evenVBand="0" w:oddHBand="0" w:evenHBand="0" w:firstRowFirstColumn="0" w:firstRowLastColumn="0" w:lastRowFirstColumn="0" w:lastRowLastColumn="0"/>
            <w:tcW w:w="2016" w:type="dxa"/>
          </w:tcPr>
          <w:p w14:paraId="0DDB020B" w14:textId="77777777" w:rsidR="00807492" w:rsidRPr="00123C76" w:rsidRDefault="00000000" w:rsidP="00521F6F">
            <w:pPr>
              <w:pStyle w:val="NoSpacing"/>
            </w:pPr>
            <w:r>
              <w:rPr>
                <w:rFonts w:eastAsia="Arial Nova" w:cs="Times New Roman"/>
                <w:szCs w:val="20"/>
                <w:lang w:val="cy-GB"/>
              </w:rPr>
              <w:t xml:space="preserve">Gofal Diwrnod Sesiynol  </w:t>
            </w:r>
          </w:p>
        </w:tc>
        <w:tc>
          <w:tcPr>
            <w:tcW w:w="2878" w:type="dxa"/>
          </w:tcPr>
          <w:p w14:paraId="25EA24DB"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40</w:t>
            </w:r>
          </w:p>
        </w:tc>
        <w:tc>
          <w:tcPr>
            <w:tcW w:w="2369" w:type="dxa"/>
          </w:tcPr>
          <w:p w14:paraId="2294BCA1"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139</w:t>
            </w:r>
          </w:p>
        </w:tc>
        <w:tc>
          <w:tcPr>
            <w:tcW w:w="2365" w:type="dxa"/>
          </w:tcPr>
          <w:p w14:paraId="3F152283"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t>-</w:t>
            </w:r>
          </w:p>
        </w:tc>
      </w:tr>
      <w:tr w:rsidR="007B5570" w14:paraId="46F33C7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7A71117" w14:textId="77777777" w:rsidR="00807492" w:rsidRPr="00123C76" w:rsidRDefault="00000000" w:rsidP="00521F6F">
            <w:pPr>
              <w:pStyle w:val="NoSpacing"/>
            </w:pPr>
            <w:r>
              <w:rPr>
                <w:rFonts w:eastAsia="Arial Nova" w:cs="Times New Roman"/>
                <w:szCs w:val="20"/>
                <w:lang w:val="cy-GB"/>
              </w:rPr>
              <w:t xml:space="preserve">Gofal y Tu Allan i'r Ysgol </w:t>
            </w:r>
          </w:p>
        </w:tc>
        <w:tc>
          <w:tcPr>
            <w:tcW w:w="2878" w:type="dxa"/>
          </w:tcPr>
          <w:p w14:paraId="6F477A51"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t>-</w:t>
            </w:r>
          </w:p>
        </w:tc>
        <w:tc>
          <w:tcPr>
            <w:tcW w:w="2369" w:type="dxa"/>
          </w:tcPr>
          <w:p w14:paraId="242C62E6"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80</w:t>
            </w:r>
          </w:p>
        </w:tc>
        <w:tc>
          <w:tcPr>
            <w:tcW w:w="2365" w:type="dxa"/>
          </w:tcPr>
          <w:p w14:paraId="55DAD391" w14:textId="77777777" w:rsidR="00807492"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44</w:t>
            </w:r>
          </w:p>
        </w:tc>
      </w:tr>
      <w:tr w:rsidR="007B5570" w14:paraId="2DB537C6" w14:textId="77777777" w:rsidTr="007B5570">
        <w:tc>
          <w:tcPr>
            <w:cnfStyle w:val="001000000000" w:firstRow="0" w:lastRow="0" w:firstColumn="1" w:lastColumn="0" w:oddVBand="0" w:evenVBand="0" w:oddHBand="0" w:evenHBand="0" w:firstRowFirstColumn="0" w:firstRowLastColumn="0" w:lastRowFirstColumn="0" w:lastRowLastColumn="0"/>
            <w:tcW w:w="2016" w:type="dxa"/>
          </w:tcPr>
          <w:p w14:paraId="7C6466F1" w14:textId="77777777" w:rsidR="00807492" w:rsidRPr="00123C76" w:rsidRDefault="00000000" w:rsidP="00521F6F">
            <w:pPr>
              <w:pStyle w:val="NoSpacing"/>
            </w:pPr>
            <w:r>
              <w:rPr>
                <w:rFonts w:eastAsia="Arial Nova" w:cs="Times New Roman"/>
                <w:szCs w:val="20"/>
                <w:lang w:val="cy-GB"/>
              </w:rPr>
              <w:t>Gwarchodwyr plant</w:t>
            </w:r>
          </w:p>
        </w:tc>
        <w:tc>
          <w:tcPr>
            <w:tcW w:w="2878" w:type="dxa"/>
          </w:tcPr>
          <w:p w14:paraId="32CE1C18"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t>-</w:t>
            </w:r>
          </w:p>
        </w:tc>
        <w:tc>
          <w:tcPr>
            <w:tcW w:w="2369" w:type="dxa"/>
          </w:tcPr>
          <w:p w14:paraId="281897F7"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462 </w:t>
            </w:r>
          </w:p>
        </w:tc>
        <w:tc>
          <w:tcPr>
            <w:tcW w:w="2365" w:type="dxa"/>
          </w:tcPr>
          <w:p w14:paraId="528AB100" w14:textId="77777777" w:rsidR="00807492"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10 </w:t>
            </w:r>
          </w:p>
        </w:tc>
      </w:tr>
    </w:tbl>
    <w:p w14:paraId="1C297A8D" w14:textId="77777777" w:rsidR="00BE50E3" w:rsidRDefault="00000000" w:rsidP="00432B59">
      <w:pPr>
        <w:pStyle w:val="BodyText"/>
        <w:jc w:val="both"/>
      </w:pPr>
      <w:r>
        <w:rPr>
          <w:rFonts w:eastAsia="Arial Nova" w:cs="Times New Roman"/>
          <w:szCs w:val="20"/>
          <w:lang w:val="cy-GB"/>
        </w:rPr>
        <w:t xml:space="preserve">Mae 83% o leoedd gofal plant cofrestredig yn cael eu darparu mewn lleoliadau lle mai Saesneg yw'r brif iaith.  Yn y bôn, mae lleoliadau sy'n darparu'r "cynnig gweithredol" yn darparu gwasanaeth yn yr iaith Gymraeg heb i rywun orfod gofyn amdano.   </w:t>
      </w:r>
    </w:p>
    <w:p w14:paraId="7E4F41F8" w14:textId="77777777" w:rsidR="00146863" w:rsidRPr="00123C76" w:rsidRDefault="00000000" w:rsidP="00146863">
      <w:pPr>
        <w:pStyle w:val="Heading4"/>
        <w:rPr>
          <w:shd w:val="clear" w:color="auto" w:fill="FFFFFF"/>
        </w:rPr>
      </w:pPr>
      <w:r>
        <w:rPr>
          <w:rFonts w:ascii="Arial" w:eastAsia="Arial" w:hAnsi="Arial" w:cs="Times New Roman"/>
          <w:szCs w:val="22"/>
          <w:shd w:val="clear" w:color="auto" w:fill="FFFFFF"/>
          <w:lang w:val="cy-GB"/>
        </w:rPr>
        <w:t>Tabl 19. Cynnig Gweithredol mewn lleoliadau Gofal Plant</w:t>
      </w:r>
      <w:r>
        <w:rPr>
          <w:rFonts w:ascii="Arial" w:eastAsia="Arial" w:hAnsi="Arial" w:cs="Times New Roman"/>
          <w:b w:val="0"/>
          <w:bCs w:val="0"/>
          <w:i w:val="0"/>
          <w:iCs w:val="0"/>
          <w:szCs w:val="22"/>
          <w:shd w:val="clear" w:color="auto" w:fill="FFFFFF"/>
          <w:lang w:val="cy-GB"/>
        </w:rPr>
        <w:t xml:space="preserve"> </w:t>
      </w:r>
    </w:p>
    <w:tbl>
      <w:tblPr>
        <w:tblStyle w:val="PRD1"/>
        <w:tblW w:w="9637" w:type="dxa"/>
        <w:tblLook w:val="04A0" w:firstRow="1" w:lastRow="0" w:firstColumn="1" w:lastColumn="0" w:noHBand="0" w:noVBand="1"/>
      </w:tblPr>
      <w:tblGrid>
        <w:gridCol w:w="4390"/>
        <w:gridCol w:w="2878"/>
        <w:gridCol w:w="2369"/>
      </w:tblGrid>
      <w:tr w:rsidR="007B5570" w14:paraId="58A3F9EE"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1A2C3A0" w14:textId="77777777" w:rsidR="00E6217F" w:rsidRPr="00123C76" w:rsidRDefault="00000000" w:rsidP="00521F6F">
            <w:pPr>
              <w:pStyle w:val="NoSpacing"/>
              <w:rPr>
                <w:b w:val="0"/>
              </w:rPr>
            </w:pPr>
            <w:r>
              <w:rPr>
                <w:rFonts w:eastAsia="Arial Nova" w:cs="Times New Roman"/>
                <w:bCs/>
                <w:szCs w:val="20"/>
                <w:lang w:val="cy-GB"/>
              </w:rPr>
              <w:t>Math o Ddarpariaeth</w:t>
            </w:r>
          </w:p>
        </w:tc>
        <w:tc>
          <w:tcPr>
            <w:tcW w:w="2878" w:type="dxa"/>
          </w:tcPr>
          <w:p w14:paraId="1C37A6C5" w14:textId="77777777" w:rsidR="00E6217F"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Darparwyd</w:t>
            </w:r>
          </w:p>
        </w:tc>
        <w:tc>
          <w:tcPr>
            <w:tcW w:w="2369" w:type="dxa"/>
          </w:tcPr>
          <w:p w14:paraId="1E059EA6" w14:textId="77777777" w:rsidR="00E6217F"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gweithio tuag ati</w:t>
            </w:r>
          </w:p>
        </w:tc>
      </w:tr>
      <w:tr w:rsidR="007B5570" w14:paraId="61F461B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B7FF12" w14:textId="77777777" w:rsidR="00E6217F" w:rsidRPr="00123C76" w:rsidRDefault="00000000" w:rsidP="00521F6F">
            <w:pPr>
              <w:pStyle w:val="NoSpacing"/>
            </w:pPr>
            <w:r>
              <w:rPr>
                <w:rFonts w:eastAsia="Arial Nova" w:cs="Times New Roman"/>
                <w:szCs w:val="20"/>
                <w:lang w:val="cy-GB"/>
              </w:rPr>
              <w:t>Gofal Diwrnod Llawn</w:t>
            </w:r>
          </w:p>
        </w:tc>
        <w:tc>
          <w:tcPr>
            <w:tcW w:w="2878" w:type="dxa"/>
          </w:tcPr>
          <w:p w14:paraId="1EC126B0" w14:textId="77777777" w:rsidR="00E6217F"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10 </w:t>
            </w:r>
          </w:p>
        </w:tc>
        <w:tc>
          <w:tcPr>
            <w:tcW w:w="2369" w:type="dxa"/>
          </w:tcPr>
          <w:p w14:paraId="72F5FCE9" w14:textId="77777777" w:rsidR="00E6217F"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w:t>
            </w:r>
          </w:p>
        </w:tc>
      </w:tr>
      <w:tr w:rsidR="007B5570" w14:paraId="4A79B701"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7755990C" w14:textId="77777777" w:rsidR="00E6217F" w:rsidRPr="00123C76" w:rsidRDefault="00000000" w:rsidP="00521F6F">
            <w:pPr>
              <w:pStyle w:val="NoSpacing"/>
            </w:pPr>
            <w:r>
              <w:rPr>
                <w:rFonts w:eastAsia="Arial Nova" w:cs="Times New Roman"/>
                <w:szCs w:val="20"/>
                <w:lang w:val="cy-GB"/>
              </w:rPr>
              <w:t xml:space="preserve">Gofal Diwrnod Sesiynol  </w:t>
            </w:r>
          </w:p>
        </w:tc>
        <w:tc>
          <w:tcPr>
            <w:tcW w:w="2878" w:type="dxa"/>
          </w:tcPr>
          <w:p w14:paraId="29DD4CF5" w14:textId="77777777" w:rsidR="00E6217F"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2369" w:type="dxa"/>
          </w:tcPr>
          <w:p w14:paraId="29DE268D" w14:textId="77777777" w:rsidR="00E6217F"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r>
      <w:tr w:rsidR="007B5570" w14:paraId="5A3C24D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6E7BA7" w14:textId="77777777" w:rsidR="00E6217F" w:rsidRPr="00123C76" w:rsidRDefault="00000000" w:rsidP="00521F6F">
            <w:pPr>
              <w:pStyle w:val="NoSpacing"/>
            </w:pPr>
            <w:r>
              <w:rPr>
                <w:rFonts w:eastAsia="Arial Nova" w:cs="Times New Roman"/>
                <w:szCs w:val="20"/>
                <w:lang w:val="cy-GB"/>
              </w:rPr>
              <w:t xml:space="preserve">Gofal y Tu Allan i'r Ysgol </w:t>
            </w:r>
          </w:p>
        </w:tc>
        <w:tc>
          <w:tcPr>
            <w:tcW w:w="2878" w:type="dxa"/>
          </w:tcPr>
          <w:p w14:paraId="3B8A8AC9" w14:textId="77777777" w:rsidR="00E6217F"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c>
          <w:tcPr>
            <w:tcW w:w="2369" w:type="dxa"/>
          </w:tcPr>
          <w:p w14:paraId="4CFB280C" w14:textId="77777777" w:rsidR="00E6217F" w:rsidRPr="00123C76" w:rsidRDefault="00000000" w:rsidP="00521F6F">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w:t>
            </w:r>
          </w:p>
        </w:tc>
      </w:tr>
      <w:tr w:rsidR="007B5570" w14:paraId="6D636235" w14:textId="77777777" w:rsidTr="007B5570">
        <w:tc>
          <w:tcPr>
            <w:cnfStyle w:val="001000000000" w:firstRow="0" w:lastRow="0" w:firstColumn="1" w:lastColumn="0" w:oddVBand="0" w:evenVBand="0" w:oddHBand="0" w:evenHBand="0" w:firstRowFirstColumn="0" w:firstRowLastColumn="0" w:lastRowFirstColumn="0" w:lastRowLastColumn="0"/>
            <w:tcW w:w="4390" w:type="dxa"/>
          </w:tcPr>
          <w:p w14:paraId="505DDC5D" w14:textId="77777777" w:rsidR="00E6217F" w:rsidRPr="00123C76" w:rsidRDefault="00000000" w:rsidP="00521F6F">
            <w:pPr>
              <w:pStyle w:val="NoSpacing"/>
            </w:pPr>
            <w:r>
              <w:rPr>
                <w:rFonts w:eastAsia="Arial Nova" w:cs="Times New Roman"/>
                <w:szCs w:val="20"/>
                <w:lang w:val="cy-GB"/>
              </w:rPr>
              <w:t>Gwarchodwyr plant</w:t>
            </w:r>
          </w:p>
        </w:tc>
        <w:tc>
          <w:tcPr>
            <w:tcW w:w="2878" w:type="dxa"/>
          </w:tcPr>
          <w:p w14:paraId="3BDBC596" w14:textId="77777777" w:rsidR="00E6217F"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w:t>
            </w:r>
          </w:p>
        </w:tc>
        <w:tc>
          <w:tcPr>
            <w:tcW w:w="2369" w:type="dxa"/>
          </w:tcPr>
          <w:p w14:paraId="7937D13F" w14:textId="77777777" w:rsidR="00E6217F" w:rsidRPr="00123C76" w:rsidRDefault="00000000" w:rsidP="00521F6F">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w:t>
            </w:r>
          </w:p>
        </w:tc>
      </w:tr>
    </w:tbl>
    <w:p w14:paraId="18BB8311" w14:textId="77777777" w:rsidR="00EB5C65" w:rsidRDefault="00EB5C65" w:rsidP="00146863">
      <w:pPr>
        <w:pStyle w:val="BodyText"/>
        <w:jc w:val="both"/>
      </w:pPr>
    </w:p>
    <w:p w14:paraId="6C9FE7BC" w14:textId="77777777" w:rsidR="00146863" w:rsidRDefault="00000000" w:rsidP="00146863">
      <w:pPr>
        <w:pStyle w:val="BodyText"/>
        <w:jc w:val="both"/>
      </w:pPr>
      <w:r>
        <w:rPr>
          <w:rFonts w:eastAsia="Arial Nova" w:cs="Times New Roman"/>
          <w:szCs w:val="20"/>
          <w:lang w:val="cy-GB"/>
        </w:rPr>
        <w:t xml:space="preserve">Mae gofal plant Cymraeg yn ei gwneud yn ofynnol i siaradwyr Cymraeg fod yn gweithio yn y sector.  Adeg y DHG (Mehefin 2021) doedd gan 65% o'r staff fawr ddim gallu Cymraeg. </w:t>
      </w:r>
    </w:p>
    <w:p w14:paraId="4D89F8DA" w14:textId="18DABB91" w:rsidR="009E22B5" w:rsidRPr="00123C76" w:rsidRDefault="00000000" w:rsidP="009E22B5">
      <w:pPr>
        <w:pStyle w:val="Heading4"/>
        <w:rPr>
          <w:shd w:val="clear" w:color="auto" w:fill="FFFFFF"/>
        </w:rPr>
      </w:pPr>
      <w:r>
        <w:rPr>
          <w:rFonts w:ascii="Arial" w:eastAsia="Arial" w:hAnsi="Arial" w:cs="Times New Roman"/>
          <w:szCs w:val="22"/>
          <w:shd w:val="clear" w:color="auto" w:fill="FFFFFF"/>
          <w:lang w:val="cy-GB"/>
        </w:rPr>
        <w:t xml:space="preserve">Siart 1:  Gallu Cymraeg </w:t>
      </w:r>
      <w:r w:rsidR="006B775F">
        <w:rPr>
          <w:rFonts w:ascii="Arial" w:eastAsia="Arial" w:hAnsi="Arial" w:cs="Times New Roman"/>
          <w:szCs w:val="22"/>
          <w:shd w:val="clear" w:color="auto" w:fill="FFFFFF"/>
          <w:lang w:val="cy-GB"/>
        </w:rPr>
        <w:t xml:space="preserve">y </w:t>
      </w:r>
      <w:r>
        <w:rPr>
          <w:rFonts w:ascii="Arial" w:eastAsia="Arial" w:hAnsi="Arial" w:cs="Times New Roman"/>
          <w:szCs w:val="22"/>
          <w:shd w:val="clear" w:color="auto" w:fill="FFFFFF"/>
          <w:lang w:val="cy-GB"/>
        </w:rPr>
        <w:t>Staff Gofal Plant</w:t>
      </w:r>
      <w:r>
        <w:rPr>
          <w:rFonts w:ascii="Arial" w:eastAsia="Arial" w:hAnsi="Arial" w:cs="Times New Roman"/>
          <w:b w:val="0"/>
          <w:bCs w:val="0"/>
          <w:i w:val="0"/>
          <w:iCs w:val="0"/>
          <w:szCs w:val="22"/>
          <w:shd w:val="clear" w:color="auto" w:fill="FFFFFF"/>
          <w:lang w:val="cy-GB"/>
        </w:rPr>
        <w:t xml:space="preserve"> </w:t>
      </w:r>
    </w:p>
    <w:p w14:paraId="411CB037" w14:textId="643D08C2" w:rsidR="009E22B5" w:rsidRDefault="00A871F6" w:rsidP="007741BD">
      <w:pPr>
        <w:pStyle w:val="BodyText"/>
        <w:jc w:val="center"/>
      </w:pPr>
      <w:r w:rsidRPr="00A871F6">
        <w:rPr>
          <w:noProof/>
        </w:rPr>
        <w:drawing>
          <wp:inline distT="0" distB="0" distL="0" distR="0" wp14:anchorId="43D8DC89" wp14:editId="1694C457">
            <wp:extent cx="4616450" cy="379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6450" cy="3797300"/>
                    </a:xfrm>
                    <a:prstGeom prst="rect">
                      <a:avLst/>
                    </a:prstGeom>
                    <a:noFill/>
                    <a:ln>
                      <a:noFill/>
                    </a:ln>
                  </pic:spPr>
                </pic:pic>
              </a:graphicData>
            </a:graphic>
          </wp:inline>
        </w:drawing>
      </w:r>
    </w:p>
    <w:p w14:paraId="04A112D7" w14:textId="77777777" w:rsidR="009E22B5" w:rsidRPr="00347585" w:rsidRDefault="009E22B5" w:rsidP="00146863">
      <w:pPr>
        <w:pStyle w:val="BodyText"/>
        <w:jc w:val="both"/>
      </w:pPr>
    </w:p>
    <w:p w14:paraId="325C61F3" w14:textId="77777777" w:rsidR="009E22B5" w:rsidRPr="00123C76" w:rsidRDefault="00000000" w:rsidP="009E22B5">
      <w:pPr>
        <w:pStyle w:val="Heading4"/>
        <w:rPr>
          <w:shd w:val="clear" w:color="auto" w:fill="FFFFFF"/>
        </w:rPr>
      </w:pPr>
      <w:r>
        <w:rPr>
          <w:rFonts w:ascii="Arial" w:eastAsia="Arial" w:hAnsi="Arial" w:cs="Times New Roman"/>
          <w:szCs w:val="22"/>
          <w:shd w:val="clear" w:color="auto" w:fill="FFFFFF"/>
          <w:lang w:val="cy-GB"/>
        </w:rPr>
        <w:lastRenderedPageBreak/>
        <w:t>Tabl 20. Gallu Staff i siarad Cymraeg fesul Math o Leoliad</w:t>
      </w:r>
      <w:r>
        <w:rPr>
          <w:rFonts w:ascii="Arial" w:eastAsia="Arial" w:hAnsi="Arial" w:cs="Times New Roman"/>
          <w:b w:val="0"/>
          <w:bCs w:val="0"/>
          <w:i w:val="0"/>
          <w:iCs w:val="0"/>
          <w:szCs w:val="22"/>
          <w:shd w:val="clear" w:color="auto" w:fill="FFFFFF"/>
          <w:lang w:val="cy-GB"/>
        </w:rPr>
        <w:t xml:space="preserve"> </w:t>
      </w:r>
    </w:p>
    <w:tbl>
      <w:tblPr>
        <w:tblStyle w:val="PRD1"/>
        <w:tblW w:w="9493" w:type="dxa"/>
        <w:tblLook w:val="04A0" w:firstRow="1" w:lastRow="0" w:firstColumn="1" w:lastColumn="0" w:noHBand="0" w:noVBand="1"/>
      </w:tblPr>
      <w:tblGrid>
        <w:gridCol w:w="2122"/>
        <w:gridCol w:w="2409"/>
        <w:gridCol w:w="1418"/>
        <w:gridCol w:w="1843"/>
        <w:gridCol w:w="1701"/>
      </w:tblGrid>
      <w:tr w:rsidR="007B5570" w14:paraId="118FEB55"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688B0" w14:textId="77777777" w:rsidR="003E1CE2" w:rsidRPr="00123C76" w:rsidRDefault="00000000" w:rsidP="00521F6F">
            <w:pPr>
              <w:pStyle w:val="NoSpacing"/>
              <w:rPr>
                <w:b w:val="0"/>
              </w:rPr>
            </w:pPr>
            <w:r>
              <w:rPr>
                <w:rFonts w:eastAsia="Arial Nova" w:cs="Times New Roman"/>
                <w:bCs/>
                <w:szCs w:val="20"/>
                <w:lang w:val="cy-GB"/>
              </w:rPr>
              <w:t>Math o Ddarpariaeth</w:t>
            </w:r>
          </w:p>
        </w:tc>
        <w:tc>
          <w:tcPr>
            <w:tcW w:w="2409" w:type="dxa"/>
          </w:tcPr>
          <w:p w14:paraId="6A568082" w14:textId="77777777" w:rsidR="003E1CE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Staff</w:t>
            </w:r>
          </w:p>
        </w:tc>
        <w:tc>
          <w:tcPr>
            <w:tcW w:w="1418" w:type="dxa"/>
          </w:tcPr>
          <w:p w14:paraId="138CDA63" w14:textId="77777777" w:rsid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Rhugl yn y Gymraeg</w:t>
            </w:r>
            <w:r>
              <w:rPr>
                <w:rFonts w:eastAsia="Arial Nova" w:cs="Times New Roman"/>
                <w:b w:val="0"/>
                <w:szCs w:val="20"/>
                <w:lang w:val="cy-GB"/>
              </w:rPr>
              <w:t xml:space="preserve"> </w:t>
            </w:r>
          </w:p>
        </w:tc>
        <w:tc>
          <w:tcPr>
            <w:tcW w:w="1843" w:type="dxa"/>
          </w:tcPr>
          <w:p w14:paraId="1DA2D5AB" w14:textId="77777777" w:rsidR="003E1CE2"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Tipyn o Gymraeg</w:t>
            </w:r>
            <w:r>
              <w:rPr>
                <w:rFonts w:eastAsia="Arial Nova" w:cs="Times New Roman"/>
                <w:b w:val="0"/>
                <w:szCs w:val="20"/>
                <w:lang w:val="cy-GB"/>
              </w:rPr>
              <w:t xml:space="preserve"> </w:t>
            </w:r>
          </w:p>
        </w:tc>
        <w:tc>
          <w:tcPr>
            <w:tcW w:w="1701" w:type="dxa"/>
          </w:tcPr>
          <w:p w14:paraId="0AEBC276" w14:textId="77777777" w:rsidR="003E1CE2"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Ychydig bach neu ddim Cymraeg</w:t>
            </w:r>
            <w:r>
              <w:rPr>
                <w:rFonts w:eastAsia="Arial Nova" w:cs="Times New Roman"/>
                <w:b w:val="0"/>
                <w:szCs w:val="20"/>
                <w:lang w:val="cy-GB"/>
              </w:rPr>
              <w:t xml:space="preserve"> </w:t>
            </w:r>
          </w:p>
        </w:tc>
      </w:tr>
      <w:tr w:rsidR="007B5570" w14:paraId="07D52BE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43D3C6" w14:textId="77777777" w:rsidR="006A776D" w:rsidRPr="0004032B" w:rsidRDefault="00000000" w:rsidP="006A776D">
            <w:pPr>
              <w:pStyle w:val="NoSpacing"/>
              <w:rPr>
                <w:szCs w:val="20"/>
              </w:rPr>
            </w:pPr>
            <w:r>
              <w:rPr>
                <w:rFonts w:eastAsia="Arial Nova" w:cs="Times New Roman"/>
                <w:szCs w:val="20"/>
                <w:lang w:val="cy-GB"/>
              </w:rPr>
              <w:t>Gofal Diwrnod Llawn</w:t>
            </w:r>
          </w:p>
        </w:tc>
        <w:tc>
          <w:tcPr>
            <w:tcW w:w="2409" w:type="dxa"/>
          </w:tcPr>
          <w:p w14:paraId="1A20401A" w14:textId="77777777" w:rsidR="006A776D" w:rsidRPr="0004032B" w:rsidRDefault="00000000"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374</w:t>
            </w:r>
          </w:p>
        </w:tc>
        <w:tc>
          <w:tcPr>
            <w:tcW w:w="1418" w:type="dxa"/>
            <w:vAlign w:val="bottom"/>
          </w:tcPr>
          <w:p w14:paraId="6247F1DF" w14:textId="77777777" w:rsidR="006A776D" w:rsidRPr="0004032B" w:rsidRDefault="00000000"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16.58%</w:t>
            </w:r>
          </w:p>
        </w:tc>
        <w:tc>
          <w:tcPr>
            <w:tcW w:w="1843" w:type="dxa"/>
            <w:vAlign w:val="bottom"/>
          </w:tcPr>
          <w:p w14:paraId="7D16DC56" w14:textId="77777777" w:rsidR="006A776D" w:rsidRPr="0004032B" w:rsidRDefault="00000000"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20.05%</w:t>
            </w:r>
          </w:p>
        </w:tc>
        <w:tc>
          <w:tcPr>
            <w:tcW w:w="1701" w:type="dxa"/>
            <w:vAlign w:val="bottom"/>
          </w:tcPr>
          <w:p w14:paraId="710FD7C2" w14:textId="77777777" w:rsidR="006A776D" w:rsidRPr="0004032B" w:rsidRDefault="00000000"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63.37%</w:t>
            </w:r>
          </w:p>
        </w:tc>
      </w:tr>
      <w:tr w:rsidR="007B5570" w14:paraId="4A11759B" w14:textId="77777777" w:rsidTr="007B5570">
        <w:tc>
          <w:tcPr>
            <w:cnfStyle w:val="001000000000" w:firstRow="0" w:lastRow="0" w:firstColumn="1" w:lastColumn="0" w:oddVBand="0" w:evenVBand="0" w:oddHBand="0" w:evenHBand="0" w:firstRowFirstColumn="0" w:firstRowLastColumn="0" w:lastRowFirstColumn="0" w:lastRowLastColumn="0"/>
            <w:tcW w:w="2122" w:type="dxa"/>
          </w:tcPr>
          <w:p w14:paraId="18014110" w14:textId="77777777" w:rsidR="008F19F4" w:rsidRPr="0004032B" w:rsidRDefault="00000000" w:rsidP="008F19F4">
            <w:pPr>
              <w:pStyle w:val="NoSpacing"/>
              <w:rPr>
                <w:szCs w:val="20"/>
              </w:rPr>
            </w:pPr>
            <w:r>
              <w:rPr>
                <w:rFonts w:eastAsia="Arial Nova" w:cs="Times New Roman"/>
                <w:szCs w:val="20"/>
                <w:lang w:val="cy-GB"/>
              </w:rPr>
              <w:t xml:space="preserve">Gofal Diwrnod Sesiynol  </w:t>
            </w:r>
          </w:p>
        </w:tc>
        <w:tc>
          <w:tcPr>
            <w:tcW w:w="2409" w:type="dxa"/>
          </w:tcPr>
          <w:p w14:paraId="0329D2FD" w14:textId="77777777" w:rsidR="008F19F4" w:rsidRPr="0004032B" w:rsidRDefault="00000000"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37</w:t>
            </w:r>
          </w:p>
        </w:tc>
        <w:tc>
          <w:tcPr>
            <w:tcW w:w="1418" w:type="dxa"/>
            <w:vAlign w:val="bottom"/>
          </w:tcPr>
          <w:p w14:paraId="768FF505" w14:textId="77777777" w:rsidR="008F19F4" w:rsidRPr="0004032B" w:rsidRDefault="00000000"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8.11%</w:t>
            </w:r>
          </w:p>
        </w:tc>
        <w:tc>
          <w:tcPr>
            <w:tcW w:w="1843" w:type="dxa"/>
            <w:vAlign w:val="bottom"/>
          </w:tcPr>
          <w:p w14:paraId="0BB7BB1B" w14:textId="77777777" w:rsidR="008F19F4" w:rsidRPr="0004032B" w:rsidRDefault="00000000"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21.62%</w:t>
            </w:r>
          </w:p>
        </w:tc>
        <w:tc>
          <w:tcPr>
            <w:tcW w:w="1701" w:type="dxa"/>
            <w:vAlign w:val="bottom"/>
          </w:tcPr>
          <w:p w14:paraId="2291AFC9" w14:textId="77777777" w:rsidR="008F19F4" w:rsidRPr="0004032B" w:rsidRDefault="00000000"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70.27%</w:t>
            </w:r>
          </w:p>
        </w:tc>
      </w:tr>
      <w:tr w:rsidR="007B5570" w14:paraId="576582D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D98F02" w14:textId="77777777" w:rsidR="0004032B" w:rsidRPr="0004032B" w:rsidRDefault="00000000" w:rsidP="0004032B">
            <w:pPr>
              <w:pStyle w:val="NoSpacing"/>
              <w:rPr>
                <w:szCs w:val="20"/>
              </w:rPr>
            </w:pPr>
            <w:r>
              <w:rPr>
                <w:rFonts w:eastAsia="Arial Nova" w:cs="Times New Roman"/>
                <w:szCs w:val="20"/>
                <w:lang w:val="cy-GB"/>
              </w:rPr>
              <w:t xml:space="preserve">Gofal y Tu Allan i'r Ysgol </w:t>
            </w:r>
          </w:p>
        </w:tc>
        <w:tc>
          <w:tcPr>
            <w:tcW w:w="2409" w:type="dxa"/>
          </w:tcPr>
          <w:p w14:paraId="274FEF15" w14:textId="77777777" w:rsidR="0004032B" w:rsidRPr="0004032B" w:rsidRDefault="00000000"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39</w:t>
            </w:r>
          </w:p>
        </w:tc>
        <w:tc>
          <w:tcPr>
            <w:tcW w:w="1418" w:type="dxa"/>
            <w:vAlign w:val="bottom"/>
          </w:tcPr>
          <w:p w14:paraId="4093CAAD" w14:textId="77777777" w:rsidR="0004032B" w:rsidRPr="0004032B" w:rsidRDefault="00000000"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28.21%</w:t>
            </w:r>
          </w:p>
        </w:tc>
        <w:tc>
          <w:tcPr>
            <w:tcW w:w="1843" w:type="dxa"/>
            <w:vAlign w:val="bottom"/>
          </w:tcPr>
          <w:p w14:paraId="00D324B8" w14:textId="77777777" w:rsidR="0004032B" w:rsidRPr="0004032B" w:rsidRDefault="00000000"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23.08%</w:t>
            </w:r>
          </w:p>
        </w:tc>
        <w:tc>
          <w:tcPr>
            <w:tcW w:w="1701" w:type="dxa"/>
            <w:vAlign w:val="bottom"/>
          </w:tcPr>
          <w:p w14:paraId="3F346077" w14:textId="77777777" w:rsidR="0004032B" w:rsidRPr="0004032B" w:rsidRDefault="00000000"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48.72%</w:t>
            </w:r>
          </w:p>
        </w:tc>
      </w:tr>
      <w:tr w:rsidR="007B5570" w14:paraId="4F905475" w14:textId="77777777" w:rsidTr="007B5570">
        <w:tc>
          <w:tcPr>
            <w:cnfStyle w:val="001000000000" w:firstRow="0" w:lastRow="0" w:firstColumn="1" w:lastColumn="0" w:oddVBand="0" w:evenVBand="0" w:oddHBand="0" w:evenHBand="0" w:firstRowFirstColumn="0" w:firstRowLastColumn="0" w:lastRowFirstColumn="0" w:lastRowLastColumn="0"/>
            <w:tcW w:w="2122" w:type="dxa"/>
          </w:tcPr>
          <w:p w14:paraId="6C59F7C1" w14:textId="77777777" w:rsidR="00E572F0" w:rsidRPr="0004032B" w:rsidRDefault="00000000" w:rsidP="00E572F0">
            <w:pPr>
              <w:pStyle w:val="NoSpacing"/>
              <w:rPr>
                <w:szCs w:val="20"/>
              </w:rPr>
            </w:pPr>
            <w:r>
              <w:rPr>
                <w:rFonts w:eastAsia="Arial Nova" w:cs="Times New Roman"/>
                <w:szCs w:val="20"/>
                <w:lang w:val="cy-GB"/>
              </w:rPr>
              <w:t>Gwarchodwyr plant*</w:t>
            </w:r>
          </w:p>
        </w:tc>
        <w:tc>
          <w:tcPr>
            <w:tcW w:w="2409" w:type="dxa"/>
          </w:tcPr>
          <w:p w14:paraId="52828C0A" w14:textId="77777777" w:rsidR="00E572F0" w:rsidRPr="0004032B" w:rsidRDefault="0000000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39</w:t>
            </w:r>
          </w:p>
        </w:tc>
        <w:tc>
          <w:tcPr>
            <w:tcW w:w="1418" w:type="dxa"/>
            <w:vAlign w:val="bottom"/>
          </w:tcPr>
          <w:p w14:paraId="75434F3F" w14:textId="77777777" w:rsidR="00E572F0" w:rsidRPr="0004032B" w:rsidRDefault="0000000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5.13%</w:t>
            </w:r>
          </w:p>
        </w:tc>
        <w:tc>
          <w:tcPr>
            <w:tcW w:w="1843" w:type="dxa"/>
            <w:vAlign w:val="bottom"/>
          </w:tcPr>
          <w:p w14:paraId="32440824" w14:textId="77777777" w:rsidR="00E572F0" w:rsidRPr="0004032B" w:rsidRDefault="0000000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7.69%</w:t>
            </w:r>
          </w:p>
        </w:tc>
        <w:tc>
          <w:tcPr>
            <w:tcW w:w="1701" w:type="dxa"/>
            <w:vAlign w:val="bottom"/>
          </w:tcPr>
          <w:p w14:paraId="76F9286A" w14:textId="77777777" w:rsidR="00E572F0" w:rsidRPr="0004032B" w:rsidRDefault="0000000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87.18%</w:t>
            </w:r>
          </w:p>
        </w:tc>
      </w:tr>
    </w:tbl>
    <w:p w14:paraId="6F04E059" w14:textId="77777777" w:rsidR="00146863" w:rsidRDefault="00000000" w:rsidP="00432B59">
      <w:pPr>
        <w:pStyle w:val="BodyText"/>
        <w:jc w:val="both"/>
        <w:rPr>
          <w:sz w:val="16"/>
          <w:szCs w:val="16"/>
        </w:rPr>
      </w:pPr>
      <w:r>
        <w:rPr>
          <w:rFonts w:eastAsia="Arial Nova" w:cs="Times New Roman"/>
          <w:sz w:val="16"/>
          <w:szCs w:val="16"/>
          <w:lang w:val="cy-GB"/>
        </w:rPr>
        <w:t xml:space="preserve">*Dim ond 39 o 51 o warchodwyr plant a roddodd ymateb i'r cwestiwn hwn.  </w:t>
      </w:r>
    </w:p>
    <w:p w14:paraId="291F99FD" w14:textId="77777777" w:rsidR="00522CA9" w:rsidRDefault="00000000" w:rsidP="00943315">
      <w:pPr>
        <w:pStyle w:val="BodyText"/>
        <w:jc w:val="both"/>
      </w:pPr>
      <w:r>
        <w:rPr>
          <w:rFonts w:eastAsia="Arial Nova" w:cs="Times New Roman"/>
          <w:szCs w:val="20"/>
          <w:lang w:val="cy-GB"/>
        </w:rPr>
        <w:t xml:space="preserve">Mae 58 aelod o staff wedi mynychu hyfforddiant Cymraeg yn y Blynyddoedd Cynnar yn y cyfnod ers 2018.   Yn ogystal â hyn, mynychodd dau leoliad (tua 15 aelod o staff) gwrs rhagarweiniol 6 wythnos yn y Gymraeg.   </w:t>
      </w:r>
    </w:p>
    <w:p w14:paraId="3C6348DD" w14:textId="77777777" w:rsidR="003D0F86" w:rsidRDefault="00000000" w:rsidP="003D0F86">
      <w:pPr>
        <w:pStyle w:val="Heading3"/>
        <w:jc w:val="both"/>
      </w:pPr>
      <w:r>
        <w:rPr>
          <w:rFonts w:eastAsia="Century Gothic" w:cs="Times New Roman"/>
          <w:lang w:val="cy-GB"/>
        </w:rPr>
        <w:t>Cost Gofal Plant</w:t>
      </w:r>
      <w:r>
        <w:rPr>
          <w:rFonts w:eastAsia="Century Gothic" w:cs="Times New Roman"/>
          <w:b w:val="0"/>
          <w:bCs w:val="0"/>
          <w:lang w:val="cy-GB"/>
        </w:rPr>
        <w:t xml:space="preserve"> </w:t>
      </w:r>
    </w:p>
    <w:p w14:paraId="47EF2AD7" w14:textId="77777777" w:rsidR="004A1E79" w:rsidRDefault="00000000" w:rsidP="004A1E79">
      <w:pPr>
        <w:pStyle w:val="BodyText"/>
        <w:jc w:val="both"/>
      </w:pPr>
      <w:r>
        <w:rPr>
          <w:rFonts w:eastAsia="Arial Nova" w:cs="Times New Roman"/>
          <w:szCs w:val="20"/>
          <w:lang w:val="cy-GB"/>
        </w:rPr>
        <w:t xml:space="preserve">Yn gyson mae rhieni a gofalwyr yn dweud wrthym fod gofal plant yn rhy ddrud.   Yn yr adran hon o'r asesiad, rydym yn defnyddio data’r DHG i archwilio cost gofal plant ar gyfartaledd.  Yn nes ymlaen yn yr asesiad rydym yn archwilio'r costau hyn mewn perthynas â chyflogau a chostau byw.  </w:t>
      </w:r>
    </w:p>
    <w:p w14:paraId="3D4B4ACE" w14:textId="77777777" w:rsidR="004A1E79" w:rsidRPr="00123C76" w:rsidRDefault="00000000" w:rsidP="004A1E79">
      <w:pPr>
        <w:pStyle w:val="Heading4"/>
        <w:rPr>
          <w:shd w:val="clear" w:color="auto" w:fill="FFFFFF"/>
        </w:rPr>
      </w:pPr>
      <w:r>
        <w:rPr>
          <w:rFonts w:ascii="Arial" w:eastAsia="Arial" w:hAnsi="Arial" w:cs="Times New Roman"/>
          <w:szCs w:val="22"/>
          <w:shd w:val="clear" w:color="auto" w:fill="FFFFFF"/>
          <w:lang w:val="cy-GB"/>
        </w:rPr>
        <w:t>Tabl 21. Cost Ddyddiol Gyfartalog Lleoliadau Gofal Diwrnod Llawn a Gwarchodwyr Plant fesul Oed y Plentyn</w:t>
      </w:r>
      <w:r>
        <w:rPr>
          <w:rFonts w:ascii="Arial" w:eastAsia="Arial" w:hAnsi="Arial" w:cs="Times New Roman"/>
          <w:b w:val="0"/>
          <w:bCs w:val="0"/>
          <w:i w:val="0"/>
          <w:iCs w:val="0"/>
          <w:szCs w:val="22"/>
          <w:shd w:val="clear" w:color="auto" w:fill="FFFFFF"/>
          <w:lang w:val="cy-GB"/>
        </w:rPr>
        <w:t xml:space="preserve"> </w:t>
      </w:r>
    </w:p>
    <w:tbl>
      <w:tblPr>
        <w:tblStyle w:val="PRD1"/>
        <w:tblW w:w="9373" w:type="dxa"/>
        <w:tblLook w:val="04A0" w:firstRow="1" w:lastRow="0" w:firstColumn="1" w:lastColumn="0" w:noHBand="0" w:noVBand="1"/>
      </w:tblPr>
      <w:tblGrid>
        <w:gridCol w:w="2689"/>
        <w:gridCol w:w="1014"/>
        <w:gridCol w:w="945"/>
        <w:gridCol w:w="945"/>
        <w:gridCol w:w="945"/>
        <w:gridCol w:w="945"/>
        <w:gridCol w:w="945"/>
        <w:gridCol w:w="945"/>
      </w:tblGrid>
      <w:tr w:rsidR="007B5570" w14:paraId="202AF9BC"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818C5E" w14:textId="77777777" w:rsidR="00557A35" w:rsidRPr="00123C76" w:rsidRDefault="00000000" w:rsidP="00557A35">
            <w:pPr>
              <w:pStyle w:val="NoSpacing"/>
              <w:rPr>
                <w:b w:val="0"/>
              </w:rPr>
            </w:pPr>
            <w:r>
              <w:rPr>
                <w:rFonts w:eastAsia="Arial Nova" w:cs="Times New Roman"/>
                <w:bCs/>
                <w:szCs w:val="20"/>
                <w:lang w:val="cy-GB"/>
              </w:rPr>
              <w:t>Math o Ddarpariaeth</w:t>
            </w:r>
          </w:p>
        </w:tc>
        <w:tc>
          <w:tcPr>
            <w:tcW w:w="1014" w:type="dxa"/>
            <w:vAlign w:val="center"/>
          </w:tcPr>
          <w:p w14:paraId="60F2A938" w14:textId="77777777" w:rsidR="00557A35" w:rsidRPr="00123C76"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 xml:space="preserve">Dan 1 </w:t>
            </w:r>
          </w:p>
        </w:tc>
        <w:tc>
          <w:tcPr>
            <w:tcW w:w="945" w:type="dxa"/>
            <w:vAlign w:val="center"/>
          </w:tcPr>
          <w:p w14:paraId="5852B697"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1</w:t>
            </w:r>
          </w:p>
        </w:tc>
        <w:tc>
          <w:tcPr>
            <w:tcW w:w="945" w:type="dxa"/>
            <w:vAlign w:val="center"/>
          </w:tcPr>
          <w:p w14:paraId="7833923F"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2</w:t>
            </w:r>
          </w:p>
        </w:tc>
        <w:tc>
          <w:tcPr>
            <w:tcW w:w="945" w:type="dxa"/>
            <w:vAlign w:val="center"/>
          </w:tcPr>
          <w:p w14:paraId="6D7E8175"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3</w:t>
            </w:r>
          </w:p>
        </w:tc>
        <w:tc>
          <w:tcPr>
            <w:tcW w:w="945" w:type="dxa"/>
            <w:vAlign w:val="center"/>
          </w:tcPr>
          <w:p w14:paraId="29394809"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4</w:t>
            </w:r>
          </w:p>
        </w:tc>
        <w:tc>
          <w:tcPr>
            <w:tcW w:w="945" w:type="dxa"/>
            <w:vAlign w:val="center"/>
          </w:tcPr>
          <w:p w14:paraId="158D55B7"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5-7</w:t>
            </w:r>
          </w:p>
        </w:tc>
        <w:tc>
          <w:tcPr>
            <w:tcW w:w="945" w:type="dxa"/>
            <w:vAlign w:val="center"/>
          </w:tcPr>
          <w:p w14:paraId="6A1E1C27" w14:textId="77777777" w:rsidR="00557A35" w:rsidRPr="003E1CE2" w:rsidRDefault="00000000" w:rsidP="00557A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8-11</w:t>
            </w:r>
          </w:p>
        </w:tc>
      </w:tr>
      <w:tr w:rsidR="007B5570" w14:paraId="2827334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BB548D" w14:textId="77777777" w:rsidR="002066F0" w:rsidRPr="0004032B" w:rsidRDefault="00000000" w:rsidP="002066F0">
            <w:pPr>
              <w:pStyle w:val="NoSpacing"/>
              <w:rPr>
                <w:szCs w:val="20"/>
              </w:rPr>
            </w:pPr>
            <w:r>
              <w:rPr>
                <w:rFonts w:eastAsia="Arial Nova" w:cs="Times New Roman"/>
                <w:szCs w:val="20"/>
                <w:lang w:val="cy-GB"/>
              </w:rPr>
              <w:t>Gofal Diwrnod Llawn</w:t>
            </w:r>
          </w:p>
        </w:tc>
        <w:tc>
          <w:tcPr>
            <w:tcW w:w="1014" w:type="dxa"/>
            <w:vAlign w:val="center"/>
          </w:tcPr>
          <w:p w14:paraId="4CA761FD"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£40.78</w:t>
            </w:r>
          </w:p>
        </w:tc>
        <w:tc>
          <w:tcPr>
            <w:tcW w:w="945" w:type="dxa"/>
            <w:vAlign w:val="center"/>
          </w:tcPr>
          <w:p w14:paraId="4C670CAA"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£41.02</w:t>
            </w:r>
          </w:p>
        </w:tc>
        <w:tc>
          <w:tcPr>
            <w:tcW w:w="945" w:type="dxa"/>
            <w:vAlign w:val="center"/>
          </w:tcPr>
          <w:p w14:paraId="285DA2DC"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£36.12</w:t>
            </w:r>
          </w:p>
        </w:tc>
        <w:tc>
          <w:tcPr>
            <w:tcW w:w="945" w:type="dxa"/>
            <w:vAlign w:val="center"/>
          </w:tcPr>
          <w:p w14:paraId="2B3DA83E"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£32.80</w:t>
            </w:r>
          </w:p>
        </w:tc>
        <w:tc>
          <w:tcPr>
            <w:tcW w:w="945" w:type="dxa"/>
            <w:vAlign w:val="bottom"/>
          </w:tcPr>
          <w:p w14:paraId="776C0F96"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eastAsia="Calibri" w:hAnsi="Calibri" w:cs="Calibri"/>
                <w:color w:val="000000"/>
                <w:sz w:val="22"/>
                <w:lang w:val="cy-GB"/>
              </w:rPr>
              <w:t>£33.44</w:t>
            </w:r>
          </w:p>
        </w:tc>
        <w:tc>
          <w:tcPr>
            <w:tcW w:w="945" w:type="dxa"/>
            <w:vAlign w:val="bottom"/>
          </w:tcPr>
          <w:p w14:paraId="079EEF1F"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eastAsia="Calibri" w:hAnsi="Calibri" w:cs="Calibri"/>
                <w:color w:val="000000"/>
                <w:sz w:val="22"/>
                <w:lang w:val="cy-GB"/>
              </w:rPr>
              <w:t>£32.67</w:t>
            </w:r>
          </w:p>
        </w:tc>
        <w:tc>
          <w:tcPr>
            <w:tcW w:w="945" w:type="dxa"/>
            <w:vAlign w:val="bottom"/>
          </w:tcPr>
          <w:p w14:paraId="77483507" w14:textId="77777777" w:rsidR="002066F0" w:rsidRPr="0004032B" w:rsidRDefault="0000000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eastAsia="Calibri" w:hAnsi="Calibri" w:cs="Calibri"/>
                <w:color w:val="000000"/>
                <w:sz w:val="22"/>
                <w:lang w:val="cy-GB"/>
              </w:rPr>
              <w:t>£33.13</w:t>
            </w:r>
          </w:p>
        </w:tc>
      </w:tr>
      <w:tr w:rsidR="007B5570" w14:paraId="4C7B30E1" w14:textId="77777777" w:rsidTr="007B5570">
        <w:tc>
          <w:tcPr>
            <w:cnfStyle w:val="001000000000" w:firstRow="0" w:lastRow="0" w:firstColumn="1" w:lastColumn="0" w:oddVBand="0" w:evenVBand="0" w:oddHBand="0" w:evenHBand="0" w:firstRowFirstColumn="0" w:firstRowLastColumn="0" w:lastRowFirstColumn="0" w:lastRowLastColumn="0"/>
            <w:tcW w:w="2689" w:type="dxa"/>
          </w:tcPr>
          <w:p w14:paraId="02E7B7DD" w14:textId="77777777" w:rsidR="002066F0" w:rsidRPr="0004032B" w:rsidRDefault="00000000" w:rsidP="002066F0">
            <w:pPr>
              <w:pStyle w:val="NoSpacing"/>
              <w:rPr>
                <w:szCs w:val="20"/>
              </w:rPr>
            </w:pPr>
            <w:r>
              <w:rPr>
                <w:rFonts w:eastAsia="Arial Nova" w:cs="Times New Roman"/>
                <w:szCs w:val="20"/>
                <w:lang w:val="cy-GB"/>
              </w:rPr>
              <w:t>Gwarchodwyr plant</w:t>
            </w:r>
          </w:p>
        </w:tc>
        <w:tc>
          <w:tcPr>
            <w:tcW w:w="1014" w:type="dxa"/>
            <w:vAlign w:val="center"/>
          </w:tcPr>
          <w:p w14:paraId="0E85572E"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£33.14</w:t>
            </w:r>
          </w:p>
        </w:tc>
        <w:tc>
          <w:tcPr>
            <w:tcW w:w="945" w:type="dxa"/>
            <w:vAlign w:val="center"/>
          </w:tcPr>
          <w:p w14:paraId="2C6E348A"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£34.00</w:t>
            </w:r>
          </w:p>
        </w:tc>
        <w:tc>
          <w:tcPr>
            <w:tcW w:w="945" w:type="dxa"/>
            <w:vAlign w:val="center"/>
          </w:tcPr>
          <w:p w14:paraId="1AE25EC9"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£34.22</w:t>
            </w:r>
          </w:p>
        </w:tc>
        <w:tc>
          <w:tcPr>
            <w:tcW w:w="945" w:type="dxa"/>
            <w:vAlign w:val="center"/>
          </w:tcPr>
          <w:p w14:paraId="795B17E3"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£33.83</w:t>
            </w:r>
          </w:p>
        </w:tc>
        <w:tc>
          <w:tcPr>
            <w:tcW w:w="945" w:type="dxa"/>
            <w:vAlign w:val="bottom"/>
          </w:tcPr>
          <w:p w14:paraId="36B05B9F"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£33.05</w:t>
            </w:r>
          </w:p>
        </w:tc>
        <w:tc>
          <w:tcPr>
            <w:tcW w:w="945" w:type="dxa"/>
            <w:vAlign w:val="bottom"/>
          </w:tcPr>
          <w:p w14:paraId="26B7BBDA"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£29.55</w:t>
            </w:r>
          </w:p>
        </w:tc>
        <w:tc>
          <w:tcPr>
            <w:tcW w:w="945" w:type="dxa"/>
            <w:vAlign w:val="bottom"/>
          </w:tcPr>
          <w:p w14:paraId="71AE72E8" w14:textId="77777777" w:rsidR="002066F0" w:rsidRPr="0004032B" w:rsidRDefault="0000000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eastAsia="Calibri" w:hAnsi="Calibri" w:cs="Calibri"/>
                <w:color w:val="000000"/>
                <w:sz w:val="22"/>
                <w:lang w:val="cy-GB"/>
              </w:rPr>
              <w:t>£31.30</w:t>
            </w:r>
          </w:p>
        </w:tc>
      </w:tr>
    </w:tbl>
    <w:p w14:paraId="2D0F18A8" w14:textId="77777777" w:rsidR="004A1E79" w:rsidRDefault="00000000" w:rsidP="004A1E79">
      <w:pPr>
        <w:pStyle w:val="BodyText"/>
        <w:jc w:val="both"/>
      </w:pPr>
      <w:r>
        <w:rPr>
          <w:rFonts w:eastAsia="Arial Nova" w:cs="Times New Roman"/>
          <w:szCs w:val="20"/>
          <w:lang w:val="cy-GB"/>
        </w:rPr>
        <w:t xml:space="preserve">Nodwch nad yw'r tabl uchod yn cynnwys ffioedd ar gyfer plant 12 oed a throsodd oherwydd nad oedd gan yr un o'r lleoliadau blant ar lyfrau'r oed hwn adeg y DHG. </w:t>
      </w:r>
    </w:p>
    <w:p w14:paraId="3731B49B" w14:textId="77777777" w:rsidR="00946F30" w:rsidRPr="00123C76" w:rsidRDefault="00000000" w:rsidP="00946F30">
      <w:pPr>
        <w:pStyle w:val="Heading4"/>
        <w:rPr>
          <w:shd w:val="clear" w:color="auto" w:fill="FFFFFF"/>
        </w:rPr>
      </w:pPr>
      <w:r>
        <w:rPr>
          <w:rFonts w:ascii="Arial" w:eastAsia="Arial" w:hAnsi="Arial" w:cs="Times New Roman"/>
          <w:szCs w:val="22"/>
          <w:shd w:val="clear" w:color="auto" w:fill="FFFFFF"/>
          <w:lang w:val="cy-GB"/>
        </w:rPr>
        <w:t>Tabl 22. Cost Sesiwn Cyfartalog Lleoliadau Gofal Sesiynol a Gofal y Tu Allan i'r Ysgol fesul Oedran y Plentyn</w:t>
      </w:r>
    </w:p>
    <w:tbl>
      <w:tblPr>
        <w:tblStyle w:val="PRD1"/>
        <w:tblW w:w="9749" w:type="dxa"/>
        <w:tblLook w:val="04A0" w:firstRow="1" w:lastRow="0" w:firstColumn="1" w:lastColumn="0" w:noHBand="0" w:noVBand="1"/>
      </w:tblPr>
      <w:tblGrid>
        <w:gridCol w:w="2308"/>
        <w:gridCol w:w="954"/>
        <w:gridCol w:w="797"/>
        <w:gridCol w:w="797"/>
        <w:gridCol w:w="797"/>
        <w:gridCol w:w="797"/>
        <w:gridCol w:w="813"/>
        <w:gridCol w:w="771"/>
        <w:gridCol w:w="892"/>
        <w:gridCol w:w="823"/>
      </w:tblGrid>
      <w:tr w:rsidR="007B5570" w14:paraId="70B5522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08EA7468" w14:textId="77777777" w:rsidR="00D21F0E" w:rsidRPr="00123C76" w:rsidRDefault="00000000" w:rsidP="00521F6F">
            <w:pPr>
              <w:pStyle w:val="NoSpacing"/>
              <w:rPr>
                <w:b w:val="0"/>
              </w:rPr>
            </w:pPr>
            <w:r>
              <w:rPr>
                <w:rFonts w:eastAsia="Arial Nova" w:cs="Times New Roman"/>
                <w:bCs/>
                <w:szCs w:val="20"/>
                <w:lang w:val="cy-GB"/>
              </w:rPr>
              <w:t>Math o Ddarpariaeth</w:t>
            </w:r>
          </w:p>
        </w:tc>
        <w:tc>
          <w:tcPr>
            <w:tcW w:w="954" w:type="dxa"/>
            <w:vAlign w:val="center"/>
          </w:tcPr>
          <w:p w14:paraId="258061F2" w14:textId="77777777" w:rsidR="00D21F0E" w:rsidRPr="00123C7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 xml:space="preserve">Dan 1 </w:t>
            </w:r>
          </w:p>
        </w:tc>
        <w:tc>
          <w:tcPr>
            <w:tcW w:w="797" w:type="dxa"/>
            <w:vAlign w:val="center"/>
          </w:tcPr>
          <w:p w14:paraId="493A422D"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1</w:t>
            </w:r>
          </w:p>
        </w:tc>
        <w:tc>
          <w:tcPr>
            <w:tcW w:w="797" w:type="dxa"/>
            <w:vAlign w:val="center"/>
          </w:tcPr>
          <w:p w14:paraId="5B099A34"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2</w:t>
            </w:r>
          </w:p>
        </w:tc>
        <w:tc>
          <w:tcPr>
            <w:tcW w:w="797" w:type="dxa"/>
            <w:vAlign w:val="center"/>
          </w:tcPr>
          <w:p w14:paraId="1A6D9F46"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3</w:t>
            </w:r>
          </w:p>
        </w:tc>
        <w:tc>
          <w:tcPr>
            <w:tcW w:w="797" w:type="dxa"/>
            <w:vAlign w:val="center"/>
          </w:tcPr>
          <w:p w14:paraId="7A8406DC"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4</w:t>
            </w:r>
          </w:p>
        </w:tc>
        <w:tc>
          <w:tcPr>
            <w:tcW w:w="813" w:type="dxa"/>
            <w:vAlign w:val="center"/>
          </w:tcPr>
          <w:p w14:paraId="36081C3C"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Calibri"/>
                <w:b w:val="0"/>
                <w:bCs/>
                <w:color w:val="FFFFFF"/>
                <w:szCs w:val="20"/>
                <w:lang w:val="cy-GB"/>
              </w:rPr>
              <w:t>5-7</w:t>
            </w:r>
          </w:p>
        </w:tc>
        <w:tc>
          <w:tcPr>
            <w:tcW w:w="771" w:type="dxa"/>
          </w:tcPr>
          <w:p w14:paraId="702FFC71" w14:textId="77777777" w:rsidR="00D21F0E" w:rsidRDefault="00000000" w:rsidP="00521F6F">
            <w:pPr>
              <w:pStyle w:val="NoSpacing"/>
              <w:cnfStyle w:val="100000000000" w:firstRow="1" w:lastRow="0" w:firstColumn="0" w:lastColumn="0" w:oddVBand="0" w:evenVBand="0" w:oddHBand="0" w:evenHBand="0" w:firstRowFirstColumn="0" w:firstRowLastColumn="0" w:lastRowFirstColumn="0" w:lastRowLastColumn="0"/>
              <w:rPr>
                <w:rFonts w:cs="Calibri"/>
                <w:bCs/>
                <w:color w:val="FFFFFF"/>
                <w:szCs w:val="20"/>
              </w:rPr>
            </w:pPr>
            <w:r>
              <w:rPr>
                <w:rFonts w:eastAsia="Arial Nova" w:cs="Calibri"/>
                <w:b w:val="0"/>
                <w:bCs/>
                <w:color w:val="FFFFFF"/>
                <w:szCs w:val="20"/>
                <w:lang w:val="cy-GB"/>
              </w:rPr>
              <w:t>8-11</w:t>
            </w:r>
          </w:p>
        </w:tc>
        <w:tc>
          <w:tcPr>
            <w:tcW w:w="892" w:type="dxa"/>
          </w:tcPr>
          <w:p w14:paraId="7BF4624C" w14:textId="77777777" w:rsidR="00D21F0E" w:rsidRDefault="00000000" w:rsidP="00521F6F">
            <w:pPr>
              <w:pStyle w:val="NoSpacing"/>
              <w:cnfStyle w:val="100000000000" w:firstRow="1" w:lastRow="0" w:firstColumn="0" w:lastColumn="0" w:oddVBand="0" w:evenVBand="0" w:oddHBand="0" w:evenHBand="0" w:firstRowFirstColumn="0" w:firstRowLastColumn="0" w:lastRowFirstColumn="0" w:lastRowLastColumn="0"/>
              <w:rPr>
                <w:rFonts w:cs="Calibri"/>
                <w:bCs/>
                <w:color w:val="FFFFFF"/>
                <w:szCs w:val="20"/>
              </w:rPr>
            </w:pPr>
            <w:r>
              <w:rPr>
                <w:rFonts w:eastAsia="Arial Nova" w:cs="Calibri"/>
                <w:b w:val="0"/>
                <w:bCs/>
                <w:color w:val="FFFFFF"/>
                <w:szCs w:val="20"/>
                <w:lang w:val="cy-GB"/>
              </w:rPr>
              <w:t xml:space="preserve">12-14 </w:t>
            </w:r>
          </w:p>
        </w:tc>
        <w:tc>
          <w:tcPr>
            <w:tcW w:w="823" w:type="dxa"/>
            <w:vAlign w:val="center"/>
          </w:tcPr>
          <w:p w14:paraId="696C0980" w14:textId="77777777" w:rsidR="00D21F0E" w:rsidRPr="003E1CE2"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15-17</w:t>
            </w:r>
          </w:p>
        </w:tc>
      </w:tr>
      <w:tr w:rsidR="007B5570" w14:paraId="7347152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71CCBFF" w14:textId="77777777" w:rsidR="00106412" w:rsidRPr="0004032B" w:rsidRDefault="00000000" w:rsidP="00106412">
            <w:pPr>
              <w:pStyle w:val="NoSpacing"/>
              <w:rPr>
                <w:szCs w:val="20"/>
              </w:rPr>
            </w:pPr>
            <w:r>
              <w:rPr>
                <w:rFonts w:eastAsia="Arial Nova" w:cs="Times New Roman"/>
                <w:szCs w:val="20"/>
                <w:lang w:val="cy-GB"/>
              </w:rPr>
              <w:t xml:space="preserve">Gofal Diwrnod Sesiynol  </w:t>
            </w:r>
          </w:p>
        </w:tc>
        <w:tc>
          <w:tcPr>
            <w:tcW w:w="954" w:type="dxa"/>
            <w:vAlign w:val="center"/>
          </w:tcPr>
          <w:p w14:paraId="26CAFA56"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53F28317"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Calibri"/>
                <w:color w:val="000000"/>
                <w:sz w:val="18"/>
                <w:szCs w:val="18"/>
                <w:lang w:val="cy-GB"/>
              </w:rPr>
              <w:t>£21.00</w:t>
            </w:r>
          </w:p>
        </w:tc>
        <w:tc>
          <w:tcPr>
            <w:tcW w:w="797" w:type="dxa"/>
            <w:vAlign w:val="center"/>
          </w:tcPr>
          <w:p w14:paraId="199BFEFF"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Calibri"/>
                <w:color w:val="000000"/>
                <w:sz w:val="18"/>
                <w:szCs w:val="18"/>
                <w:lang w:val="cy-GB"/>
              </w:rPr>
              <w:t>£9.38</w:t>
            </w:r>
          </w:p>
        </w:tc>
        <w:tc>
          <w:tcPr>
            <w:tcW w:w="797" w:type="dxa"/>
            <w:vAlign w:val="center"/>
          </w:tcPr>
          <w:p w14:paraId="109236DC"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Calibri"/>
                <w:color w:val="000000"/>
                <w:sz w:val="18"/>
                <w:szCs w:val="18"/>
                <w:lang w:val="cy-GB"/>
              </w:rPr>
              <w:t>£11.00</w:t>
            </w:r>
          </w:p>
        </w:tc>
        <w:tc>
          <w:tcPr>
            <w:tcW w:w="797" w:type="dxa"/>
            <w:vAlign w:val="center"/>
          </w:tcPr>
          <w:p w14:paraId="544F4E91"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Calibri"/>
                <w:color w:val="000000"/>
                <w:sz w:val="18"/>
                <w:szCs w:val="18"/>
                <w:lang w:val="cy-GB"/>
              </w:rPr>
              <w:t>£11.25</w:t>
            </w:r>
          </w:p>
        </w:tc>
        <w:tc>
          <w:tcPr>
            <w:tcW w:w="813" w:type="dxa"/>
            <w:vAlign w:val="center"/>
          </w:tcPr>
          <w:p w14:paraId="0185F6CF"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Calibri"/>
                <w:color w:val="000000"/>
                <w:sz w:val="18"/>
                <w:szCs w:val="18"/>
                <w:lang w:val="cy-GB"/>
              </w:rPr>
              <w:t>£5.00</w:t>
            </w:r>
          </w:p>
        </w:tc>
        <w:tc>
          <w:tcPr>
            <w:tcW w:w="771" w:type="dxa"/>
            <w:vAlign w:val="center"/>
          </w:tcPr>
          <w:p w14:paraId="0B5A066B"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892" w:type="dxa"/>
            <w:vAlign w:val="center"/>
          </w:tcPr>
          <w:p w14:paraId="17B4F896"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823" w:type="dxa"/>
            <w:vAlign w:val="center"/>
          </w:tcPr>
          <w:p w14:paraId="14B15CF0" w14:textId="77777777" w:rsidR="00106412" w:rsidRPr="0054700E" w:rsidRDefault="00000000"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r>
      <w:tr w:rsidR="007B5570" w14:paraId="1E68DB28" w14:textId="77777777" w:rsidTr="007B5570">
        <w:tc>
          <w:tcPr>
            <w:cnfStyle w:val="001000000000" w:firstRow="0" w:lastRow="0" w:firstColumn="1" w:lastColumn="0" w:oddVBand="0" w:evenVBand="0" w:oddHBand="0" w:evenHBand="0" w:firstRowFirstColumn="0" w:firstRowLastColumn="0" w:lastRowFirstColumn="0" w:lastRowLastColumn="0"/>
            <w:tcW w:w="2308" w:type="dxa"/>
          </w:tcPr>
          <w:p w14:paraId="09025C16" w14:textId="77777777" w:rsidR="00106412" w:rsidRPr="0004032B" w:rsidRDefault="00000000" w:rsidP="00106412">
            <w:pPr>
              <w:pStyle w:val="NoSpacing"/>
              <w:rPr>
                <w:szCs w:val="20"/>
              </w:rPr>
            </w:pPr>
            <w:r>
              <w:rPr>
                <w:rFonts w:eastAsia="Arial Nova" w:cs="Times New Roman"/>
                <w:szCs w:val="20"/>
                <w:lang w:val="cy-GB"/>
              </w:rPr>
              <w:t xml:space="preserve">Gofal y Tu Allan i'r Ysgol </w:t>
            </w:r>
          </w:p>
        </w:tc>
        <w:tc>
          <w:tcPr>
            <w:tcW w:w="954" w:type="dxa"/>
            <w:vAlign w:val="center"/>
          </w:tcPr>
          <w:p w14:paraId="3A935FA1"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 -</w:t>
            </w:r>
          </w:p>
        </w:tc>
        <w:tc>
          <w:tcPr>
            <w:tcW w:w="797" w:type="dxa"/>
            <w:vAlign w:val="center"/>
          </w:tcPr>
          <w:p w14:paraId="42C880B3"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20FE2B5F"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51D294E8"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£8.00</w:t>
            </w:r>
          </w:p>
        </w:tc>
        <w:tc>
          <w:tcPr>
            <w:tcW w:w="797" w:type="dxa"/>
            <w:vAlign w:val="center"/>
          </w:tcPr>
          <w:p w14:paraId="16A7675E"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£8.00</w:t>
            </w:r>
          </w:p>
        </w:tc>
        <w:tc>
          <w:tcPr>
            <w:tcW w:w="813" w:type="dxa"/>
            <w:vAlign w:val="center"/>
          </w:tcPr>
          <w:p w14:paraId="2F3547E2"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£8.75</w:t>
            </w:r>
          </w:p>
        </w:tc>
        <w:tc>
          <w:tcPr>
            <w:tcW w:w="771" w:type="dxa"/>
            <w:vAlign w:val="center"/>
          </w:tcPr>
          <w:p w14:paraId="2A136E90"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£8.57</w:t>
            </w:r>
          </w:p>
        </w:tc>
        <w:tc>
          <w:tcPr>
            <w:tcW w:w="892" w:type="dxa"/>
            <w:vAlign w:val="center"/>
          </w:tcPr>
          <w:p w14:paraId="46854C66"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£7.00</w:t>
            </w:r>
          </w:p>
        </w:tc>
        <w:tc>
          <w:tcPr>
            <w:tcW w:w="823" w:type="dxa"/>
            <w:vAlign w:val="center"/>
          </w:tcPr>
          <w:p w14:paraId="02D0C6D7" w14:textId="77777777" w:rsidR="00106412" w:rsidRPr="0054700E" w:rsidRDefault="00000000"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Calibri"/>
                <w:color w:val="000000"/>
                <w:sz w:val="18"/>
                <w:szCs w:val="18"/>
                <w:lang w:val="cy-GB"/>
              </w:rPr>
              <w:t xml:space="preserve">£6.00 </w:t>
            </w:r>
          </w:p>
        </w:tc>
      </w:tr>
    </w:tbl>
    <w:p w14:paraId="37AC5817" w14:textId="77777777" w:rsidR="00946F30" w:rsidRDefault="00000000" w:rsidP="004A1E79">
      <w:pPr>
        <w:pStyle w:val="BodyText"/>
        <w:jc w:val="both"/>
      </w:pPr>
      <w:r>
        <w:rPr>
          <w:rFonts w:eastAsia="Arial Nova" w:cs="Times New Roman"/>
          <w:szCs w:val="20"/>
          <w:lang w:val="cy-GB"/>
        </w:rPr>
        <w:t xml:space="preserve">Mae chwarter y rhieni wnaeth gwblhau'r arolwg gofal plant yn talu rhwng £100 - £199 yr wythnos am eu gofal plant.  Ar gyfartaledd roedd y rhieni wnaeth ymateb i'r arolwg yn defnyddio 23 awr o ofal plant yr wythnos.  </w:t>
      </w:r>
    </w:p>
    <w:p w14:paraId="69BC2A91" w14:textId="77777777" w:rsidR="00A12732" w:rsidRPr="004A1E79" w:rsidRDefault="00000000" w:rsidP="004A1E79">
      <w:pPr>
        <w:pStyle w:val="BodyText"/>
        <w:jc w:val="both"/>
      </w:pPr>
      <w:r>
        <w:rPr>
          <w:rFonts w:eastAsia="Arial Nova" w:cs="Times New Roman"/>
          <w:szCs w:val="20"/>
          <w:lang w:val="cy-GB"/>
        </w:rPr>
        <w:t xml:space="preserve">Mae 75% o’r rhieni a gofalwyr a ymatebodd i’n harolwg, yn defnyddio gofal plant am ddim sydd wedi’i  ddarparu gan deulu a ffrindiau, ar gyfer eu holl anghenion gofal plant neu ran ohonynt.  Mewn trafodaethau grŵp ffocws, lliniaru ar gyfer cost gofal plant oedd y prif reswm dros wneud hyn.  Dywedodd rhieni wrthym “Byddwn ar goll pe na bai fy mam yn gallu eu cael tri diwrnod yr wythnos, ni allwn fforddio’r amser hwnnw yn y feithrinfa”, “ymddeolodd fy mam flwyddyn ynghynt nag yr oedd hi’n bwriadu gwneud er mwyn gofalu am Jack oherwydd yn ariannol roedd hynny’n gwneud mwy o synnwyr na gofal plant” ac “rydym yn ei chael hi'n anodd, oherwydd gan fod mam a dad yn byw mor bell i ffwrdd oddi wrthym, ni allwn eu defnyddio ar gyfer gofal plant ac mae mam fy mhartner yn dal i weithio.  Rwy’n meddwl nawr, tybed a fydden ni wedi bod yn well ein byd yn aros i ddechrau teulu. Mae'n rhaid i mi fod yn onest, na wnaethon ni ystyried cost gofal plant wrth gynllunio teulu." </w:t>
      </w:r>
    </w:p>
    <w:p w14:paraId="72B9F010" w14:textId="77777777" w:rsidR="003D0F86" w:rsidRDefault="00000000">
      <w:pPr>
        <w:rPr>
          <w:rFonts w:ascii="Arial Nova" w:hAnsi="Arial Nova"/>
          <w:sz w:val="20"/>
        </w:rPr>
      </w:pPr>
      <w:r>
        <w:br w:type="page"/>
      </w:r>
    </w:p>
    <w:p w14:paraId="623B8B86" w14:textId="77777777" w:rsidR="003D0F86" w:rsidRPr="008A00EE" w:rsidRDefault="00000000" w:rsidP="003D0F86">
      <w:pPr>
        <w:pStyle w:val="Heading1"/>
      </w:pPr>
      <w:bookmarkStart w:id="56" w:name="_Toc122084261"/>
      <w:r>
        <w:rPr>
          <w:rFonts w:eastAsia="Century Gothic" w:cs="Times New Roman"/>
          <w:bCs/>
          <w:szCs w:val="40"/>
          <w:lang w:val="cy-GB"/>
        </w:rPr>
        <w:lastRenderedPageBreak/>
        <w:t>y galw am ofal plant</w:t>
      </w:r>
      <w:bookmarkEnd w:id="56"/>
      <w:r>
        <w:rPr>
          <w:rFonts w:eastAsia="Century Gothic" w:cs="Times New Roman"/>
          <w:bCs/>
          <w:szCs w:val="40"/>
          <w:lang w:val="cy-GB"/>
        </w:rPr>
        <w:t xml:space="preserve"> </w:t>
      </w:r>
    </w:p>
    <w:p w14:paraId="21647B4F" w14:textId="77777777" w:rsidR="003D0F86" w:rsidRPr="00C14A7D" w:rsidRDefault="00000000" w:rsidP="00EC19E5">
      <w:pPr>
        <w:pStyle w:val="Heading2"/>
        <w:spacing w:before="120" w:after="120"/>
        <w:jc w:val="both"/>
      </w:pPr>
      <w:bookmarkStart w:id="57" w:name="_Toc122084262"/>
      <w:r>
        <w:rPr>
          <w:rFonts w:eastAsia="Century Gothic" w:cs="Times New Roman"/>
          <w:bCs/>
          <w:szCs w:val="32"/>
          <w:lang w:val="cy-GB"/>
        </w:rPr>
        <w:t>anghenion rhieni a gofalwyr</w:t>
      </w:r>
      <w:bookmarkEnd w:id="57"/>
      <w:r>
        <w:rPr>
          <w:rFonts w:eastAsia="Century Gothic" w:cs="Times New Roman"/>
          <w:bCs/>
          <w:szCs w:val="32"/>
          <w:lang w:val="cy-GB"/>
        </w:rPr>
        <w:t xml:space="preserve"> </w:t>
      </w:r>
    </w:p>
    <w:p w14:paraId="26DB4132" w14:textId="77777777" w:rsidR="003D0F86" w:rsidRDefault="00000000" w:rsidP="00EC19E5">
      <w:pPr>
        <w:pStyle w:val="Heading3"/>
        <w:spacing w:before="120" w:after="120"/>
        <w:jc w:val="both"/>
      </w:pPr>
      <w:r>
        <w:rPr>
          <w:rFonts w:eastAsia="Century Gothic" w:cs="Times New Roman"/>
          <w:lang w:val="cy-GB"/>
        </w:rPr>
        <w:t>Cyflwyniad</w:t>
      </w:r>
    </w:p>
    <w:p w14:paraId="4460D72F" w14:textId="77777777" w:rsidR="003D0F86" w:rsidRDefault="00000000" w:rsidP="00FA5146">
      <w:pPr>
        <w:pStyle w:val="BodyText"/>
        <w:jc w:val="both"/>
      </w:pPr>
      <w:r>
        <w:rPr>
          <w:rFonts w:eastAsia="Arial Nova" w:cs="Times New Roman"/>
          <w:szCs w:val="20"/>
          <w:lang w:val="cy-GB"/>
        </w:rPr>
        <w:t xml:space="preserve">Mae'r adran hon yn seiliedig ar 446 o ymatebion i'r arolwg gofal plant i rieni a gofalwyr.  Ategwyd y wybodaeth hon gan raglen o grwpiau a gweithgareddau ffocws lle siaradom â 197 o rieni a gofalwyr am eu hangen am ofal plant.  Mae hefyd yn defnyddio data o Ddatganiad Hunanasesu’r Gwasanaeth (DHG) lleoliadau gofal plant Mehefin 2021.  </w:t>
      </w:r>
    </w:p>
    <w:p w14:paraId="522BEC82" w14:textId="77777777" w:rsidR="008E2FB2" w:rsidRDefault="00000000" w:rsidP="00EC19E5">
      <w:pPr>
        <w:pStyle w:val="Heading3"/>
        <w:spacing w:before="120" w:after="120"/>
        <w:jc w:val="both"/>
      </w:pPr>
      <w:r>
        <w:rPr>
          <w:rFonts w:eastAsia="Century Gothic" w:cs="Times New Roman"/>
          <w:lang w:val="cy-GB"/>
        </w:rPr>
        <w:t>Oedran y Plant mewn Gofal Plant</w:t>
      </w:r>
      <w:r>
        <w:rPr>
          <w:rFonts w:eastAsia="Century Gothic" w:cs="Times New Roman"/>
          <w:b w:val="0"/>
          <w:bCs w:val="0"/>
          <w:lang w:val="cy-GB"/>
        </w:rPr>
        <w:t xml:space="preserve"> </w:t>
      </w:r>
    </w:p>
    <w:p w14:paraId="7A1D072C" w14:textId="77777777" w:rsidR="00AE0CB7" w:rsidRPr="00AE0CB7" w:rsidRDefault="00000000" w:rsidP="008732F9">
      <w:pPr>
        <w:pStyle w:val="BodyText"/>
        <w:jc w:val="both"/>
      </w:pPr>
      <w:r>
        <w:rPr>
          <w:rFonts w:eastAsia="Arial Nova" w:cs="Times New Roman"/>
          <w:szCs w:val="20"/>
          <w:lang w:val="cy-GB"/>
        </w:rPr>
        <w:t xml:space="preserve">Ar adeg y DHG, roedd 100 o leoliadau yn darparu 2,021 o leoedd gofal plant cofrestredig, ac yn ôl y lleoliadau hyn roedd 2,925 o blant ar lyfrau’r lleoliadau ar yr adeg hynny. </w:t>
      </w:r>
    </w:p>
    <w:p w14:paraId="46A91BEB" w14:textId="77777777" w:rsidR="00303163" w:rsidRPr="00123C76" w:rsidRDefault="00000000" w:rsidP="00303163">
      <w:pPr>
        <w:pStyle w:val="Heading4"/>
        <w:rPr>
          <w:shd w:val="clear" w:color="auto" w:fill="FFFFFF"/>
        </w:rPr>
      </w:pPr>
      <w:r>
        <w:rPr>
          <w:rFonts w:ascii="Arial" w:eastAsia="Arial" w:hAnsi="Arial" w:cs="Times New Roman"/>
          <w:szCs w:val="22"/>
          <w:shd w:val="clear" w:color="auto" w:fill="FFFFFF"/>
          <w:lang w:val="cy-GB"/>
        </w:rPr>
        <w:t>Tabl 23.  Nifer y Plant sy'n mynychu Gofal Plant Cofrestredig fesul</w:t>
      </w:r>
      <w:r>
        <w:rPr>
          <w:rFonts w:ascii="Arial" w:eastAsia="Arial" w:hAnsi="Arial" w:cs="Times New Roman"/>
          <w:b w:val="0"/>
          <w:bCs w:val="0"/>
          <w:i w:val="0"/>
          <w:iCs w:val="0"/>
          <w:szCs w:val="22"/>
          <w:shd w:val="clear" w:color="auto" w:fill="FFFFFF"/>
          <w:lang w:val="cy-GB"/>
        </w:rPr>
        <w:t xml:space="preserve"> </w:t>
      </w:r>
    </w:p>
    <w:tbl>
      <w:tblPr>
        <w:tblStyle w:val="PRD1"/>
        <w:tblW w:w="10255" w:type="dxa"/>
        <w:tblLook w:val="04A0" w:firstRow="1" w:lastRow="0" w:firstColumn="1" w:lastColumn="0" w:noHBand="0" w:noVBand="1"/>
      </w:tblPr>
      <w:tblGrid>
        <w:gridCol w:w="1912"/>
        <w:gridCol w:w="901"/>
        <w:gridCol w:w="761"/>
        <w:gridCol w:w="761"/>
        <w:gridCol w:w="761"/>
        <w:gridCol w:w="761"/>
        <w:gridCol w:w="775"/>
        <w:gridCol w:w="739"/>
        <w:gridCol w:w="836"/>
        <w:gridCol w:w="777"/>
        <w:gridCol w:w="1271"/>
      </w:tblGrid>
      <w:tr w:rsidR="007B5570" w14:paraId="35B2A898" w14:textId="77777777" w:rsidTr="00EC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A0E6CD" w14:textId="77777777" w:rsidR="00A01C2D" w:rsidRPr="00482386" w:rsidRDefault="00000000" w:rsidP="00521F6F">
            <w:pPr>
              <w:pStyle w:val="NoSpacing"/>
              <w:rPr>
                <w:b w:val="0"/>
                <w:sz w:val="18"/>
                <w:szCs w:val="18"/>
              </w:rPr>
            </w:pPr>
            <w:r>
              <w:rPr>
                <w:rFonts w:eastAsia="Arial Nova" w:cs="Times New Roman"/>
                <w:bCs/>
                <w:sz w:val="18"/>
                <w:szCs w:val="18"/>
                <w:lang w:val="cy-GB"/>
              </w:rPr>
              <w:t>Math o Ddarpariaeth</w:t>
            </w:r>
          </w:p>
        </w:tc>
        <w:tc>
          <w:tcPr>
            <w:tcW w:w="952" w:type="dxa"/>
            <w:vAlign w:val="center"/>
          </w:tcPr>
          <w:p w14:paraId="17C33DE9"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 xml:space="preserve">Dan 1 </w:t>
            </w:r>
          </w:p>
        </w:tc>
        <w:tc>
          <w:tcPr>
            <w:tcW w:w="792" w:type="dxa"/>
            <w:vAlign w:val="center"/>
          </w:tcPr>
          <w:p w14:paraId="382ADBA7"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1</w:t>
            </w:r>
          </w:p>
        </w:tc>
        <w:tc>
          <w:tcPr>
            <w:tcW w:w="792" w:type="dxa"/>
            <w:vAlign w:val="center"/>
          </w:tcPr>
          <w:p w14:paraId="5F395E7F"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2</w:t>
            </w:r>
          </w:p>
        </w:tc>
        <w:tc>
          <w:tcPr>
            <w:tcW w:w="792" w:type="dxa"/>
            <w:vAlign w:val="center"/>
          </w:tcPr>
          <w:p w14:paraId="36EB1D42"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3</w:t>
            </w:r>
          </w:p>
        </w:tc>
        <w:tc>
          <w:tcPr>
            <w:tcW w:w="792" w:type="dxa"/>
            <w:vAlign w:val="center"/>
          </w:tcPr>
          <w:p w14:paraId="74CE2EC3"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4</w:t>
            </w:r>
          </w:p>
        </w:tc>
        <w:tc>
          <w:tcPr>
            <w:tcW w:w="808" w:type="dxa"/>
            <w:vAlign w:val="center"/>
          </w:tcPr>
          <w:p w14:paraId="24E4DB1D"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Calibri"/>
                <w:bCs/>
                <w:color w:val="FFFFFF"/>
                <w:sz w:val="18"/>
                <w:szCs w:val="18"/>
                <w:lang w:val="cy-GB"/>
              </w:rPr>
              <w:t>5-7</w:t>
            </w:r>
          </w:p>
        </w:tc>
        <w:tc>
          <w:tcPr>
            <w:tcW w:w="767" w:type="dxa"/>
            <w:vAlign w:val="center"/>
          </w:tcPr>
          <w:p w14:paraId="7AB6AD24"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rFonts w:cs="Calibri"/>
                <w:b w:val="0"/>
                <w:color w:val="FFFFFF"/>
                <w:sz w:val="18"/>
                <w:szCs w:val="18"/>
              </w:rPr>
            </w:pPr>
            <w:r>
              <w:rPr>
                <w:rFonts w:eastAsia="Arial Nova" w:cs="Calibri"/>
                <w:bCs/>
                <w:color w:val="FFFFFF"/>
                <w:sz w:val="18"/>
                <w:szCs w:val="18"/>
                <w:lang w:val="cy-GB"/>
              </w:rPr>
              <w:t>8-11</w:t>
            </w:r>
          </w:p>
        </w:tc>
        <w:tc>
          <w:tcPr>
            <w:tcW w:w="888" w:type="dxa"/>
            <w:vAlign w:val="center"/>
          </w:tcPr>
          <w:p w14:paraId="4D1D3477"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rFonts w:cs="Calibri"/>
                <w:b w:val="0"/>
                <w:color w:val="FFFFFF"/>
                <w:sz w:val="18"/>
                <w:szCs w:val="18"/>
              </w:rPr>
            </w:pPr>
            <w:r>
              <w:rPr>
                <w:rFonts w:eastAsia="Arial Nova" w:cs="Calibri"/>
                <w:bCs/>
                <w:color w:val="FFFFFF"/>
                <w:sz w:val="18"/>
                <w:szCs w:val="18"/>
                <w:lang w:val="cy-GB"/>
              </w:rPr>
              <w:t>12-14</w:t>
            </w:r>
          </w:p>
        </w:tc>
        <w:tc>
          <w:tcPr>
            <w:tcW w:w="820" w:type="dxa"/>
            <w:vAlign w:val="center"/>
          </w:tcPr>
          <w:p w14:paraId="747292C4"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Times New Roman"/>
                <w:bCs/>
                <w:sz w:val="18"/>
                <w:szCs w:val="18"/>
                <w:lang w:val="cy-GB"/>
              </w:rPr>
              <w:t>15-17</w:t>
            </w:r>
          </w:p>
        </w:tc>
        <w:tc>
          <w:tcPr>
            <w:tcW w:w="872" w:type="dxa"/>
            <w:vAlign w:val="center"/>
          </w:tcPr>
          <w:p w14:paraId="6A756BBA" w14:textId="77777777" w:rsidR="00A01C2D"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Times New Roman"/>
                <w:bCs/>
                <w:sz w:val="18"/>
                <w:szCs w:val="18"/>
                <w:lang w:val="cy-GB"/>
              </w:rPr>
              <w:t>CYFANSWM</w:t>
            </w:r>
          </w:p>
        </w:tc>
      </w:tr>
      <w:tr w:rsidR="007B5570" w14:paraId="5CA68DE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FAA9E2" w14:textId="77777777" w:rsidR="00D2469B" w:rsidRPr="0004032B" w:rsidRDefault="00000000" w:rsidP="00D2469B">
            <w:pPr>
              <w:pStyle w:val="NoSpacing"/>
              <w:rPr>
                <w:szCs w:val="20"/>
              </w:rPr>
            </w:pPr>
            <w:r>
              <w:rPr>
                <w:rFonts w:eastAsia="Arial Nova" w:cs="Times New Roman"/>
                <w:szCs w:val="20"/>
                <w:lang w:val="cy-GB"/>
              </w:rPr>
              <w:t>Gofal Diwrnod Llawn</w:t>
            </w:r>
          </w:p>
        </w:tc>
        <w:tc>
          <w:tcPr>
            <w:tcW w:w="952" w:type="dxa"/>
            <w:vAlign w:val="bottom"/>
          </w:tcPr>
          <w:p w14:paraId="285414B3"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74</w:t>
            </w:r>
          </w:p>
        </w:tc>
        <w:tc>
          <w:tcPr>
            <w:tcW w:w="792" w:type="dxa"/>
            <w:vAlign w:val="bottom"/>
          </w:tcPr>
          <w:p w14:paraId="3CAAE973"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246</w:t>
            </w:r>
          </w:p>
        </w:tc>
        <w:tc>
          <w:tcPr>
            <w:tcW w:w="792" w:type="dxa"/>
            <w:vAlign w:val="bottom"/>
          </w:tcPr>
          <w:p w14:paraId="03CAB321"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576</w:t>
            </w:r>
          </w:p>
        </w:tc>
        <w:tc>
          <w:tcPr>
            <w:tcW w:w="792" w:type="dxa"/>
            <w:vAlign w:val="bottom"/>
          </w:tcPr>
          <w:p w14:paraId="12469E02"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 xml:space="preserve">476 </w:t>
            </w:r>
          </w:p>
        </w:tc>
        <w:tc>
          <w:tcPr>
            <w:tcW w:w="792" w:type="dxa"/>
            <w:vAlign w:val="bottom"/>
          </w:tcPr>
          <w:p w14:paraId="3A285BDD"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 xml:space="preserve">301 </w:t>
            </w:r>
          </w:p>
        </w:tc>
        <w:tc>
          <w:tcPr>
            <w:tcW w:w="808" w:type="dxa"/>
            <w:vAlign w:val="bottom"/>
          </w:tcPr>
          <w:p w14:paraId="3958FC69"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 xml:space="preserve">279 </w:t>
            </w:r>
          </w:p>
        </w:tc>
        <w:tc>
          <w:tcPr>
            <w:tcW w:w="767" w:type="dxa"/>
            <w:vAlign w:val="bottom"/>
          </w:tcPr>
          <w:p w14:paraId="25D81ACB"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127</w:t>
            </w:r>
          </w:p>
        </w:tc>
        <w:tc>
          <w:tcPr>
            <w:tcW w:w="888" w:type="dxa"/>
            <w:vAlign w:val="bottom"/>
          </w:tcPr>
          <w:p w14:paraId="6E889EA2"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2</w:t>
            </w:r>
          </w:p>
        </w:tc>
        <w:tc>
          <w:tcPr>
            <w:tcW w:w="820" w:type="dxa"/>
            <w:vAlign w:val="bottom"/>
          </w:tcPr>
          <w:p w14:paraId="0A3A923C"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872" w:type="dxa"/>
            <w:vAlign w:val="bottom"/>
          </w:tcPr>
          <w:p w14:paraId="0408B223" w14:textId="77777777" w:rsidR="00D2469B" w:rsidRPr="0054700E" w:rsidRDefault="00000000"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2157</w:t>
            </w:r>
          </w:p>
        </w:tc>
      </w:tr>
      <w:tr w:rsidR="007B5570" w14:paraId="6674864A" w14:textId="77777777" w:rsidTr="007B5570">
        <w:tc>
          <w:tcPr>
            <w:cnfStyle w:val="001000000000" w:firstRow="0" w:lastRow="0" w:firstColumn="1" w:lastColumn="0" w:oddVBand="0" w:evenVBand="0" w:oddHBand="0" w:evenHBand="0" w:firstRowFirstColumn="0" w:firstRowLastColumn="0" w:lastRowFirstColumn="0" w:lastRowLastColumn="0"/>
            <w:tcW w:w="1980" w:type="dxa"/>
          </w:tcPr>
          <w:p w14:paraId="7C9DCE2C" w14:textId="77777777" w:rsidR="00990ED1" w:rsidRPr="0004032B" w:rsidRDefault="00000000" w:rsidP="00990ED1">
            <w:pPr>
              <w:pStyle w:val="NoSpacing"/>
              <w:rPr>
                <w:szCs w:val="20"/>
              </w:rPr>
            </w:pPr>
            <w:r>
              <w:rPr>
                <w:rFonts w:eastAsia="Arial Nova" w:cs="Times New Roman"/>
                <w:szCs w:val="20"/>
                <w:lang w:val="cy-GB"/>
              </w:rPr>
              <w:t xml:space="preserve">Gofal Diwrnod Sesiynol  </w:t>
            </w:r>
          </w:p>
        </w:tc>
        <w:tc>
          <w:tcPr>
            <w:tcW w:w="952" w:type="dxa"/>
            <w:vAlign w:val="bottom"/>
          </w:tcPr>
          <w:p w14:paraId="4CFB5B3B"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792" w:type="dxa"/>
            <w:vAlign w:val="bottom"/>
          </w:tcPr>
          <w:p w14:paraId="61E7B9FA"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4</w:t>
            </w:r>
          </w:p>
        </w:tc>
        <w:tc>
          <w:tcPr>
            <w:tcW w:w="792" w:type="dxa"/>
            <w:vAlign w:val="bottom"/>
          </w:tcPr>
          <w:p w14:paraId="11D699F8"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 xml:space="preserve">175 </w:t>
            </w:r>
          </w:p>
        </w:tc>
        <w:tc>
          <w:tcPr>
            <w:tcW w:w="792" w:type="dxa"/>
            <w:vAlign w:val="bottom"/>
          </w:tcPr>
          <w:p w14:paraId="70DD7304"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52</w:t>
            </w:r>
          </w:p>
        </w:tc>
        <w:tc>
          <w:tcPr>
            <w:tcW w:w="792" w:type="dxa"/>
            <w:vAlign w:val="bottom"/>
          </w:tcPr>
          <w:p w14:paraId="7A925BEF"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39</w:t>
            </w:r>
          </w:p>
        </w:tc>
        <w:tc>
          <w:tcPr>
            <w:tcW w:w="808" w:type="dxa"/>
            <w:vAlign w:val="bottom"/>
          </w:tcPr>
          <w:p w14:paraId="5BDDC6D9"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2</w:t>
            </w:r>
          </w:p>
        </w:tc>
        <w:tc>
          <w:tcPr>
            <w:tcW w:w="767" w:type="dxa"/>
            <w:vAlign w:val="bottom"/>
          </w:tcPr>
          <w:p w14:paraId="662269BE"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888" w:type="dxa"/>
            <w:vAlign w:val="bottom"/>
          </w:tcPr>
          <w:p w14:paraId="513F81FA"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820" w:type="dxa"/>
            <w:vAlign w:val="bottom"/>
          </w:tcPr>
          <w:p w14:paraId="0C6A3980"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872" w:type="dxa"/>
            <w:vAlign w:val="bottom"/>
          </w:tcPr>
          <w:p w14:paraId="622CA9A2" w14:textId="77777777" w:rsidR="00990ED1" w:rsidRPr="0054700E" w:rsidRDefault="00000000"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196</w:t>
            </w:r>
          </w:p>
        </w:tc>
      </w:tr>
      <w:tr w:rsidR="007B5570" w14:paraId="46C6AA5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50A7F1" w14:textId="77777777" w:rsidR="00105F1D" w:rsidRPr="0004032B" w:rsidRDefault="00000000" w:rsidP="00105F1D">
            <w:pPr>
              <w:pStyle w:val="NoSpacing"/>
              <w:rPr>
                <w:szCs w:val="20"/>
              </w:rPr>
            </w:pPr>
            <w:r>
              <w:rPr>
                <w:rFonts w:eastAsia="Arial Nova" w:cs="Times New Roman"/>
                <w:szCs w:val="20"/>
                <w:lang w:val="cy-GB"/>
              </w:rPr>
              <w:t xml:space="preserve">Gofal y Tu Allan i'r Ysgol </w:t>
            </w:r>
          </w:p>
        </w:tc>
        <w:tc>
          <w:tcPr>
            <w:tcW w:w="952" w:type="dxa"/>
            <w:vAlign w:val="bottom"/>
          </w:tcPr>
          <w:p w14:paraId="744780F8"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792" w:type="dxa"/>
            <w:vAlign w:val="bottom"/>
          </w:tcPr>
          <w:p w14:paraId="762BA1AD"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792" w:type="dxa"/>
            <w:vAlign w:val="bottom"/>
          </w:tcPr>
          <w:p w14:paraId="02E66628"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792" w:type="dxa"/>
            <w:vAlign w:val="bottom"/>
          </w:tcPr>
          <w:p w14:paraId="5BE9CD31"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4</w:t>
            </w:r>
          </w:p>
        </w:tc>
        <w:tc>
          <w:tcPr>
            <w:tcW w:w="792" w:type="dxa"/>
            <w:vAlign w:val="bottom"/>
          </w:tcPr>
          <w:p w14:paraId="3371C7A4"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2</w:t>
            </w:r>
          </w:p>
        </w:tc>
        <w:tc>
          <w:tcPr>
            <w:tcW w:w="808" w:type="dxa"/>
            <w:vAlign w:val="bottom"/>
          </w:tcPr>
          <w:p w14:paraId="2F04AC35"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66</w:t>
            </w:r>
          </w:p>
        </w:tc>
        <w:tc>
          <w:tcPr>
            <w:tcW w:w="767" w:type="dxa"/>
            <w:vAlign w:val="bottom"/>
          </w:tcPr>
          <w:p w14:paraId="614F279F"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70</w:t>
            </w:r>
          </w:p>
        </w:tc>
        <w:tc>
          <w:tcPr>
            <w:tcW w:w="888" w:type="dxa"/>
            <w:vAlign w:val="bottom"/>
          </w:tcPr>
          <w:p w14:paraId="34AFEBB5"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6</w:t>
            </w:r>
          </w:p>
        </w:tc>
        <w:tc>
          <w:tcPr>
            <w:tcW w:w="820" w:type="dxa"/>
            <w:vAlign w:val="bottom"/>
          </w:tcPr>
          <w:p w14:paraId="5BF25CA3"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 xml:space="preserve">14 </w:t>
            </w:r>
          </w:p>
        </w:tc>
        <w:tc>
          <w:tcPr>
            <w:tcW w:w="872" w:type="dxa"/>
            <w:vAlign w:val="bottom"/>
          </w:tcPr>
          <w:p w14:paraId="7BD8C9E7" w14:textId="77777777" w:rsidR="00105F1D" w:rsidRPr="0054700E" w:rsidRDefault="00000000"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color w:val="000000"/>
                <w:sz w:val="22"/>
                <w:lang w:val="cy-GB"/>
              </w:rPr>
              <w:t xml:space="preserve">162 </w:t>
            </w:r>
          </w:p>
        </w:tc>
      </w:tr>
      <w:tr w:rsidR="007B5570" w14:paraId="3728C44E" w14:textId="77777777" w:rsidTr="007B5570">
        <w:tc>
          <w:tcPr>
            <w:cnfStyle w:val="001000000000" w:firstRow="0" w:lastRow="0" w:firstColumn="1" w:lastColumn="0" w:oddVBand="0" w:evenVBand="0" w:oddHBand="0" w:evenHBand="0" w:firstRowFirstColumn="0" w:firstRowLastColumn="0" w:lastRowFirstColumn="0" w:lastRowLastColumn="0"/>
            <w:tcW w:w="1980" w:type="dxa"/>
          </w:tcPr>
          <w:p w14:paraId="4E80A198" w14:textId="77777777" w:rsidR="007E64A2" w:rsidRPr="0004032B" w:rsidRDefault="00000000" w:rsidP="007E64A2">
            <w:pPr>
              <w:pStyle w:val="NoSpacing"/>
              <w:rPr>
                <w:szCs w:val="20"/>
              </w:rPr>
            </w:pPr>
            <w:r>
              <w:rPr>
                <w:rFonts w:eastAsia="Arial Nova" w:cs="Times New Roman"/>
                <w:szCs w:val="20"/>
                <w:lang w:val="cy-GB"/>
              </w:rPr>
              <w:t>Gwarchodwyr plant</w:t>
            </w:r>
          </w:p>
        </w:tc>
        <w:tc>
          <w:tcPr>
            <w:tcW w:w="952" w:type="dxa"/>
            <w:vAlign w:val="bottom"/>
          </w:tcPr>
          <w:p w14:paraId="37C41897"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 xml:space="preserve">10 </w:t>
            </w:r>
          </w:p>
        </w:tc>
        <w:tc>
          <w:tcPr>
            <w:tcW w:w="792" w:type="dxa"/>
            <w:vAlign w:val="bottom"/>
          </w:tcPr>
          <w:p w14:paraId="78F0208F"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45</w:t>
            </w:r>
          </w:p>
        </w:tc>
        <w:tc>
          <w:tcPr>
            <w:tcW w:w="792" w:type="dxa"/>
            <w:vAlign w:val="bottom"/>
          </w:tcPr>
          <w:p w14:paraId="2F1E07A2"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57</w:t>
            </w:r>
          </w:p>
        </w:tc>
        <w:tc>
          <w:tcPr>
            <w:tcW w:w="792" w:type="dxa"/>
            <w:vAlign w:val="bottom"/>
          </w:tcPr>
          <w:p w14:paraId="2E17AB18"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57</w:t>
            </w:r>
          </w:p>
        </w:tc>
        <w:tc>
          <w:tcPr>
            <w:tcW w:w="792" w:type="dxa"/>
            <w:vAlign w:val="bottom"/>
          </w:tcPr>
          <w:p w14:paraId="5D0B7801"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65</w:t>
            </w:r>
          </w:p>
        </w:tc>
        <w:tc>
          <w:tcPr>
            <w:tcW w:w="808" w:type="dxa"/>
            <w:vAlign w:val="bottom"/>
          </w:tcPr>
          <w:p w14:paraId="1C07B8B9"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 xml:space="preserve">104 </w:t>
            </w:r>
          </w:p>
        </w:tc>
        <w:tc>
          <w:tcPr>
            <w:tcW w:w="767" w:type="dxa"/>
            <w:vAlign w:val="bottom"/>
          </w:tcPr>
          <w:p w14:paraId="6F465C6F"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70</w:t>
            </w:r>
          </w:p>
        </w:tc>
        <w:tc>
          <w:tcPr>
            <w:tcW w:w="888" w:type="dxa"/>
            <w:vAlign w:val="bottom"/>
          </w:tcPr>
          <w:p w14:paraId="7954F63F"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2</w:t>
            </w:r>
          </w:p>
        </w:tc>
        <w:tc>
          <w:tcPr>
            <w:tcW w:w="820" w:type="dxa"/>
            <w:vAlign w:val="bottom"/>
          </w:tcPr>
          <w:p w14:paraId="4B77CCB1"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0</w:t>
            </w:r>
          </w:p>
        </w:tc>
        <w:tc>
          <w:tcPr>
            <w:tcW w:w="872" w:type="dxa"/>
            <w:vAlign w:val="bottom"/>
          </w:tcPr>
          <w:p w14:paraId="4DF47B3D" w14:textId="77777777" w:rsidR="007E64A2" w:rsidRPr="0054700E" w:rsidRDefault="00000000"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color w:val="000000"/>
                <w:sz w:val="22"/>
                <w:lang w:val="cy-GB"/>
              </w:rPr>
              <w:t>410</w:t>
            </w:r>
          </w:p>
        </w:tc>
      </w:tr>
    </w:tbl>
    <w:p w14:paraId="31FFA274" w14:textId="77777777" w:rsidR="00303163" w:rsidRDefault="00000000" w:rsidP="00872F39">
      <w:pPr>
        <w:pStyle w:val="BodyText"/>
        <w:jc w:val="both"/>
      </w:pPr>
      <w:r>
        <w:rPr>
          <w:rFonts w:eastAsia="Arial Nova" w:cs="Times New Roman"/>
          <w:szCs w:val="20"/>
          <w:lang w:val="cy-GB"/>
        </w:rPr>
        <w:t xml:space="preserve">Mae'r data hwn yn dangos bod pobl ifanc 2 a 3 oed yn cyfrif am 48% o blant yng ngofal plant. Mae Siart 2 yn dangos sut mae'r galw am ofal plant yn newid gydag oedran.   </w:t>
      </w:r>
    </w:p>
    <w:p w14:paraId="370805DF" w14:textId="77777777" w:rsidR="00872F39" w:rsidRDefault="00000000" w:rsidP="00872F39">
      <w:pPr>
        <w:pStyle w:val="Heading4"/>
        <w:rPr>
          <w:shd w:val="clear" w:color="auto" w:fill="FFFFFF"/>
        </w:rPr>
      </w:pPr>
      <w:r>
        <w:rPr>
          <w:rFonts w:ascii="Arial" w:eastAsia="Arial" w:hAnsi="Arial" w:cs="Times New Roman"/>
          <w:szCs w:val="22"/>
          <w:shd w:val="clear" w:color="auto" w:fill="FFFFFF"/>
          <w:lang w:val="cy-GB"/>
        </w:rPr>
        <w:t>Siart 2:  Galw am Ofal Plant fesul Oedran</w:t>
      </w:r>
    </w:p>
    <w:p w14:paraId="49D60BA9" w14:textId="2C12E5AE" w:rsidR="0069036D" w:rsidRPr="0069036D" w:rsidRDefault="00015020" w:rsidP="0069036D">
      <w:pPr>
        <w:pStyle w:val="BodyText"/>
        <w:jc w:val="center"/>
      </w:pPr>
      <w:r w:rsidRPr="00015020">
        <w:rPr>
          <w:noProof/>
        </w:rPr>
        <w:drawing>
          <wp:inline distT="0" distB="0" distL="0" distR="0" wp14:anchorId="76A94B06" wp14:editId="6DEEF4AC">
            <wp:extent cx="4621394" cy="345086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7612" cy="3462976"/>
                    </a:xfrm>
                    <a:prstGeom prst="rect">
                      <a:avLst/>
                    </a:prstGeom>
                    <a:noFill/>
                    <a:ln>
                      <a:noFill/>
                    </a:ln>
                  </pic:spPr>
                </pic:pic>
              </a:graphicData>
            </a:graphic>
          </wp:inline>
        </w:drawing>
      </w:r>
    </w:p>
    <w:p w14:paraId="338A2F75" w14:textId="77777777" w:rsidR="002F6D92" w:rsidRDefault="00000000" w:rsidP="002F6D92">
      <w:pPr>
        <w:pStyle w:val="Heading3"/>
      </w:pPr>
      <w:r>
        <w:rPr>
          <w:rFonts w:eastAsia="Century Gothic" w:cs="Times New Roman"/>
          <w:lang w:val="cy-GB"/>
        </w:rPr>
        <w:lastRenderedPageBreak/>
        <w:t>Galw am Leoedd Llawn a Rhan Amser</w:t>
      </w:r>
    </w:p>
    <w:p w14:paraId="574B65E8" w14:textId="77777777" w:rsidR="00B2727F" w:rsidRPr="00AE0CB7" w:rsidRDefault="00000000" w:rsidP="00B2727F">
      <w:pPr>
        <w:pStyle w:val="BodyText"/>
        <w:jc w:val="both"/>
      </w:pPr>
      <w:r>
        <w:rPr>
          <w:rFonts w:eastAsia="Arial Nova" w:cs="Times New Roman"/>
          <w:szCs w:val="20"/>
          <w:lang w:val="cy-GB"/>
        </w:rPr>
        <w:t xml:space="preserve">Mae'r rhan fwyaf o deuluoedd yn defnyddio gofal plant i alluogi rhieni a gofalwyr i weithio, felly mae lleoliadau'n darparu darpariaeth lawn a rhan amser.  </w:t>
      </w:r>
    </w:p>
    <w:p w14:paraId="02915D49" w14:textId="7647C502" w:rsidR="00F407AF" w:rsidRPr="00123C76" w:rsidRDefault="00000000" w:rsidP="00F407AF">
      <w:pPr>
        <w:pStyle w:val="Heading4"/>
        <w:rPr>
          <w:shd w:val="clear" w:color="auto" w:fill="FFFFFF"/>
        </w:rPr>
      </w:pPr>
      <w:r>
        <w:rPr>
          <w:rFonts w:ascii="Arial" w:eastAsia="Arial" w:hAnsi="Arial" w:cs="Times New Roman"/>
          <w:szCs w:val="22"/>
          <w:shd w:val="clear" w:color="auto" w:fill="FFFFFF"/>
          <w:lang w:val="cy-GB"/>
        </w:rPr>
        <w:t xml:space="preserve">Tabl 24. Niferoedd sy’n Manteisio ar Ofal Plant Llawn a Rhan Amser fesul nifer y Plant ar y </w:t>
      </w:r>
      <w:r w:rsidR="00AB6228">
        <w:rPr>
          <w:rFonts w:ascii="Arial" w:eastAsia="Arial" w:hAnsi="Arial" w:cs="Times New Roman"/>
          <w:szCs w:val="22"/>
          <w:shd w:val="clear" w:color="auto" w:fill="FFFFFF"/>
          <w:lang w:val="cy-GB"/>
        </w:rPr>
        <w:t>Gofrestr</w:t>
      </w:r>
    </w:p>
    <w:tbl>
      <w:tblPr>
        <w:tblStyle w:val="PRD1"/>
        <w:tblW w:w="9634" w:type="dxa"/>
        <w:tblLook w:val="04A0" w:firstRow="1" w:lastRow="0" w:firstColumn="1" w:lastColumn="0" w:noHBand="0" w:noVBand="1"/>
      </w:tblPr>
      <w:tblGrid>
        <w:gridCol w:w="3681"/>
        <w:gridCol w:w="2126"/>
        <w:gridCol w:w="1985"/>
        <w:gridCol w:w="1842"/>
      </w:tblGrid>
      <w:tr w:rsidR="007B5570" w14:paraId="4BFF5A75"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B4717E" w14:textId="77777777" w:rsidR="003D2E43" w:rsidRPr="00482386" w:rsidRDefault="00000000" w:rsidP="00521F6F">
            <w:pPr>
              <w:pStyle w:val="NoSpacing"/>
              <w:rPr>
                <w:b w:val="0"/>
                <w:sz w:val="18"/>
                <w:szCs w:val="18"/>
              </w:rPr>
            </w:pPr>
            <w:r>
              <w:rPr>
                <w:rFonts w:eastAsia="Arial Nova" w:cs="Times New Roman"/>
                <w:bCs/>
                <w:sz w:val="18"/>
                <w:szCs w:val="18"/>
                <w:lang w:val="cy-GB"/>
              </w:rPr>
              <w:t>Math o Ddarpariaeth</w:t>
            </w:r>
          </w:p>
        </w:tc>
        <w:tc>
          <w:tcPr>
            <w:tcW w:w="2126" w:type="dxa"/>
            <w:vAlign w:val="center"/>
          </w:tcPr>
          <w:p w14:paraId="2E72BC8E" w14:textId="77777777" w:rsidR="003D2E43"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Times New Roman"/>
                <w:bCs/>
                <w:sz w:val="18"/>
                <w:szCs w:val="18"/>
                <w:lang w:val="cy-GB"/>
              </w:rPr>
              <w:t>Llawn-amser</w:t>
            </w:r>
          </w:p>
        </w:tc>
        <w:tc>
          <w:tcPr>
            <w:tcW w:w="1985" w:type="dxa"/>
            <w:vAlign w:val="center"/>
          </w:tcPr>
          <w:p w14:paraId="02B84C89" w14:textId="77777777" w:rsidR="003D2E43"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Times New Roman"/>
                <w:bCs/>
                <w:sz w:val="18"/>
                <w:szCs w:val="18"/>
                <w:lang w:val="cy-GB"/>
              </w:rPr>
              <w:t>Rhan-Amser</w:t>
            </w:r>
          </w:p>
        </w:tc>
        <w:tc>
          <w:tcPr>
            <w:tcW w:w="1842" w:type="dxa"/>
            <w:vAlign w:val="center"/>
          </w:tcPr>
          <w:p w14:paraId="735CD90A" w14:textId="77777777" w:rsidR="003D2E43" w:rsidRPr="00482386" w:rsidRDefault="00000000" w:rsidP="00521F6F">
            <w:pPr>
              <w:pStyle w:val="NoSpacing"/>
              <w:cnfStyle w:val="100000000000" w:firstRow="1" w:lastRow="0" w:firstColumn="0" w:lastColumn="0" w:oddVBand="0" w:evenVBand="0" w:oddHBand="0" w:evenHBand="0" w:firstRowFirstColumn="0" w:firstRowLastColumn="0" w:lastRowFirstColumn="0" w:lastRowLastColumn="0"/>
              <w:rPr>
                <w:b w:val="0"/>
                <w:sz w:val="18"/>
                <w:szCs w:val="18"/>
              </w:rPr>
            </w:pPr>
            <w:r>
              <w:rPr>
                <w:rFonts w:eastAsia="Arial Nova" w:cs="Times New Roman"/>
                <w:bCs/>
                <w:sz w:val="18"/>
                <w:szCs w:val="18"/>
                <w:lang w:val="cy-GB"/>
              </w:rPr>
              <w:t>Ad-hoc</w:t>
            </w:r>
            <w:r>
              <w:rPr>
                <w:rFonts w:eastAsia="Arial Nova" w:cs="Times New Roman"/>
                <w:b w:val="0"/>
                <w:sz w:val="18"/>
                <w:szCs w:val="18"/>
                <w:lang w:val="cy-GB"/>
              </w:rPr>
              <w:t xml:space="preserve"> </w:t>
            </w:r>
          </w:p>
        </w:tc>
      </w:tr>
      <w:tr w:rsidR="007B5570" w14:paraId="69F75EC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3E14CB" w14:textId="77777777" w:rsidR="00D46DCA" w:rsidRPr="0004032B" w:rsidRDefault="00000000" w:rsidP="00D46DCA">
            <w:pPr>
              <w:pStyle w:val="NoSpacing"/>
              <w:rPr>
                <w:szCs w:val="20"/>
              </w:rPr>
            </w:pPr>
            <w:bookmarkStart w:id="58" w:name="_Hlk122086497"/>
            <w:r>
              <w:rPr>
                <w:rFonts w:eastAsia="Arial Nova" w:cs="Times New Roman"/>
                <w:szCs w:val="20"/>
                <w:lang w:val="cy-GB"/>
              </w:rPr>
              <w:t>Gofal Diwrnod Llawn</w:t>
            </w:r>
          </w:p>
        </w:tc>
        <w:tc>
          <w:tcPr>
            <w:tcW w:w="2126" w:type="dxa"/>
            <w:vAlign w:val="bottom"/>
          </w:tcPr>
          <w:p w14:paraId="4EB084DD"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495</w:t>
            </w:r>
          </w:p>
        </w:tc>
        <w:tc>
          <w:tcPr>
            <w:tcW w:w="1985" w:type="dxa"/>
            <w:vAlign w:val="bottom"/>
          </w:tcPr>
          <w:p w14:paraId="64E5F94F"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1471</w:t>
            </w:r>
          </w:p>
        </w:tc>
        <w:tc>
          <w:tcPr>
            <w:tcW w:w="1842" w:type="dxa"/>
            <w:vAlign w:val="bottom"/>
          </w:tcPr>
          <w:p w14:paraId="659A4289"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 xml:space="preserve">209 </w:t>
            </w:r>
          </w:p>
        </w:tc>
      </w:tr>
      <w:tr w:rsidR="007B5570" w14:paraId="5F714E7F" w14:textId="77777777" w:rsidTr="007B5570">
        <w:tc>
          <w:tcPr>
            <w:cnfStyle w:val="001000000000" w:firstRow="0" w:lastRow="0" w:firstColumn="1" w:lastColumn="0" w:oddVBand="0" w:evenVBand="0" w:oddHBand="0" w:evenHBand="0" w:firstRowFirstColumn="0" w:firstRowLastColumn="0" w:lastRowFirstColumn="0" w:lastRowLastColumn="0"/>
            <w:tcW w:w="3681" w:type="dxa"/>
          </w:tcPr>
          <w:p w14:paraId="51FAFBE9" w14:textId="77777777" w:rsidR="00D46DCA" w:rsidRPr="0004032B" w:rsidRDefault="00000000" w:rsidP="00D46DCA">
            <w:pPr>
              <w:pStyle w:val="NoSpacing"/>
              <w:rPr>
                <w:szCs w:val="20"/>
              </w:rPr>
            </w:pPr>
            <w:r>
              <w:rPr>
                <w:rFonts w:eastAsia="Arial Nova" w:cs="Times New Roman"/>
                <w:szCs w:val="20"/>
                <w:lang w:val="cy-GB"/>
              </w:rPr>
              <w:t xml:space="preserve">Gofal Diwrnod Sesiynol  </w:t>
            </w:r>
          </w:p>
        </w:tc>
        <w:tc>
          <w:tcPr>
            <w:tcW w:w="2126" w:type="dxa"/>
            <w:vAlign w:val="bottom"/>
          </w:tcPr>
          <w:p w14:paraId="249F05C5" w14:textId="77777777" w:rsidR="00D46DCA" w:rsidRPr="00011826" w:rsidRDefault="00000000"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39</w:t>
            </w:r>
          </w:p>
        </w:tc>
        <w:tc>
          <w:tcPr>
            <w:tcW w:w="1985" w:type="dxa"/>
            <w:vAlign w:val="bottom"/>
          </w:tcPr>
          <w:p w14:paraId="03AD0E2B" w14:textId="77777777" w:rsidR="00D46DCA" w:rsidRPr="00011826" w:rsidRDefault="00000000"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157</w:t>
            </w:r>
          </w:p>
        </w:tc>
        <w:tc>
          <w:tcPr>
            <w:tcW w:w="1842" w:type="dxa"/>
            <w:vAlign w:val="bottom"/>
          </w:tcPr>
          <w:p w14:paraId="2105328F" w14:textId="77777777" w:rsidR="00D46DCA" w:rsidRPr="00011826" w:rsidRDefault="00000000"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 xml:space="preserve">9 </w:t>
            </w:r>
          </w:p>
        </w:tc>
      </w:tr>
      <w:tr w:rsidR="007B5570" w14:paraId="761C6BF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8DD40F8" w14:textId="77777777" w:rsidR="00D46DCA" w:rsidRPr="0004032B" w:rsidRDefault="00000000" w:rsidP="00D46DCA">
            <w:pPr>
              <w:pStyle w:val="NoSpacing"/>
              <w:rPr>
                <w:szCs w:val="20"/>
              </w:rPr>
            </w:pPr>
            <w:r>
              <w:rPr>
                <w:rFonts w:eastAsia="Arial Nova" w:cs="Times New Roman"/>
                <w:szCs w:val="20"/>
                <w:lang w:val="cy-GB"/>
              </w:rPr>
              <w:t xml:space="preserve">Gofal y Tu Allan i'r Ysgol </w:t>
            </w:r>
          </w:p>
        </w:tc>
        <w:tc>
          <w:tcPr>
            <w:tcW w:w="2126" w:type="dxa"/>
            <w:vAlign w:val="bottom"/>
          </w:tcPr>
          <w:p w14:paraId="7B1233F8"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8</w:t>
            </w:r>
          </w:p>
        </w:tc>
        <w:tc>
          <w:tcPr>
            <w:tcW w:w="1985" w:type="dxa"/>
            <w:vAlign w:val="bottom"/>
          </w:tcPr>
          <w:p w14:paraId="0460B50C"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116</w:t>
            </w:r>
          </w:p>
        </w:tc>
        <w:tc>
          <w:tcPr>
            <w:tcW w:w="1842" w:type="dxa"/>
            <w:vAlign w:val="bottom"/>
          </w:tcPr>
          <w:p w14:paraId="0D0E3BE5" w14:textId="77777777" w:rsidR="00D46DCA" w:rsidRPr="00011826" w:rsidRDefault="00000000"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38</w:t>
            </w:r>
          </w:p>
        </w:tc>
      </w:tr>
      <w:tr w:rsidR="007B5570" w14:paraId="06060328" w14:textId="77777777" w:rsidTr="007B5570">
        <w:tc>
          <w:tcPr>
            <w:cnfStyle w:val="001000000000" w:firstRow="0" w:lastRow="0" w:firstColumn="1" w:lastColumn="0" w:oddVBand="0" w:evenVBand="0" w:oddHBand="0" w:evenHBand="0" w:firstRowFirstColumn="0" w:firstRowLastColumn="0" w:lastRowFirstColumn="0" w:lastRowLastColumn="0"/>
            <w:tcW w:w="3681" w:type="dxa"/>
          </w:tcPr>
          <w:p w14:paraId="3B66261D" w14:textId="77777777" w:rsidR="000A34C0" w:rsidRPr="0004032B" w:rsidRDefault="00000000" w:rsidP="000A34C0">
            <w:pPr>
              <w:pStyle w:val="NoSpacing"/>
              <w:rPr>
                <w:szCs w:val="20"/>
              </w:rPr>
            </w:pPr>
            <w:r>
              <w:rPr>
                <w:rFonts w:eastAsia="Arial Nova" w:cs="Times New Roman"/>
                <w:szCs w:val="20"/>
                <w:lang w:val="cy-GB"/>
              </w:rPr>
              <w:t>Gwarchodwyr plant</w:t>
            </w:r>
          </w:p>
        </w:tc>
        <w:tc>
          <w:tcPr>
            <w:tcW w:w="2126" w:type="dxa"/>
            <w:vAlign w:val="bottom"/>
          </w:tcPr>
          <w:p w14:paraId="58D10279" w14:textId="77777777" w:rsidR="000A34C0" w:rsidRPr="00011826" w:rsidRDefault="0000000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70</w:t>
            </w:r>
          </w:p>
        </w:tc>
        <w:tc>
          <w:tcPr>
            <w:tcW w:w="1985" w:type="dxa"/>
            <w:vAlign w:val="bottom"/>
          </w:tcPr>
          <w:p w14:paraId="6558B0EC" w14:textId="77777777" w:rsidR="000A34C0" w:rsidRPr="00011826" w:rsidRDefault="0000000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311</w:t>
            </w:r>
          </w:p>
        </w:tc>
        <w:tc>
          <w:tcPr>
            <w:tcW w:w="1842" w:type="dxa"/>
            <w:vAlign w:val="bottom"/>
          </w:tcPr>
          <w:p w14:paraId="16884D31" w14:textId="77777777" w:rsidR="000A34C0" w:rsidRPr="00011826" w:rsidRDefault="0000000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29</w:t>
            </w:r>
          </w:p>
        </w:tc>
      </w:tr>
    </w:tbl>
    <w:bookmarkEnd w:id="58"/>
    <w:p w14:paraId="2FB3CB68" w14:textId="77777777" w:rsidR="00B2727F" w:rsidRPr="00B2727F" w:rsidRDefault="00000000" w:rsidP="0066280A">
      <w:pPr>
        <w:pStyle w:val="BodyText"/>
        <w:jc w:val="both"/>
      </w:pPr>
      <w:r>
        <w:rPr>
          <w:rFonts w:eastAsia="Arial Nova" w:cs="Times New Roman"/>
          <w:szCs w:val="20"/>
          <w:lang w:val="cy-GB"/>
        </w:rPr>
        <w:t xml:space="preserve">Mae 69% o ofal plant yng Nghastell-nedd Port Talbot yn cael ei ddefnyddio'n rhan-amser, o'i gymharu â 21% o ofal plant yn llawn amser.  </w:t>
      </w:r>
    </w:p>
    <w:p w14:paraId="1F8F1F43" w14:textId="77777777" w:rsidR="008E2FB2" w:rsidRDefault="00000000" w:rsidP="008E2FB2">
      <w:pPr>
        <w:pStyle w:val="Heading3"/>
        <w:jc w:val="both"/>
      </w:pPr>
      <w:r>
        <w:rPr>
          <w:rFonts w:eastAsia="Century Gothic" w:cs="Times New Roman"/>
          <w:lang w:val="cy-GB"/>
        </w:rPr>
        <w:t>Cymorth i gael Mynediad at Ofal Plant</w:t>
      </w:r>
    </w:p>
    <w:p w14:paraId="50AF15F2" w14:textId="77777777" w:rsidR="00D96C20" w:rsidRDefault="00000000" w:rsidP="005D37BA">
      <w:pPr>
        <w:pStyle w:val="BodyText"/>
        <w:jc w:val="both"/>
      </w:pPr>
      <w:r>
        <w:rPr>
          <w:rFonts w:eastAsia="Arial Nova" w:cs="Times New Roman"/>
          <w:szCs w:val="20"/>
          <w:lang w:val="cy-GB"/>
        </w:rPr>
        <w:t xml:space="preserve">Gall pobl sy'n hawlio Credyd Cynhwysol, dderbyn hawl ychwanegol os oes ganddynt 1 neu 2 o blant.   Bydd y teuluoedd hynny sydd â 3 neu fwy o blant, yn cael swm ychwanegol ar gyfer o leiaf 2 o'r plant hynny.   Amlinellir yr hawl hwn yn nhabl 25 isod.  Yn ogystal, mae help ar gael i deuluoedd ddefnyddio darparwyr gofal plant cofrestredig.     </w:t>
      </w:r>
    </w:p>
    <w:p w14:paraId="67E9BF20" w14:textId="77777777" w:rsidR="00BB761C" w:rsidRDefault="00000000" w:rsidP="00BB761C">
      <w:pPr>
        <w:pStyle w:val="Heading4"/>
      </w:pPr>
      <w:r>
        <w:rPr>
          <w:rFonts w:ascii="Arial" w:eastAsia="Arial" w:hAnsi="Arial" w:cs="Times New Roman"/>
          <w:szCs w:val="22"/>
          <w:lang w:val="cy-GB"/>
        </w:rPr>
        <w:t>Tabl 25.  Hawl Plant a Gofal Plant Cyffredinol</w:t>
      </w:r>
      <w:r>
        <w:rPr>
          <w:rStyle w:val="FootnoteReference"/>
        </w:rPr>
        <w:footnoteReference w:id="6"/>
      </w:r>
      <w:r>
        <w:rPr>
          <w:rFonts w:ascii="Arial" w:eastAsia="Arial" w:hAnsi="Arial" w:cs="Times New Roman"/>
          <w:b w:val="0"/>
          <w:bCs w:val="0"/>
          <w:i w:val="0"/>
          <w:iCs w:val="0"/>
          <w:szCs w:val="22"/>
          <w:lang w:val="cy-GB"/>
        </w:rPr>
        <w:t xml:space="preserve"> </w:t>
      </w:r>
    </w:p>
    <w:tbl>
      <w:tblPr>
        <w:tblStyle w:val="PRD1"/>
        <w:tblW w:w="0" w:type="auto"/>
        <w:tblLook w:val="04A0" w:firstRow="1" w:lastRow="0" w:firstColumn="1" w:lastColumn="0" w:noHBand="0" w:noVBand="1"/>
      </w:tblPr>
      <w:tblGrid>
        <w:gridCol w:w="4106"/>
        <w:gridCol w:w="5387"/>
      </w:tblGrid>
      <w:tr w:rsidR="007B5570" w14:paraId="50554E6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D562324" w14:textId="77777777" w:rsidR="00BB761C" w:rsidRDefault="00000000" w:rsidP="005119E5">
            <w:pPr>
              <w:pStyle w:val="NoSpacing"/>
              <w:rPr>
                <w:b w:val="0"/>
              </w:rPr>
            </w:pPr>
            <w:r>
              <w:rPr>
                <w:rFonts w:eastAsia="Arial Nova" w:cs="Times New Roman"/>
                <w:bCs/>
                <w:szCs w:val="20"/>
                <w:lang w:val="cy-GB"/>
              </w:rPr>
              <w:t>Math o Deulu</w:t>
            </w:r>
          </w:p>
        </w:tc>
        <w:tc>
          <w:tcPr>
            <w:tcW w:w="5387" w:type="dxa"/>
          </w:tcPr>
          <w:p w14:paraId="3C8EE0DD" w14:textId="77777777" w:rsidR="00BB761C"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Swm Misol Ychwanegol</w:t>
            </w:r>
          </w:p>
        </w:tc>
      </w:tr>
      <w:tr w:rsidR="007B5570" w14:paraId="42CBA2B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3ACE61B" w14:textId="77777777" w:rsidR="00BB761C" w:rsidRDefault="00000000" w:rsidP="005119E5">
            <w:pPr>
              <w:pStyle w:val="NoSpacing"/>
            </w:pPr>
            <w:r>
              <w:rPr>
                <w:rFonts w:eastAsia="Arial Nova" w:cs="Times New Roman"/>
                <w:szCs w:val="20"/>
                <w:lang w:val="cy-GB"/>
              </w:rPr>
              <w:t>Ar gyfer eich plentyn cyntaf</w:t>
            </w:r>
          </w:p>
        </w:tc>
        <w:tc>
          <w:tcPr>
            <w:tcW w:w="5387" w:type="dxa"/>
          </w:tcPr>
          <w:p w14:paraId="4B049836" w14:textId="77777777" w:rsidR="00BB761C" w:rsidRDefault="00000000" w:rsidP="00B54FB6">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£290.00 (Ganwyd cyn 6 Ebrill 2017) </w:t>
            </w:r>
          </w:p>
          <w:p w14:paraId="0A5039F2" w14:textId="77777777" w:rsidR="00B54FB6" w:rsidRDefault="00000000" w:rsidP="00B54FB6">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£244.58 (Ganwyd ar neu ar ôl 6 Ebrill 2017)</w:t>
            </w:r>
          </w:p>
        </w:tc>
      </w:tr>
      <w:tr w:rsidR="007B5570" w14:paraId="5FCD4F65"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192E7AB0" w14:textId="77777777" w:rsidR="00BB761C" w:rsidRDefault="00000000" w:rsidP="005119E5">
            <w:pPr>
              <w:pStyle w:val="NoSpacing"/>
            </w:pPr>
            <w:r>
              <w:rPr>
                <w:rFonts w:eastAsia="Arial Nova" w:cs="Times New Roman"/>
                <w:szCs w:val="20"/>
                <w:lang w:val="cy-GB"/>
              </w:rPr>
              <w:t xml:space="preserve">Ar gyfer eich ail blentyn ac unrhyw rai eraill </w:t>
            </w:r>
          </w:p>
        </w:tc>
        <w:tc>
          <w:tcPr>
            <w:tcW w:w="5387" w:type="dxa"/>
          </w:tcPr>
          <w:p w14:paraId="27255F7F" w14:textId="77777777" w:rsidR="00BB761C" w:rsidRDefault="00000000" w:rsidP="007B1C7F">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£244.58 y plentyn</w:t>
            </w:r>
          </w:p>
        </w:tc>
      </w:tr>
      <w:tr w:rsidR="007B5570" w14:paraId="68474A1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26BC1BC" w14:textId="77777777" w:rsidR="00BB761C" w:rsidRDefault="00000000" w:rsidP="005119E5">
            <w:pPr>
              <w:pStyle w:val="NoSpacing"/>
            </w:pPr>
            <w:r>
              <w:rPr>
                <w:rFonts w:eastAsia="Arial Nova" w:cs="Times New Roman"/>
                <w:szCs w:val="20"/>
                <w:lang w:val="cy-GB"/>
              </w:rPr>
              <w:t xml:space="preserve">Os oes gennych blentyn anabl neu ddifrifol anabl </w:t>
            </w:r>
          </w:p>
        </w:tc>
        <w:tc>
          <w:tcPr>
            <w:tcW w:w="5387" w:type="dxa"/>
          </w:tcPr>
          <w:p w14:paraId="5AF446A7" w14:textId="77777777" w:rsidR="00BB761C" w:rsidRDefault="00000000" w:rsidP="007B1C7F">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£132.89 neu £414.88 </w:t>
            </w:r>
          </w:p>
        </w:tc>
      </w:tr>
      <w:tr w:rsidR="007B5570" w14:paraId="1F76D82E"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11F20A88" w14:textId="77777777" w:rsidR="008E2437" w:rsidRDefault="00000000" w:rsidP="005119E5">
            <w:pPr>
              <w:pStyle w:val="NoSpacing"/>
            </w:pPr>
            <w:r>
              <w:rPr>
                <w:rFonts w:eastAsia="Arial Nova" w:cs="Times New Roman"/>
                <w:szCs w:val="20"/>
                <w:lang w:val="cy-GB"/>
              </w:rPr>
              <w:t>Help gyda chostau gofal plant</w:t>
            </w:r>
          </w:p>
        </w:tc>
        <w:tc>
          <w:tcPr>
            <w:tcW w:w="5387" w:type="dxa"/>
          </w:tcPr>
          <w:p w14:paraId="0D8AC366" w14:textId="77777777" w:rsidR="008E2437" w:rsidRDefault="00000000" w:rsidP="00E13E9E">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Hyd at 85% o'ch costau (hyd at £636.35 ar gyfer un plentyn a £1,108.04 ar gyfer 2 neu fwy o blant) </w:t>
            </w:r>
          </w:p>
        </w:tc>
      </w:tr>
    </w:tbl>
    <w:p w14:paraId="2D501210" w14:textId="77777777" w:rsidR="00D96C20" w:rsidRDefault="00000000" w:rsidP="00D96C20">
      <w:pPr>
        <w:pStyle w:val="Heading4"/>
      </w:pPr>
      <w:r>
        <w:rPr>
          <w:rFonts w:ascii="Arial" w:eastAsia="Arial" w:hAnsi="Arial" w:cs="Times New Roman"/>
          <w:szCs w:val="22"/>
          <w:lang w:val="cy-GB"/>
        </w:rPr>
        <w:t>Tabl 26.  Hawlwyr Hawl Plant a Gofal Plant (Tachwedd 2021)</w:t>
      </w:r>
    </w:p>
    <w:tbl>
      <w:tblPr>
        <w:tblStyle w:val="PRD1"/>
        <w:tblW w:w="0" w:type="auto"/>
        <w:tblLook w:val="04A0" w:firstRow="1" w:lastRow="0" w:firstColumn="1" w:lastColumn="0" w:noHBand="0" w:noVBand="1"/>
      </w:tblPr>
      <w:tblGrid>
        <w:gridCol w:w="4106"/>
        <w:gridCol w:w="5387"/>
      </w:tblGrid>
      <w:tr w:rsidR="007B5570" w14:paraId="2F66E1C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3D1AFE0" w14:textId="77777777" w:rsidR="00D96C20" w:rsidRDefault="00000000" w:rsidP="005119E5">
            <w:pPr>
              <w:pStyle w:val="NoSpacing"/>
              <w:rPr>
                <w:b w:val="0"/>
              </w:rPr>
            </w:pPr>
            <w:r>
              <w:rPr>
                <w:rFonts w:eastAsia="Arial Nova" w:cs="Times New Roman"/>
                <w:bCs/>
                <w:szCs w:val="20"/>
                <w:lang w:val="cy-GB"/>
              </w:rPr>
              <w:t>Credyd Treth</w:t>
            </w:r>
            <w:r>
              <w:rPr>
                <w:rFonts w:eastAsia="Arial Nova" w:cs="Times New Roman"/>
                <w:b w:val="0"/>
                <w:szCs w:val="20"/>
                <w:lang w:val="cy-GB"/>
              </w:rPr>
              <w:t xml:space="preserve"> </w:t>
            </w:r>
          </w:p>
        </w:tc>
        <w:tc>
          <w:tcPr>
            <w:tcW w:w="5387" w:type="dxa"/>
          </w:tcPr>
          <w:p w14:paraId="4E5509D4" w14:textId="77777777" w:rsidR="00D96C20"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sy'n hawlio yng Nghastell-nedd Port Talbot</w:t>
            </w:r>
          </w:p>
        </w:tc>
      </w:tr>
      <w:tr w:rsidR="007B5570" w14:paraId="5A5B013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8EF9DDB" w14:textId="77777777" w:rsidR="00D96C20" w:rsidRDefault="00000000" w:rsidP="005119E5">
            <w:pPr>
              <w:pStyle w:val="NoSpacing"/>
            </w:pPr>
            <w:r>
              <w:rPr>
                <w:rFonts w:eastAsia="Arial Nova" w:cs="Times New Roman"/>
                <w:szCs w:val="20"/>
                <w:lang w:val="cy-GB"/>
              </w:rPr>
              <w:t>Credyd Cynhwysol</w:t>
            </w:r>
          </w:p>
        </w:tc>
        <w:tc>
          <w:tcPr>
            <w:tcW w:w="5387" w:type="dxa"/>
          </w:tcPr>
          <w:p w14:paraId="3B878DE3" w14:textId="77777777" w:rsidR="00D96C20"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12,022</w:t>
            </w:r>
          </w:p>
        </w:tc>
      </w:tr>
      <w:tr w:rsidR="007B5570" w14:paraId="54833475" w14:textId="77777777" w:rsidTr="007B5570">
        <w:tc>
          <w:tcPr>
            <w:cnfStyle w:val="001000000000" w:firstRow="0" w:lastRow="0" w:firstColumn="1" w:lastColumn="0" w:oddVBand="0" w:evenVBand="0" w:oddHBand="0" w:evenHBand="0" w:firstRowFirstColumn="0" w:firstRowLastColumn="0" w:lastRowFirstColumn="0" w:lastRowLastColumn="0"/>
            <w:tcW w:w="4106" w:type="dxa"/>
          </w:tcPr>
          <w:p w14:paraId="7049E328" w14:textId="77777777" w:rsidR="00D96C20" w:rsidRDefault="00000000" w:rsidP="005119E5">
            <w:pPr>
              <w:pStyle w:val="NoSpacing"/>
            </w:pPr>
            <w:r>
              <w:rPr>
                <w:rFonts w:eastAsia="Arial Nova" w:cs="Times New Roman"/>
                <w:szCs w:val="20"/>
                <w:lang w:val="cy-GB"/>
              </w:rPr>
              <w:t xml:space="preserve">Hawl Plant </w:t>
            </w:r>
          </w:p>
        </w:tc>
        <w:tc>
          <w:tcPr>
            <w:tcW w:w="5387" w:type="dxa"/>
          </w:tcPr>
          <w:p w14:paraId="5D9C695E" w14:textId="77777777" w:rsidR="00D96C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4,929</w:t>
            </w:r>
          </w:p>
        </w:tc>
      </w:tr>
      <w:tr w:rsidR="007B5570" w14:paraId="76DCE1B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8804944" w14:textId="77777777" w:rsidR="00D96C20" w:rsidRDefault="00000000" w:rsidP="005119E5">
            <w:pPr>
              <w:pStyle w:val="NoSpacing"/>
            </w:pPr>
            <w:r>
              <w:rPr>
                <w:rFonts w:eastAsia="Arial Nova" w:cs="Times New Roman"/>
                <w:szCs w:val="20"/>
                <w:lang w:val="cy-GB"/>
              </w:rPr>
              <w:t>Hawl Gofal Plant</w:t>
            </w:r>
          </w:p>
        </w:tc>
        <w:tc>
          <w:tcPr>
            <w:tcW w:w="5387" w:type="dxa"/>
          </w:tcPr>
          <w:p w14:paraId="7C878A98" w14:textId="77777777" w:rsidR="00D96C20"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210</w:t>
            </w:r>
          </w:p>
        </w:tc>
      </w:tr>
    </w:tbl>
    <w:p w14:paraId="12CB933B" w14:textId="77777777" w:rsidR="00D96C20" w:rsidRDefault="00000000" w:rsidP="00D96C20">
      <w:pPr>
        <w:pStyle w:val="BodyText"/>
        <w:jc w:val="both"/>
      </w:pPr>
      <w:r>
        <w:rPr>
          <w:rFonts w:eastAsia="Arial Nova" w:cs="Times New Roman"/>
          <w:szCs w:val="20"/>
          <w:lang w:val="cy-GB"/>
        </w:rPr>
        <w:t xml:space="preserve">Mae Tabl 26 yn awgrymu, ym mis Tachwedd 2021, bod 1.7% o hawlwyr credyd cynhwysol yng Nghastell-nedd Port Talbot yn derbyn yr hawl gofal plant.  </w:t>
      </w:r>
    </w:p>
    <w:p w14:paraId="26DBF402" w14:textId="77777777" w:rsidR="00F073EF" w:rsidRDefault="00F073EF" w:rsidP="00D96C20">
      <w:pPr>
        <w:pStyle w:val="Heading4"/>
      </w:pPr>
    </w:p>
    <w:p w14:paraId="5F2CC5B2" w14:textId="77777777" w:rsidR="00F073EF" w:rsidRDefault="00F073EF" w:rsidP="00D96C20">
      <w:pPr>
        <w:pStyle w:val="Heading4"/>
      </w:pPr>
    </w:p>
    <w:p w14:paraId="53A916C1" w14:textId="77777777" w:rsidR="00F073EF" w:rsidRDefault="00000000">
      <w:pPr>
        <w:rPr>
          <w:rFonts w:asciiTheme="majorHAnsi" w:eastAsiaTheme="majorEastAsia" w:hAnsiTheme="majorHAnsi" w:cstheme="majorBidi"/>
          <w:b/>
          <w:bCs/>
          <w:i/>
          <w:iCs/>
          <w:color w:val="0B3142"/>
          <w:szCs w:val="20"/>
        </w:rPr>
      </w:pPr>
      <w:r>
        <w:br w:type="page"/>
      </w:r>
    </w:p>
    <w:p w14:paraId="18DAC2D5" w14:textId="77777777" w:rsidR="00D96C20" w:rsidRDefault="00000000" w:rsidP="00870BB1">
      <w:pPr>
        <w:pStyle w:val="Heading4"/>
        <w:spacing w:before="0" w:after="120"/>
      </w:pPr>
      <w:r>
        <w:rPr>
          <w:rFonts w:ascii="Arial" w:eastAsia="Arial" w:hAnsi="Arial" w:cs="Times New Roman"/>
          <w:szCs w:val="22"/>
          <w:lang w:val="cy-GB"/>
        </w:rPr>
        <w:lastRenderedPageBreak/>
        <w:t>Tabl 27.  Nifer y Plant sy'n Byw mewn Cartrefi Credyd Cynhwysol</w:t>
      </w:r>
      <w:r>
        <w:rPr>
          <w:rStyle w:val="FootnoteReference"/>
        </w:rPr>
        <w:footnoteReference w:id="7"/>
      </w:r>
      <w:r>
        <w:rPr>
          <w:rFonts w:ascii="Arial" w:eastAsia="Arial" w:hAnsi="Arial" w:cs="Times New Roman"/>
          <w:b w:val="0"/>
          <w:bCs w:val="0"/>
          <w:i w:val="0"/>
          <w:iCs w:val="0"/>
          <w:szCs w:val="22"/>
          <w:lang w:val="cy-GB"/>
        </w:rPr>
        <w:t xml:space="preserve"> </w:t>
      </w:r>
    </w:p>
    <w:p w14:paraId="1B711B41" w14:textId="77777777" w:rsidR="00DD37DE" w:rsidRPr="00DD37DE" w:rsidRDefault="00000000" w:rsidP="005338C7">
      <w:pPr>
        <w:pStyle w:val="BodyText"/>
        <w:jc w:val="both"/>
      </w:pPr>
      <w:r>
        <w:rPr>
          <w:rFonts w:eastAsia="Arial Nova" w:cs="Times New Roman"/>
          <w:szCs w:val="20"/>
          <w:lang w:val="cy-GB"/>
        </w:rPr>
        <w:t xml:space="preserve">Mae Tabl 27 yn dangos bod 5,235 o blant (o dan 20 oed) yn byw mewn aelwyd sydd ar gredyd cynhwysol.  Er enghraifft, mae 1,901 o blant yn byw mewn aelwyd 2 blentyn, sy'n derbyn credyd cynhwysol. </w:t>
      </w:r>
    </w:p>
    <w:tbl>
      <w:tblPr>
        <w:tblStyle w:val="PRD1"/>
        <w:tblW w:w="0" w:type="auto"/>
        <w:tblLook w:val="04A0" w:firstRow="1" w:lastRow="0" w:firstColumn="1" w:lastColumn="0" w:noHBand="0" w:noVBand="1"/>
      </w:tblPr>
      <w:tblGrid>
        <w:gridCol w:w="3823"/>
        <w:gridCol w:w="5670"/>
      </w:tblGrid>
      <w:tr w:rsidR="007B5570" w14:paraId="64D8D65D" w14:textId="77777777" w:rsidTr="0087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2F5717" w14:textId="77777777" w:rsidR="00D96C20" w:rsidRDefault="00000000" w:rsidP="005119E5">
            <w:pPr>
              <w:pStyle w:val="NoSpacing"/>
              <w:rPr>
                <w:b w:val="0"/>
              </w:rPr>
            </w:pPr>
            <w:r>
              <w:rPr>
                <w:rFonts w:eastAsia="Arial Nova" w:cs="Times New Roman"/>
                <w:bCs/>
                <w:szCs w:val="20"/>
                <w:lang w:val="cy-GB"/>
              </w:rPr>
              <w:t>Nifer o Blant yn yr Aelwyd</w:t>
            </w:r>
          </w:p>
        </w:tc>
        <w:tc>
          <w:tcPr>
            <w:tcW w:w="5670" w:type="dxa"/>
          </w:tcPr>
          <w:p w14:paraId="7C2CFC52" w14:textId="77777777" w:rsidR="00D96C20"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ascii="Arial" w:eastAsia="Arial" w:hAnsi="Arial" w:cs="Arial"/>
                <w:bCs/>
                <w:color w:val="FFFFFF"/>
                <w:szCs w:val="20"/>
                <w:lang w:val="cy-GB"/>
              </w:rPr>
              <w:t>Plant neu bobl ifanc, sydd wedi’u datgan fel yn byw mewn aelwyd ar Gredyd Cynhwysol, sydd o dan 20 oed</w:t>
            </w:r>
            <w:r>
              <w:rPr>
                <w:rFonts w:ascii="Arial" w:eastAsia="Arial" w:hAnsi="Arial" w:cs="Arial"/>
                <w:b w:val="0"/>
                <w:color w:val="FFFFFF"/>
                <w:szCs w:val="20"/>
                <w:lang w:val="cy-GB"/>
              </w:rPr>
              <w:t xml:space="preserve"> </w:t>
            </w:r>
          </w:p>
        </w:tc>
      </w:tr>
      <w:tr w:rsidR="007B5570" w14:paraId="0E6F6ABA"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DA4A24C" w14:textId="77777777" w:rsidR="00D96C20" w:rsidRDefault="00000000" w:rsidP="005119E5">
            <w:pPr>
              <w:pStyle w:val="NoSpacing"/>
            </w:pPr>
            <w:r>
              <w:rPr>
                <w:rFonts w:eastAsia="Arial Nova" w:cs="Times New Roman"/>
                <w:szCs w:val="20"/>
                <w:lang w:val="cy-GB"/>
              </w:rPr>
              <w:t xml:space="preserve">1 plentyn </w:t>
            </w:r>
          </w:p>
        </w:tc>
        <w:tc>
          <w:tcPr>
            <w:tcW w:w="5670" w:type="dxa"/>
          </w:tcPr>
          <w:p w14:paraId="5FF328C1" w14:textId="77777777" w:rsidR="00D96C20"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2,373</w:t>
            </w:r>
          </w:p>
        </w:tc>
      </w:tr>
      <w:tr w:rsidR="007B5570" w14:paraId="35D4AF3B" w14:textId="77777777" w:rsidTr="00870BB1">
        <w:tc>
          <w:tcPr>
            <w:cnfStyle w:val="001000000000" w:firstRow="0" w:lastRow="0" w:firstColumn="1" w:lastColumn="0" w:oddVBand="0" w:evenVBand="0" w:oddHBand="0" w:evenHBand="0" w:firstRowFirstColumn="0" w:firstRowLastColumn="0" w:lastRowFirstColumn="0" w:lastRowLastColumn="0"/>
            <w:tcW w:w="3823" w:type="dxa"/>
          </w:tcPr>
          <w:p w14:paraId="635E29A6" w14:textId="77777777" w:rsidR="00D96C20" w:rsidRDefault="00000000" w:rsidP="005119E5">
            <w:pPr>
              <w:pStyle w:val="NoSpacing"/>
            </w:pPr>
            <w:r>
              <w:rPr>
                <w:rFonts w:eastAsia="Arial Nova" w:cs="Times New Roman"/>
                <w:szCs w:val="20"/>
                <w:lang w:val="cy-GB"/>
              </w:rPr>
              <w:t xml:space="preserve">2 blentyn </w:t>
            </w:r>
          </w:p>
        </w:tc>
        <w:tc>
          <w:tcPr>
            <w:tcW w:w="5670" w:type="dxa"/>
          </w:tcPr>
          <w:p w14:paraId="2E70BB78" w14:textId="77777777" w:rsidR="00D96C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1,901</w:t>
            </w:r>
          </w:p>
        </w:tc>
      </w:tr>
      <w:tr w:rsidR="007B5570" w14:paraId="12EC2063"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B532C99" w14:textId="77777777" w:rsidR="00D96C20" w:rsidRDefault="00000000" w:rsidP="005119E5">
            <w:pPr>
              <w:pStyle w:val="NoSpacing"/>
            </w:pPr>
            <w:r>
              <w:rPr>
                <w:rFonts w:eastAsia="Arial Nova" w:cs="Times New Roman"/>
                <w:szCs w:val="20"/>
                <w:lang w:val="cy-GB"/>
              </w:rPr>
              <w:t>3 o blant</w:t>
            </w:r>
          </w:p>
        </w:tc>
        <w:tc>
          <w:tcPr>
            <w:tcW w:w="5670" w:type="dxa"/>
          </w:tcPr>
          <w:p w14:paraId="00E2ABF9" w14:textId="77777777" w:rsidR="00D96C20"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688</w:t>
            </w:r>
          </w:p>
        </w:tc>
      </w:tr>
      <w:tr w:rsidR="007B5570" w14:paraId="40A83786" w14:textId="77777777" w:rsidTr="00870BB1">
        <w:tc>
          <w:tcPr>
            <w:cnfStyle w:val="001000000000" w:firstRow="0" w:lastRow="0" w:firstColumn="1" w:lastColumn="0" w:oddVBand="0" w:evenVBand="0" w:oddHBand="0" w:evenHBand="0" w:firstRowFirstColumn="0" w:firstRowLastColumn="0" w:lastRowFirstColumn="0" w:lastRowLastColumn="0"/>
            <w:tcW w:w="3823" w:type="dxa"/>
          </w:tcPr>
          <w:p w14:paraId="07A340E6" w14:textId="77777777" w:rsidR="00D96C20" w:rsidRDefault="00000000" w:rsidP="005119E5">
            <w:pPr>
              <w:pStyle w:val="NoSpacing"/>
            </w:pPr>
            <w:r>
              <w:rPr>
                <w:rFonts w:eastAsia="Arial Nova" w:cs="Times New Roman"/>
                <w:szCs w:val="20"/>
                <w:lang w:val="cy-GB"/>
              </w:rPr>
              <w:t>4 o blant</w:t>
            </w:r>
          </w:p>
        </w:tc>
        <w:tc>
          <w:tcPr>
            <w:tcW w:w="5670" w:type="dxa"/>
          </w:tcPr>
          <w:p w14:paraId="1CFD68BF" w14:textId="77777777" w:rsidR="00D96C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194 </w:t>
            </w:r>
          </w:p>
        </w:tc>
      </w:tr>
      <w:tr w:rsidR="007B5570" w14:paraId="1C20AF6A"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66E07E" w14:textId="77777777" w:rsidR="00D96C20" w:rsidRDefault="00000000" w:rsidP="005119E5">
            <w:pPr>
              <w:pStyle w:val="NoSpacing"/>
            </w:pPr>
            <w:r>
              <w:rPr>
                <w:rFonts w:eastAsia="Arial Nova" w:cs="Times New Roman"/>
                <w:szCs w:val="20"/>
                <w:lang w:val="cy-GB"/>
              </w:rPr>
              <w:t xml:space="preserve">5 neu fwy o blant </w:t>
            </w:r>
          </w:p>
        </w:tc>
        <w:tc>
          <w:tcPr>
            <w:tcW w:w="5670" w:type="dxa"/>
          </w:tcPr>
          <w:p w14:paraId="55BF049C" w14:textId="77777777" w:rsidR="00D96C20"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79</w:t>
            </w:r>
          </w:p>
        </w:tc>
      </w:tr>
      <w:tr w:rsidR="007B5570" w14:paraId="0CB3BE98" w14:textId="77777777" w:rsidTr="00870BB1">
        <w:tc>
          <w:tcPr>
            <w:cnfStyle w:val="001000000000" w:firstRow="0" w:lastRow="0" w:firstColumn="1" w:lastColumn="0" w:oddVBand="0" w:evenVBand="0" w:oddHBand="0" w:evenHBand="0" w:firstRowFirstColumn="0" w:firstRowLastColumn="0" w:lastRowFirstColumn="0" w:lastRowLastColumn="0"/>
            <w:tcW w:w="3823" w:type="dxa"/>
          </w:tcPr>
          <w:p w14:paraId="2CF627B6" w14:textId="77777777" w:rsidR="00D96C20" w:rsidRPr="00FE347B" w:rsidRDefault="00000000" w:rsidP="005119E5">
            <w:pPr>
              <w:pStyle w:val="NoSpacing"/>
              <w:rPr>
                <w:b/>
                <w:bCs/>
              </w:rPr>
            </w:pPr>
            <w:r>
              <w:rPr>
                <w:rFonts w:eastAsia="Arial Nova" w:cs="Times New Roman"/>
                <w:b/>
                <w:bCs/>
                <w:szCs w:val="20"/>
                <w:lang w:val="cy-GB"/>
              </w:rPr>
              <w:t>CYFANSWM</w:t>
            </w:r>
          </w:p>
        </w:tc>
        <w:tc>
          <w:tcPr>
            <w:tcW w:w="5670" w:type="dxa"/>
          </w:tcPr>
          <w:p w14:paraId="7A5E3F6A" w14:textId="77777777" w:rsidR="00D96C20" w:rsidRPr="00FE347B" w:rsidRDefault="00000000" w:rsidP="005119E5">
            <w:pPr>
              <w:pStyle w:val="NoSpacing"/>
              <w:cnfStyle w:val="000000000000" w:firstRow="0" w:lastRow="0" w:firstColumn="0" w:lastColumn="0" w:oddVBand="0" w:evenVBand="0" w:oddHBand="0" w:evenHBand="0" w:firstRowFirstColumn="0" w:firstRowLastColumn="0" w:lastRowFirstColumn="0" w:lastRowLastColumn="0"/>
              <w:rPr>
                <w:b/>
                <w:bCs/>
              </w:rPr>
            </w:pPr>
            <w:r>
              <w:rPr>
                <w:rFonts w:eastAsia="Arial Nova" w:cs="Times New Roman"/>
                <w:b/>
                <w:bCs/>
                <w:szCs w:val="20"/>
                <w:lang w:val="cy-GB"/>
              </w:rPr>
              <w:t>5,235</w:t>
            </w:r>
          </w:p>
        </w:tc>
      </w:tr>
    </w:tbl>
    <w:p w14:paraId="66A39513" w14:textId="77777777" w:rsidR="00D96C20" w:rsidRDefault="00000000" w:rsidP="00D96C20">
      <w:pPr>
        <w:pStyle w:val="BodyText"/>
        <w:jc w:val="both"/>
      </w:pPr>
      <w:r>
        <w:rPr>
          <w:rFonts w:eastAsia="Arial Nova" w:cs="Times New Roman"/>
          <w:szCs w:val="20"/>
          <w:lang w:val="cy-GB"/>
        </w:rPr>
        <w:t>Yn Nhachwedd 2021 roedd 10,522 o gartrefi</w:t>
      </w:r>
      <w:r>
        <w:rPr>
          <w:rStyle w:val="FootnoteReference"/>
        </w:rPr>
        <w:footnoteReference w:id="8"/>
      </w:r>
      <w:r>
        <w:rPr>
          <w:rFonts w:eastAsia="Arial Nova" w:cs="Times New Roman"/>
          <w:szCs w:val="20"/>
          <w:lang w:val="cy-GB"/>
        </w:rPr>
        <w:t xml:space="preserve"> yng Nghastell-nedd Port Talbot yn derbyn Credyd Cynhwysol, mae hyn yn cyfateb i 17% o gartrefi.   Ledled Cymru mae 37% o bobl sy'n derbyn Credyd Cynhwysol mewn gwaith</w:t>
      </w:r>
      <w:r>
        <w:rPr>
          <w:rStyle w:val="FootnoteReference"/>
        </w:rPr>
        <w:footnoteReference w:id="9"/>
      </w:r>
      <w:r>
        <w:rPr>
          <w:rFonts w:eastAsia="Arial Nova" w:cs="Times New Roman"/>
          <w:szCs w:val="20"/>
          <w:lang w:val="cy-GB"/>
        </w:rPr>
        <w:t xml:space="preserve">.   Mae tablau 26 a 27 yn awgrymu mai dim ond cyfran fach o deuluoedd sydd â phlant, sy'n hawlio credyd cynhwysol, hefyd yn derbyn yr hawl gofal plant.  </w:t>
      </w:r>
    </w:p>
    <w:p w14:paraId="2C9ADB29" w14:textId="77777777" w:rsidR="00F073EF" w:rsidRDefault="00000000" w:rsidP="00F073EF">
      <w:pPr>
        <w:pStyle w:val="BodyText"/>
        <w:jc w:val="both"/>
        <w:rPr>
          <w:rFonts w:ascii="Arial" w:hAnsi="Arial" w:cs="Arial"/>
          <w:color w:val="1F1F1F"/>
          <w:sz w:val="27"/>
          <w:szCs w:val="27"/>
          <w:shd w:val="clear" w:color="auto" w:fill="FFFFFF"/>
        </w:rPr>
      </w:pPr>
      <w:r>
        <w:rPr>
          <w:rFonts w:eastAsia="Arial Nova" w:cs="Times New Roman"/>
          <w:szCs w:val="20"/>
          <w:lang w:val="cy-GB"/>
        </w:rPr>
        <w:t>Mae costau gofal plant yn gallu bod yn rhwystr i waith a hyfforddiant.   Mae'r rhaglen PaCE (rhieni, gofal plant a chyflogaeth) yn darparu cymorth i helpu rhieni / gofalwyr sydd allan o waith i mewn i hyfforddiant a chyflogaeth.  Gall cymorth gynnwys cyllid ar gyfer gofal plant a chanllawiau ynghylch budd-daliadau i helpu i wneud gofal plant yn fwy fforddiadwy.    Hefyd, mae Cynnig Gofal Plant Cymru yn cael ei ehangu ym mis Medi 2022, i "galluogi rhieni sydd mewn addysg a hyfforddiant i elwa hefyd ar yr oriau ychwanegol o ofal plant a ariennir y mae'n eu darparu.</w:t>
      </w:r>
      <w:r>
        <w:rPr>
          <w:rStyle w:val="FootnoteReference"/>
        </w:rPr>
        <w:footnoteReference w:id="10"/>
      </w:r>
      <w:r>
        <w:rPr>
          <w:rFonts w:eastAsia="Arial Nova" w:cs="Times New Roman"/>
          <w:szCs w:val="20"/>
          <w:lang w:val="cy-GB"/>
        </w:rPr>
        <w:t>"</w:t>
      </w:r>
      <w:r>
        <w:rPr>
          <w:rFonts w:ascii="Arial" w:eastAsia="Arial" w:hAnsi="Arial" w:cs="Arial"/>
          <w:color w:val="1F1F1F"/>
          <w:sz w:val="27"/>
          <w:szCs w:val="27"/>
          <w:shd w:val="clear" w:color="auto" w:fill="FFFFFF"/>
          <w:lang w:val="cy-GB"/>
        </w:rPr>
        <w:t xml:space="preserve"> </w:t>
      </w:r>
    </w:p>
    <w:p w14:paraId="4BD684E4" w14:textId="77777777" w:rsidR="00FC27D1" w:rsidRPr="00F073EF" w:rsidRDefault="00000000" w:rsidP="00F073EF">
      <w:pPr>
        <w:pStyle w:val="Heading4"/>
        <w:rPr>
          <w:rFonts w:ascii="Arial" w:hAnsi="Arial" w:cs="Arial"/>
          <w:color w:val="1F1F1F"/>
          <w:sz w:val="27"/>
          <w:szCs w:val="27"/>
          <w:shd w:val="clear" w:color="auto" w:fill="FFFFFF"/>
        </w:rPr>
      </w:pPr>
      <w:r>
        <w:rPr>
          <w:rFonts w:ascii="Arial" w:eastAsia="Arial" w:hAnsi="Arial" w:cs="Times New Roman"/>
          <w:szCs w:val="22"/>
          <w:lang w:val="cy-GB"/>
        </w:rPr>
        <w:lastRenderedPageBreak/>
        <w:t>Siart 3:  Nifer Flynyddol o Deuluoedd a Phlant, yng Nghastell-nedd Port Talbot, sydd â Chyfrifon Gofal Plant Di-dreth wedi'u defnyddio</w:t>
      </w:r>
    </w:p>
    <w:p w14:paraId="7FB5063A" w14:textId="51D2A7AB" w:rsidR="00FC27D1" w:rsidRPr="00151C2A" w:rsidRDefault="00025388" w:rsidP="00FC27D1">
      <w:pPr>
        <w:pStyle w:val="BodyText"/>
        <w:jc w:val="center"/>
      </w:pPr>
      <w:r w:rsidRPr="00025388">
        <w:rPr>
          <w:noProof/>
        </w:rPr>
        <w:drawing>
          <wp:inline distT="0" distB="0" distL="0" distR="0" wp14:anchorId="3E32F30F" wp14:editId="55D9F742">
            <wp:extent cx="4559300" cy="33356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4897" cy="3339738"/>
                    </a:xfrm>
                    <a:prstGeom prst="rect">
                      <a:avLst/>
                    </a:prstGeom>
                    <a:noFill/>
                    <a:ln>
                      <a:noFill/>
                    </a:ln>
                  </pic:spPr>
                </pic:pic>
              </a:graphicData>
            </a:graphic>
          </wp:inline>
        </w:drawing>
      </w:r>
    </w:p>
    <w:p w14:paraId="5EBCD262" w14:textId="77777777" w:rsidR="00FC27D1" w:rsidRPr="00075CCC" w:rsidRDefault="00000000" w:rsidP="00075CCC">
      <w:pPr>
        <w:pStyle w:val="BodyText"/>
        <w:jc w:val="both"/>
        <w:rPr>
          <w:rStyle w:val="Heading2Char"/>
          <w:rFonts w:ascii="Arial Nova" w:eastAsiaTheme="minorHAnsi" w:hAnsi="Arial Nova" w:cstheme="minorBidi"/>
          <w:b w:val="0"/>
          <w:caps w:val="0"/>
          <w:color w:val="auto"/>
          <w:spacing w:val="0"/>
          <w:sz w:val="20"/>
          <w:szCs w:val="22"/>
        </w:rPr>
      </w:pPr>
      <w:bookmarkStart w:id="59" w:name="_Toc102545234"/>
      <w:bookmarkStart w:id="60" w:name="_Toc111470064"/>
      <w:bookmarkStart w:id="61" w:name="_Toc122084263"/>
      <w:r>
        <w:rPr>
          <w:rStyle w:val="Heading2Char"/>
          <w:rFonts w:ascii="Arial Nova" w:eastAsia="Arial Nova" w:hAnsi="Arial Nova" w:cs="Times New Roman"/>
          <w:b w:val="0"/>
          <w:caps w:val="0"/>
          <w:color w:val="auto"/>
          <w:spacing w:val="0"/>
          <w:sz w:val="20"/>
          <w:szCs w:val="20"/>
          <w:lang w:val="cy-GB"/>
        </w:rPr>
        <w:t>Mae Siart 3 yn dangos bod nifer y teuluoedd sy'n defnyddio gofal plant di-dreth wedi cynyddu gan 1112.5% yn y cyfnod rhwng 2017-18 a 2020-21.  Mae hyn yn gynnydd sylweddol; adeg y DHG roedd 2925 o blant yn defnyddio gofal plant.  Yn seiliedig ar y siart uchod, 18.6% o blant mewn gofal plant oedd yn elwa o ofal plant di-dreth.</w:t>
      </w:r>
      <w:bookmarkEnd w:id="59"/>
      <w:bookmarkEnd w:id="60"/>
      <w:bookmarkEnd w:id="61"/>
      <w:r>
        <w:rPr>
          <w:rStyle w:val="Heading2Char"/>
          <w:rFonts w:ascii="Arial Nova" w:eastAsia="Arial Nova" w:hAnsi="Arial Nova" w:cs="Times New Roman"/>
          <w:b w:val="0"/>
          <w:caps w:val="0"/>
          <w:color w:val="auto"/>
          <w:spacing w:val="0"/>
          <w:sz w:val="20"/>
          <w:szCs w:val="20"/>
          <w:lang w:val="cy-GB"/>
        </w:rPr>
        <w:t xml:space="preserve">  </w:t>
      </w:r>
    </w:p>
    <w:p w14:paraId="0CDFE86D" w14:textId="77777777" w:rsidR="006D0D96" w:rsidRDefault="00000000" w:rsidP="006D0D96">
      <w:pPr>
        <w:pStyle w:val="Heading3"/>
        <w:jc w:val="both"/>
      </w:pPr>
      <w:r>
        <w:rPr>
          <w:rFonts w:eastAsia="Century Gothic" w:cs="Times New Roman"/>
          <w:lang w:val="cy-GB"/>
        </w:rPr>
        <w:t>Lleoedd Gofal Plant ar gyfer Plant sydd ag Anghenion Dysgu Ychwanegol a / neu Anableddau</w:t>
      </w:r>
    </w:p>
    <w:p w14:paraId="04E44384" w14:textId="77777777" w:rsidR="00F67012" w:rsidRDefault="00000000" w:rsidP="00D90511">
      <w:pPr>
        <w:pStyle w:val="BodyText"/>
        <w:jc w:val="both"/>
      </w:pPr>
      <w:r>
        <w:rPr>
          <w:rFonts w:eastAsia="Arial Nova" w:cs="Times New Roman"/>
          <w:szCs w:val="20"/>
          <w:lang w:val="cy-GB"/>
        </w:rPr>
        <w:t xml:space="preserve">Dywedodd data DHG fod 60 o blant a oedd yn mynychu lleoliadau gofal plant cofrestredig wedi cael eu nodi'n ffurfiol fel rhai oedd ag anawsterau dysgu neu anableddau.  Mae hyn yn cyfateb i 2% o blant mewn lleoliadau gofal plant.   </w:t>
      </w:r>
    </w:p>
    <w:p w14:paraId="43FECEFB" w14:textId="77777777" w:rsidR="009C3CBF" w:rsidRDefault="00000000" w:rsidP="009C3CBF">
      <w:pPr>
        <w:pStyle w:val="Heading4"/>
      </w:pPr>
      <w:r>
        <w:rPr>
          <w:rFonts w:ascii="Arial" w:eastAsia="Arial" w:hAnsi="Arial" w:cs="Times New Roman"/>
          <w:szCs w:val="22"/>
          <w:lang w:val="cy-GB"/>
        </w:rPr>
        <w:t>Tabl 28.  Data CYBLD – Plant sydd ag Anghenion Dysgu Ychwanegol (2022)</w:t>
      </w:r>
      <w:r>
        <w:rPr>
          <w:rFonts w:ascii="Arial" w:eastAsia="Arial" w:hAnsi="Arial" w:cs="Times New Roman"/>
          <w:b w:val="0"/>
          <w:bCs w:val="0"/>
          <w:i w:val="0"/>
          <w:iCs w:val="0"/>
          <w:szCs w:val="22"/>
          <w:lang w:val="cy-GB"/>
        </w:rPr>
        <w:t xml:space="preserve"> </w:t>
      </w:r>
    </w:p>
    <w:tbl>
      <w:tblPr>
        <w:tblStyle w:val="PRD1"/>
        <w:tblW w:w="9759" w:type="dxa"/>
        <w:tblLook w:val="04A0" w:firstRow="1" w:lastRow="0" w:firstColumn="1" w:lastColumn="0" w:noHBand="0" w:noVBand="1"/>
      </w:tblPr>
      <w:tblGrid>
        <w:gridCol w:w="5807"/>
        <w:gridCol w:w="2110"/>
        <w:gridCol w:w="1842"/>
      </w:tblGrid>
      <w:tr w:rsidR="007B5570" w14:paraId="4DE1A987"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1575D95" w14:textId="77777777" w:rsidR="00E76FE8" w:rsidRDefault="00E76FE8" w:rsidP="00E76FE8">
            <w:pPr>
              <w:pStyle w:val="NoSpacing"/>
              <w:rPr>
                <w:b w:val="0"/>
              </w:rPr>
            </w:pPr>
          </w:p>
        </w:tc>
        <w:tc>
          <w:tcPr>
            <w:tcW w:w="2110" w:type="dxa"/>
          </w:tcPr>
          <w:p w14:paraId="2FADF446" w14:textId="77777777" w:rsidR="00E76FE8" w:rsidRPr="00E76FE8" w:rsidRDefault="00000000" w:rsidP="00E76FE8">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rFonts w:ascii="Arial" w:eastAsia="Arial" w:hAnsi="Arial" w:cs="Arial"/>
                <w:bCs/>
                <w:szCs w:val="20"/>
                <w:lang w:val="cy-GB"/>
              </w:rPr>
              <w:t>Nifer y Disgyblion</w:t>
            </w:r>
          </w:p>
        </w:tc>
        <w:tc>
          <w:tcPr>
            <w:tcW w:w="1842" w:type="dxa"/>
          </w:tcPr>
          <w:p w14:paraId="3F80DE6C" w14:textId="77777777" w:rsidR="00E76FE8" w:rsidRPr="00E76FE8" w:rsidRDefault="00000000" w:rsidP="00E76FE8">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szCs w:val="20"/>
                <w:lang w:val="cy-GB"/>
              </w:rPr>
              <w:t>% y Disgyblion</w:t>
            </w:r>
          </w:p>
        </w:tc>
      </w:tr>
      <w:tr w:rsidR="007B5570" w14:paraId="4C66A0E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5318724" w14:textId="77777777" w:rsidR="009171E2" w:rsidRPr="00DD61E3" w:rsidRDefault="00000000" w:rsidP="009171E2">
            <w:pPr>
              <w:pStyle w:val="NoSpacing"/>
            </w:pPr>
            <w:r>
              <w:rPr>
                <w:rFonts w:eastAsia="Arial Nova" w:cs="Arial"/>
                <w:szCs w:val="20"/>
                <w:lang w:val="cy-GB"/>
              </w:rPr>
              <w:t>Gweithredu gan yr Ysgol/Gweithredu gan y Blynyddoedd Cynnar</w:t>
            </w:r>
          </w:p>
        </w:tc>
        <w:tc>
          <w:tcPr>
            <w:tcW w:w="2110" w:type="dxa"/>
            <w:vAlign w:val="bottom"/>
          </w:tcPr>
          <w:p w14:paraId="381A6DE2"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1,802</w:t>
            </w:r>
          </w:p>
        </w:tc>
        <w:tc>
          <w:tcPr>
            <w:tcW w:w="1842" w:type="dxa"/>
            <w:vAlign w:val="bottom"/>
          </w:tcPr>
          <w:p w14:paraId="68F64FF7"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8.5%</w:t>
            </w:r>
          </w:p>
        </w:tc>
      </w:tr>
      <w:tr w:rsidR="007B5570" w14:paraId="74727A55" w14:textId="77777777" w:rsidTr="007B5570">
        <w:tc>
          <w:tcPr>
            <w:cnfStyle w:val="001000000000" w:firstRow="0" w:lastRow="0" w:firstColumn="1" w:lastColumn="0" w:oddVBand="0" w:evenVBand="0" w:oddHBand="0" w:evenHBand="0" w:firstRowFirstColumn="0" w:firstRowLastColumn="0" w:lastRowFirstColumn="0" w:lastRowLastColumn="0"/>
            <w:tcW w:w="5807" w:type="dxa"/>
            <w:vAlign w:val="bottom"/>
          </w:tcPr>
          <w:p w14:paraId="1837A685" w14:textId="77777777" w:rsidR="009171E2" w:rsidRPr="00DD61E3" w:rsidRDefault="00000000" w:rsidP="009171E2">
            <w:pPr>
              <w:pStyle w:val="NoSpacing"/>
            </w:pPr>
            <w:r>
              <w:rPr>
                <w:rFonts w:eastAsia="Arial Nova" w:cs="Arial"/>
                <w:szCs w:val="20"/>
                <w:lang w:val="cy-GB"/>
              </w:rPr>
              <w:t>Cynllun Datblygu Unigol a Gynhelir gan yr Ysgol</w:t>
            </w:r>
          </w:p>
        </w:tc>
        <w:tc>
          <w:tcPr>
            <w:tcW w:w="2110" w:type="dxa"/>
            <w:vAlign w:val="bottom"/>
          </w:tcPr>
          <w:p w14:paraId="29FC05AC"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100</w:t>
            </w:r>
          </w:p>
        </w:tc>
        <w:tc>
          <w:tcPr>
            <w:tcW w:w="1842" w:type="dxa"/>
            <w:vAlign w:val="bottom"/>
          </w:tcPr>
          <w:p w14:paraId="44726AA8"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0.5%</w:t>
            </w:r>
          </w:p>
        </w:tc>
      </w:tr>
      <w:tr w:rsidR="007B5570" w14:paraId="3464902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6CBFDC5" w14:textId="77777777" w:rsidR="009171E2" w:rsidRPr="00DD61E3" w:rsidRDefault="00000000" w:rsidP="009171E2">
            <w:pPr>
              <w:pStyle w:val="NoSpacing"/>
            </w:pPr>
            <w:r>
              <w:rPr>
                <w:rFonts w:eastAsia="Arial Nova" w:cs="Arial"/>
                <w:szCs w:val="20"/>
                <w:lang w:val="cy-GB"/>
              </w:rPr>
              <w:t>Cynllun Datblygu Unigol a Gynhelir gan yr Awdurdod Lleol</w:t>
            </w:r>
          </w:p>
        </w:tc>
        <w:tc>
          <w:tcPr>
            <w:tcW w:w="2110" w:type="dxa"/>
            <w:vAlign w:val="bottom"/>
          </w:tcPr>
          <w:p w14:paraId="3AD3682D"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1</w:t>
            </w:r>
          </w:p>
        </w:tc>
        <w:tc>
          <w:tcPr>
            <w:tcW w:w="1842" w:type="dxa"/>
            <w:vAlign w:val="bottom"/>
          </w:tcPr>
          <w:p w14:paraId="5B50589E"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0%</w:t>
            </w:r>
          </w:p>
        </w:tc>
      </w:tr>
      <w:tr w:rsidR="007B5570" w14:paraId="6DAFDBE4" w14:textId="77777777" w:rsidTr="007B5570">
        <w:tc>
          <w:tcPr>
            <w:cnfStyle w:val="001000000000" w:firstRow="0" w:lastRow="0" w:firstColumn="1" w:lastColumn="0" w:oddVBand="0" w:evenVBand="0" w:oddHBand="0" w:evenHBand="0" w:firstRowFirstColumn="0" w:firstRowLastColumn="0" w:lastRowFirstColumn="0" w:lastRowLastColumn="0"/>
            <w:tcW w:w="5807" w:type="dxa"/>
            <w:vAlign w:val="bottom"/>
          </w:tcPr>
          <w:p w14:paraId="10FBBB9C" w14:textId="77777777" w:rsidR="009171E2" w:rsidRPr="00DD61E3" w:rsidRDefault="00000000" w:rsidP="009171E2">
            <w:pPr>
              <w:pStyle w:val="NoSpacing"/>
            </w:pPr>
            <w:r>
              <w:rPr>
                <w:rFonts w:eastAsia="Arial Nova" w:cs="Arial"/>
                <w:szCs w:val="20"/>
                <w:lang w:val="cy-GB"/>
              </w:rPr>
              <w:t>Nid oes anghenion addysgol arbennig nac anghenion dysgu ychwanegol</w:t>
            </w:r>
          </w:p>
        </w:tc>
        <w:tc>
          <w:tcPr>
            <w:tcW w:w="2110" w:type="dxa"/>
            <w:vAlign w:val="bottom"/>
          </w:tcPr>
          <w:p w14:paraId="2458F80F"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16,928</w:t>
            </w:r>
          </w:p>
        </w:tc>
        <w:tc>
          <w:tcPr>
            <w:tcW w:w="1842" w:type="dxa"/>
            <w:vAlign w:val="bottom"/>
          </w:tcPr>
          <w:p w14:paraId="04312D9F"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79.8%</w:t>
            </w:r>
          </w:p>
        </w:tc>
      </w:tr>
      <w:tr w:rsidR="007B5570" w14:paraId="4DD2201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0E939D56" w14:textId="77777777" w:rsidR="009171E2" w:rsidRPr="00DD61E3" w:rsidRDefault="00000000" w:rsidP="009171E2">
            <w:pPr>
              <w:pStyle w:val="NoSpacing"/>
            </w:pPr>
            <w:r>
              <w:rPr>
                <w:rFonts w:eastAsia="Arial Nova" w:cs="Arial"/>
                <w:szCs w:val="20"/>
                <w:lang w:val="cy-GB"/>
              </w:rPr>
              <w:t>Gweithredu gan yr Ysgol a Mwy/Gweithredu gan y Blynyddoedd Cynnar a Mwy</w:t>
            </w:r>
          </w:p>
        </w:tc>
        <w:tc>
          <w:tcPr>
            <w:tcW w:w="2110" w:type="dxa"/>
            <w:vAlign w:val="bottom"/>
          </w:tcPr>
          <w:p w14:paraId="5007A81C"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1,307</w:t>
            </w:r>
          </w:p>
        </w:tc>
        <w:tc>
          <w:tcPr>
            <w:tcW w:w="1842" w:type="dxa"/>
            <w:vAlign w:val="bottom"/>
          </w:tcPr>
          <w:p w14:paraId="50C91908" w14:textId="77777777" w:rsidR="009171E2" w:rsidRPr="00DD61E3" w:rsidRDefault="00000000" w:rsidP="009171E2">
            <w:pPr>
              <w:pStyle w:val="NoSpacing"/>
              <w:cnfStyle w:val="000000100000" w:firstRow="0" w:lastRow="0" w:firstColumn="0" w:lastColumn="0" w:oddVBand="0" w:evenVBand="0" w:oddHBand="1" w:evenHBand="0" w:firstRowFirstColumn="0" w:firstRowLastColumn="0" w:lastRowFirstColumn="0" w:lastRowLastColumn="0"/>
            </w:pPr>
            <w:r>
              <w:rPr>
                <w:rFonts w:eastAsia="Arial Nova" w:cs="Arial"/>
                <w:szCs w:val="20"/>
                <w:lang w:val="cy-GB"/>
              </w:rPr>
              <w:t>6.2%</w:t>
            </w:r>
          </w:p>
        </w:tc>
      </w:tr>
      <w:tr w:rsidR="007B5570" w14:paraId="22033284" w14:textId="77777777" w:rsidTr="007B5570">
        <w:tc>
          <w:tcPr>
            <w:cnfStyle w:val="001000000000" w:firstRow="0" w:lastRow="0" w:firstColumn="1" w:lastColumn="0" w:oddVBand="0" w:evenVBand="0" w:oddHBand="0" w:evenHBand="0" w:firstRowFirstColumn="0" w:firstRowLastColumn="0" w:lastRowFirstColumn="0" w:lastRowLastColumn="0"/>
            <w:tcW w:w="5807" w:type="dxa"/>
            <w:vAlign w:val="bottom"/>
          </w:tcPr>
          <w:p w14:paraId="112630E8" w14:textId="77777777" w:rsidR="009171E2" w:rsidRPr="00DD61E3" w:rsidRDefault="00000000" w:rsidP="009171E2">
            <w:pPr>
              <w:pStyle w:val="NoSpacing"/>
            </w:pPr>
            <w:r>
              <w:rPr>
                <w:rFonts w:eastAsia="Arial Nova" w:cs="Arial"/>
                <w:szCs w:val="20"/>
                <w:lang w:val="cy-GB"/>
              </w:rPr>
              <w:t>â Datganiad</w:t>
            </w:r>
          </w:p>
        </w:tc>
        <w:tc>
          <w:tcPr>
            <w:tcW w:w="2110" w:type="dxa"/>
            <w:vAlign w:val="bottom"/>
          </w:tcPr>
          <w:p w14:paraId="012EF540"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1,080</w:t>
            </w:r>
          </w:p>
        </w:tc>
        <w:tc>
          <w:tcPr>
            <w:tcW w:w="1842" w:type="dxa"/>
            <w:vAlign w:val="bottom"/>
          </w:tcPr>
          <w:p w14:paraId="018337E0" w14:textId="77777777" w:rsidR="009171E2" w:rsidRPr="00DD61E3" w:rsidRDefault="00000000" w:rsidP="009171E2">
            <w:pPr>
              <w:pStyle w:val="NoSpacing"/>
              <w:cnfStyle w:val="000000000000" w:firstRow="0" w:lastRow="0" w:firstColumn="0" w:lastColumn="0" w:oddVBand="0" w:evenVBand="0" w:oddHBand="0" w:evenHBand="0" w:firstRowFirstColumn="0" w:firstRowLastColumn="0" w:lastRowFirstColumn="0" w:lastRowLastColumn="0"/>
            </w:pPr>
            <w:r>
              <w:rPr>
                <w:rFonts w:eastAsia="Arial Nova" w:cs="Arial"/>
                <w:szCs w:val="20"/>
                <w:lang w:val="cy-GB"/>
              </w:rPr>
              <w:t>5.1%</w:t>
            </w:r>
          </w:p>
        </w:tc>
      </w:tr>
    </w:tbl>
    <w:p w14:paraId="6FB5C262" w14:textId="77777777" w:rsidR="009C3CBF" w:rsidRDefault="009C3CBF" w:rsidP="00D90511">
      <w:pPr>
        <w:pStyle w:val="BodyText"/>
        <w:jc w:val="both"/>
      </w:pPr>
    </w:p>
    <w:p w14:paraId="2AEF25A6" w14:textId="77777777" w:rsidR="00D73634" w:rsidRDefault="00000000" w:rsidP="00D90511">
      <w:pPr>
        <w:pStyle w:val="BodyText"/>
        <w:jc w:val="both"/>
      </w:pPr>
      <w:r>
        <w:rPr>
          <w:rFonts w:eastAsia="Arial Nova" w:cs="Times New Roman"/>
          <w:szCs w:val="20"/>
          <w:lang w:val="cy-GB"/>
        </w:rPr>
        <w:t xml:space="preserve">Mae Cyfrifiad Ysgolion Blynyddol Lefel Disgyblion 2022 (CYBLD) yn cofnodi nifer y plant yn yr ysgol sydd ag anghenion dysgu ychwanegol, mae Tabl 29 isod yn dangos bod 20% o blant oedran ysgol ag angen cymorth penodol, o'i gymharu â 2% o ran gofal plant.  </w:t>
      </w:r>
    </w:p>
    <w:p w14:paraId="6BE8F09E" w14:textId="77777777" w:rsidR="00074CA4" w:rsidRPr="003801C7" w:rsidRDefault="00000000" w:rsidP="00074CA4">
      <w:pPr>
        <w:pStyle w:val="Heading4"/>
      </w:pPr>
      <w:r>
        <w:rPr>
          <w:rFonts w:ascii="Arial" w:eastAsia="Arial" w:hAnsi="Arial" w:cs="Times New Roman"/>
          <w:szCs w:val="22"/>
          <w:lang w:val="cy-GB"/>
        </w:rPr>
        <w:lastRenderedPageBreak/>
        <w:t>Tabl 29.  Teuluoedd yn derbyn cefnogaeth trwy O Gam i Gam</w:t>
      </w:r>
      <w:r>
        <w:rPr>
          <w:rFonts w:ascii="Arial" w:eastAsia="Arial" w:hAnsi="Arial" w:cs="Times New Roman"/>
          <w:b w:val="0"/>
          <w:bCs w:val="0"/>
          <w:i w:val="0"/>
          <w:iCs w:val="0"/>
          <w:szCs w:val="22"/>
          <w:lang w:val="cy-GB"/>
        </w:rPr>
        <w:t xml:space="preserve"> </w:t>
      </w:r>
    </w:p>
    <w:tbl>
      <w:tblPr>
        <w:tblStyle w:val="PRD1"/>
        <w:tblW w:w="10115" w:type="dxa"/>
        <w:tblLook w:val="04A0" w:firstRow="1" w:lastRow="0" w:firstColumn="1" w:lastColumn="0" w:noHBand="0" w:noVBand="1"/>
      </w:tblPr>
      <w:tblGrid>
        <w:gridCol w:w="4390"/>
        <w:gridCol w:w="1559"/>
        <w:gridCol w:w="1417"/>
        <w:gridCol w:w="1418"/>
        <w:gridCol w:w="1331"/>
      </w:tblGrid>
      <w:tr w:rsidR="007B5570" w14:paraId="585CBB07" w14:textId="77777777" w:rsidTr="009A6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263CE50" w14:textId="77777777" w:rsidR="006A47EE" w:rsidRDefault="00000000" w:rsidP="005119E5">
            <w:pPr>
              <w:pStyle w:val="NoSpacing"/>
              <w:rPr>
                <w:b w:val="0"/>
              </w:rPr>
            </w:pPr>
            <w:r>
              <w:rPr>
                <w:rFonts w:eastAsia="Arial Nova" w:cs="Times New Roman"/>
                <w:bCs/>
                <w:szCs w:val="20"/>
                <w:lang w:val="cy-GB"/>
              </w:rPr>
              <w:t>Math o Gymorth</w:t>
            </w:r>
          </w:p>
        </w:tc>
        <w:tc>
          <w:tcPr>
            <w:tcW w:w="1559" w:type="dxa"/>
          </w:tcPr>
          <w:p w14:paraId="29EEC914" w14:textId="77777777" w:rsidR="006A47EE"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rFonts w:eastAsia="Arial Nova" w:cs="Times New Roman"/>
                <w:bCs/>
                <w:color w:val="FFFFFF"/>
                <w:szCs w:val="20"/>
                <w:lang w:val="cy-GB"/>
              </w:rPr>
              <w:t>2018 - 2019</w:t>
            </w:r>
            <w:r>
              <w:rPr>
                <w:rFonts w:eastAsia="Arial Nova" w:cs="Times New Roman"/>
                <w:b w:val="0"/>
                <w:color w:val="FFFFFF"/>
                <w:szCs w:val="20"/>
                <w:lang w:val="cy-GB"/>
              </w:rPr>
              <w:t xml:space="preserve"> </w:t>
            </w:r>
          </w:p>
        </w:tc>
        <w:tc>
          <w:tcPr>
            <w:tcW w:w="1417" w:type="dxa"/>
          </w:tcPr>
          <w:p w14:paraId="48A4BAF7" w14:textId="77777777" w:rsidR="006A47EE"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2019 - 2020</w:t>
            </w:r>
          </w:p>
        </w:tc>
        <w:tc>
          <w:tcPr>
            <w:tcW w:w="1418" w:type="dxa"/>
          </w:tcPr>
          <w:p w14:paraId="72A56022" w14:textId="77777777" w:rsidR="006A47EE"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2020 - 2021</w:t>
            </w:r>
          </w:p>
        </w:tc>
        <w:tc>
          <w:tcPr>
            <w:tcW w:w="1331" w:type="dxa"/>
          </w:tcPr>
          <w:p w14:paraId="4D65E05A" w14:textId="77777777" w:rsidR="006A47EE"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2021 - 2022</w:t>
            </w:r>
          </w:p>
        </w:tc>
      </w:tr>
      <w:tr w:rsidR="007B5570" w14:paraId="7E868517" w14:textId="77777777" w:rsidTr="009A6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787FEFAE" w14:textId="77777777" w:rsidR="006A47EE" w:rsidRDefault="00000000" w:rsidP="005119E5">
            <w:pPr>
              <w:pStyle w:val="NoSpacing"/>
            </w:pPr>
            <w:r>
              <w:rPr>
                <w:rFonts w:eastAsia="Arial Nova" w:cs="Times New Roman"/>
                <w:szCs w:val="20"/>
                <w:lang w:val="cy-GB"/>
              </w:rPr>
              <w:t xml:space="preserve">1 i 1 </w:t>
            </w:r>
          </w:p>
        </w:tc>
        <w:tc>
          <w:tcPr>
            <w:tcW w:w="1559" w:type="dxa"/>
            <w:vAlign w:val="bottom"/>
          </w:tcPr>
          <w:p w14:paraId="5F1AD4E1"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38</w:t>
            </w:r>
          </w:p>
        </w:tc>
        <w:tc>
          <w:tcPr>
            <w:tcW w:w="1417" w:type="dxa"/>
            <w:vAlign w:val="bottom"/>
          </w:tcPr>
          <w:p w14:paraId="2365A085"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w:t>
            </w:r>
          </w:p>
        </w:tc>
        <w:tc>
          <w:tcPr>
            <w:tcW w:w="1418" w:type="dxa"/>
          </w:tcPr>
          <w:p w14:paraId="0CCBCD8F"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28</w:t>
            </w:r>
          </w:p>
        </w:tc>
        <w:tc>
          <w:tcPr>
            <w:tcW w:w="1331" w:type="dxa"/>
          </w:tcPr>
          <w:p w14:paraId="0199A61E"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23</w:t>
            </w:r>
          </w:p>
        </w:tc>
      </w:tr>
      <w:tr w:rsidR="007B5570" w14:paraId="4EA1418C" w14:textId="77777777" w:rsidTr="009A6D61">
        <w:tc>
          <w:tcPr>
            <w:cnfStyle w:val="001000000000" w:firstRow="0" w:lastRow="0" w:firstColumn="1" w:lastColumn="0" w:oddVBand="0" w:evenVBand="0" w:oddHBand="0" w:evenHBand="0" w:firstRowFirstColumn="0" w:firstRowLastColumn="0" w:lastRowFirstColumn="0" w:lastRowLastColumn="0"/>
            <w:tcW w:w="4390" w:type="dxa"/>
            <w:vAlign w:val="bottom"/>
          </w:tcPr>
          <w:p w14:paraId="09ACCC67" w14:textId="77777777" w:rsidR="006A47EE" w:rsidRDefault="00000000" w:rsidP="005119E5">
            <w:pPr>
              <w:pStyle w:val="NoSpacing"/>
            </w:pPr>
            <w:r>
              <w:rPr>
                <w:rFonts w:eastAsia="Arial Nova" w:cs="Times New Roman"/>
                <w:szCs w:val="20"/>
                <w:lang w:val="cy-GB"/>
              </w:rPr>
              <w:t>Cymorth Ariannol i gael Mynediad at Ofal Plant</w:t>
            </w:r>
          </w:p>
        </w:tc>
        <w:tc>
          <w:tcPr>
            <w:tcW w:w="1559" w:type="dxa"/>
            <w:vAlign w:val="bottom"/>
          </w:tcPr>
          <w:p w14:paraId="452A52F9" w14:textId="77777777" w:rsidR="006A47EE" w:rsidRDefault="00000000" w:rsidP="003801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16 </w:t>
            </w:r>
          </w:p>
        </w:tc>
        <w:tc>
          <w:tcPr>
            <w:tcW w:w="1417" w:type="dxa"/>
            <w:vAlign w:val="bottom"/>
          </w:tcPr>
          <w:p w14:paraId="03BE0635" w14:textId="77777777" w:rsidR="006A47EE" w:rsidRDefault="00000000" w:rsidP="003801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c>
          <w:tcPr>
            <w:tcW w:w="1418" w:type="dxa"/>
          </w:tcPr>
          <w:p w14:paraId="2C00DA60" w14:textId="77777777" w:rsidR="006A47EE" w:rsidRDefault="00000000" w:rsidP="003801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c>
          <w:tcPr>
            <w:tcW w:w="1331" w:type="dxa"/>
          </w:tcPr>
          <w:p w14:paraId="37C6546A" w14:textId="77777777" w:rsidR="003801C7" w:rsidRDefault="00000000" w:rsidP="003801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w:t>
            </w:r>
          </w:p>
        </w:tc>
      </w:tr>
      <w:tr w:rsidR="007B5570" w14:paraId="6963A368" w14:textId="77777777" w:rsidTr="009A6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1B5C65F0" w14:textId="77777777" w:rsidR="006A47EE" w:rsidRDefault="00000000" w:rsidP="005119E5">
            <w:pPr>
              <w:pStyle w:val="NoSpacing"/>
            </w:pPr>
            <w:r>
              <w:rPr>
                <w:rFonts w:eastAsia="Arial Nova" w:cs="Times New Roman"/>
                <w:szCs w:val="20"/>
                <w:lang w:val="cy-GB"/>
              </w:rPr>
              <w:t>Y ddwy iaith</w:t>
            </w:r>
          </w:p>
        </w:tc>
        <w:tc>
          <w:tcPr>
            <w:tcW w:w="1559" w:type="dxa"/>
            <w:vAlign w:val="bottom"/>
          </w:tcPr>
          <w:p w14:paraId="42BF6601"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9 </w:t>
            </w:r>
          </w:p>
        </w:tc>
        <w:tc>
          <w:tcPr>
            <w:tcW w:w="1417" w:type="dxa"/>
            <w:vAlign w:val="bottom"/>
          </w:tcPr>
          <w:p w14:paraId="43B90895"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w:t>
            </w:r>
          </w:p>
        </w:tc>
        <w:tc>
          <w:tcPr>
            <w:tcW w:w="1418" w:type="dxa"/>
          </w:tcPr>
          <w:p w14:paraId="2C8B1C43"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w:t>
            </w:r>
          </w:p>
        </w:tc>
        <w:tc>
          <w:tcPr>
            <w:tcW w:w="1331" w:type="dxa"/>
          </w:tcPr>
          <w:p w14:paraId="6FC811E6" w14:textId="77777777" w:rsidR="006A47EE" w:rsidRDefault="00000000" w:rsidP="003801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w:t>
            </w:r>
          </w:p>
        </w:tc>
      </w:tr>
    </w:tbl>
    <w:p w14:paraId="2E80BA8D" w14:textId="77777777" w:rsidR="004A6D0A" w:rsidRDefault="00000000" w:rsidP="00D90511">
      <w:pPr>
        <w:pStyle w:val="BodyText"/>
        <w:jc w:val="both"/>
      </w:pPr>
      <w:r>
        <w:rPr>
          <w:rFonts w:eastAsia="Arial Nova" w:cs="Times New Roman"/>
          <w:szCs w:val="20"/>
          <w:lang w:val="cy-GB"/>
        </w:rPr>
        <w:t xml:space="preserve">Mae O Gam I Gam yn darparu cyllid i alluogi plant yng Nghastell-nedd Port Talbot, sydd ag anghenion dysgu ychwanegol, i gael mynediad a chymryd rhan mewn lleoliadau gofal plant o ansawdd da.  Yn ogystal, mae modd defnyddio cyllid O Gam I Gam hefyd i alluogi teuluoedd sy'n derbyn budd-daliadau penodol i gael mynediad at ofal plant am bris gostyngedig.   </w:t>
      </w:r>
    </w:p>
    <w:p w14:paraId="1B819109" w14:textId="77777777" w:rsidR="008B4A0B" w:rsidRPr="00965C9E" w:rsidRDefault="00000000" w:rsidP="00D90511">
      <w:pPr>
        <w:pStyle w:val="BodyText"/>
        <w:jc w:val="both"/>
      </w:pPr>
      <w:r>
        <w:rPr>
          <w:rFonts w:eastAsia="Arial Nova" w:cs="Times New Roman"/>
          <w:szCs w:val="20"/>
          <w:lang w:val="cy-GB"/>
        </w:rPr>
        <w:t xml:space="preserve">Fel rhan o raglen Teuluoedd yn Gyntaf mae rhaglen Wellbeing4Me yn rhoi cymorth i blant a phobl ifanc sydd ag anableddau.  Mae'r rhaglen yn cynnwys clybiau W4Me sy'n cynnig sesiynau i grwpiau i blant (4-10 oed) a phobl ifanc (11-17 oed) i gymdeithasu gyda'i gilydd, gwneud ffrindiau newydd, rhannu profiadau newydd, a dysgu sgiliau sylfaenol annibyniaeth.   Nid gofal plant yw'r ddarpariaeth hon ond mae'n cynnig cefnogaeth amhrisiadwy i deuluoedd. </w:t>
      </w:r>
    </w:p>
    <w:p w14:paraId="54A5C9A1" w14:textId="77777777" w:rsidR="006D0D96" w:rsidRPr="007B7D64" w:rsidRDefault="00000000" w:rsidP="007B7D64">
      <w:pPr>
        <w:pStyle w:val="Heading3"/>
      </w:pPr>
      <w:r>
        <w:rPr>
          <w:rFonts w:eastAsia="Century Gothic" w:cs="Times New Roman"/>
          <w:lang w:val="cy-GB"/>
        </w:rPr>
        <w:t>Y Cynnig Gofal Plant</w:t>
      </w:r>
    </w:p>
    <w:p w14:paraId="77350AA3" w14:textId="77777777" w:rsidR="00183539" w:rsidRDefault="00000000" w:rsidP="00183539">
      <w:pPr>
        <w:pStyle w:val="BodyText"/>
        <w:jc w:val="both"/>
      </w:pPr>
      <w:r>
        <w:rPr>
          <w:rFonts w:eastAsia="Arial Nova" w:cs="Times New Roman"/>
          <w:szCs w:val="20"/>
          <w:lang w:val="cy-GB"/>
        </w:rPr>
        <w:t>Mae amcangyfrifon poblogaeth ymhlith plant 3 a 4 oed fesul ward yn 2020 (o NOMIS Tachwedd 2021) yn dangos bod tua 3066 o blant 3 a 4 oed yng Nghastell-nedd Port Talbot.  Mae hyn yn cynrychioli sefyllfa gyson ers yr Asesiad Digonolrwydd Gofal Plant diwethaf yn 2018. O fewn y cyfanswm cyffredinol bu ychydig o shifft, mae niferoedd plant 3 oed i lawr gan 4% i 1504 ac mae niferoedd plant 4 oed wedi cynyddu gan 4% i 1562. Mae'r poblogaethau mwyaf a lleiaf dwys o blant 3 – 4 oed i'w cael yn y wardiau canlynol:</w:t>
      </w:r>
    </w:p>
    <w:p w14:paraId="48E617A9" w14:textId="77777777" w:rsidR="000B54DA" w:rsidRDefault="00000000" w:rsidP="000B54DA">
      <w:pPr>
        <w:pStyle w:val="Heading4"/>
      </w:pPr>
      <w:r>
        <w:rPr>
          <w:rFonts w:ascii="Arial" w:eastAsia="Arial" w:hAnsi="Arial" w:cs="Times New Roman"/>
          <w:szCs w:val="22"/>
          <w:lang w:val="cy-GB"/>
        </w:rPr>
        <w:t>Tabl 30. Poblogaeth 3 a 4 oed</w:t>
      </w:r>
      <w:r>
        <w:rPr>
          <w:rFonts w:ascii="Arial" w:eastAsia="Arial" w:hAnsi="Arial" w:cs="Times New Roman"/>
          <w:b w:val="0"/>
          <w:bCs w:val="0"/>
          <w:i w:val="0"/>
          <w:iCs w:val="0"/>
          <w:szCs w:val="22"/>
          <w:lang w:val="cy-GB"/>
        </w:rPr>
        <w:t xml:space="preserve"> </w:t>
      </w:r>
    </w:p>
    <w:tbl>
      <w:tblPr>
        <w:tblStyle w:val="PRD1"/>
        <w:tblW w:w="9635" w:type="dxa"/>
        <w:tblLook w:val="04A0" w:firstRow="1" w:lastRow="0" w:firstColumn="1" w:lastColumn="0" w:noHBand="0" w:noVBand="1"/>
      </w:tblPr>
      <w:tblGrid>
        <w:gridCol w:w="3256"/>
        <w:gridCol w:w="1418"/>
        <w:gridCol w:w="3402"/>
        <w:gridCol w:w="1559"/>
      </w:tblGrid>
      <w:tr w:rsidR="007B5570" w14:paraId="10F900E3"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gridSpan w:val="2"/>
          </w:tcPr>
          <w:p w14:paraId="3E267F64" w14:textId="77777777" w:rsidR="00E056EA" w:rsidRPr="00374080" w:rsidRDefault="00000000" w:rsidP="005119E5">
            <w:pPr>
              <w:pStyle w:val="NoSpacing"/>
              <w:rPr>
                <w:b w:val="0"/>
                <w:color w:val="FFFFFF" w:themeColor="background1"/>
              </w:rPr>
            </w:pPr>
            <w:r>
              <w:rPr>
                <w:rFonts w:ascii="Arial" w:eastAsia="Arial" w:hAnsi="Arial" w:cs="Arial"/>
                <w:bCs/>
                <w:color w:val="FFFFFF"/>
                <w:szCs w:val="20"/>
                <w:lang w:val="cy-GB" w:eastAsia="en-GB"/>
              </w:rPr>
              <w:t>Niferoedd mwyaf o blant 3 a 4 oed</w:t>
            </w:r>
          </w:p>
        </w:tc>
        <w:tc>
          <w:tcPr>
            <w:tcW w:w="4961" w:type="dxa"/>
            <w:gridSpan w:val="2"/>
          </w:tcPr>
          <w:p w14:paraId="65F206BA" w14:textId="77777777" w:rsidR="00E056EA" w:rsidRPr="00374080"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eastAsia="en-GB"/>
              </w:rPr>
              <w:t>Niferoedd isaf o blant 3 a 4 oed</w:t>
            </w:r>
          </w:p>
        </w:tc>
      </w:tr>
      <w:tr w:rsidR="007B5570" w14:paraId="77EA296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3BA3CCD9"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De Castell-nedd </w:t>
            </w:r>
          </w:p>
        </w:tc>
        <w:tc>
          <w:tcPr>
            <w:tcW w:w="1418" w:type="dxa"/>
            <w:vAlign w:val="bottom"/>
          </w:tcPr>
          <w:p w14:paraId="15F66625"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eastAsia="en-GB"/>
              </w:rPr>
              <w:t>109</w:t>
            </w:r>
          </w:p>
        </w:tc>
        <w:tc>
          <w:tcPr>
            <w:tcW w:w="3402" w:type="dxa"/>
            <w:vAlign w:val="bottom"/>
          </w:tcPr>
          <w:p w14:paraId="28B94D98"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 xml:space="preserve">Pelenna </w:t>
            </w:r>
          </w:p>
        </w:tc>
        <w:tc>
          <w:tcPr>
            <w:tcW w:w="1559" w:type="dxa"/>
            <w:vAlign w:val="bottom"/>
          </w:tcPr>
          <w:p w14:paraId="67E283E0"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 xml:space="preserve">12 </w:t>
            </w:r>
          </w:p>
        </w:tc>
      </w:tr>
      <w:tr w:rsidR="007B5570" w14:paraId="0D7FD017"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6D432603"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Tai-bach </w:t>
            </w:r>
          </w:p>
        </w:tc>
        <w:tc>
          <w:tcPr>
            <w:tcW w:w="1418" w:type="dxa"/>
            <w:vAlign w:val="bottom"/>
          </w:tcPr>
          <w:p w14:paraId="441639F3"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eastAsia="en-GB"/>
              </w:rPr>
              <w:t>110</w:t>
            </w:r>
          </w:p>
        </w:tc>
        <w:tc>
          <w:tcPr>
            <w:tcW w:w="3402" w:type="dxa"/>
            <w:vAlign w:val="bottom"/>
          </w:tcPr>
          <w:p w14:paraId="23B9F8AB"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 xml:space="preserve">Cwmllynfell </w:t>
            </w:r>
          </w:p>
        </w:tc>
        <w:tc>
          <w:tcPr>
            <w:tcW w:w="1559" w:type="dxa"/>
            <w:vAlign w:val="bottom"/>
          </w:tcPr>
          <w:p w14:paraId="30858659"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 xml:space="preserve">16 </w:t>
            </w:r>
          </w:p>
        </w:tc>
      </w:tr>
      <w:tr w:rsidR="007B5570" w14:paraId="34FD1B1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7B5EA7F7"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Pontardawe </w:t>
            </w:r>
          </w:p>
        </w:tc>
        <w:tc>
          <w:tcPr>
            <w:tcW w:w="1418" w:type="dxa"/>
            <w:vAlign w:val="bottom"/>
          </w:tcPr>
          <w:p w14:paraId="795EB5F9"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eastAsia="en-GB"/>
              </w:rPr>
              <w:t>126</w:t>
            </w:r>
          </w:p>
        </w:tc>
        <w:tc>
          <w:tcPr>
            <w:tcW w:w="3402" w:type="dxa"/>
            <w:vAlign w:val="bottom"/>
          </w:tcPr>
          <w:p w14:paraId="41780C6A"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Llangatwg</w:t>
            </w:r>
          </w:p>
        </w:tc>
        <w:tc>
          <w:tcPr>
            <w:tcW w:w="1559" w:type="dxa"/>
            <w:vAlign w:val="bottom"/>
          </w:tcPr>
          <w:p w14:paraId="35811B32"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17</w:t>
            </w:r>
          </w:p>
        </w:tc>
      </w:tr>
      <w:tr w:rsidR="007B5570" w14:paraId="7D17F274"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6D051798"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Port Talbot </w:t>
            </w:r>
          </w:p>
        </w:tc>
        <w:tc>
          <w:tcPr>
            <w:tcW w:w="1418" w:type="dxa"/>
            <w:vAlign w:val="bottom"/>
          </w:tcPr>
          <w:p w14:paraId="7767250A"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eastAsia="en-GB"/>
              </w:rPr>
              <w:t>129</w:t>
            </w:r>
          </w:p>
        </w:tc>
        <w:tc>
          <w:tcPr>
            <w:tcW w:w="3402" w:type="dxa"/>
            <w:vAlign w:val="bottom"/>
          </w:tcPr>
          <w:p w14:paraId="4B04F688"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 xml:space="preserve">Brynaman Isaf </w:t>
            </w:r>
          </w:p>
        </w:tc>
        <w:tc>
          <w:tcPr>
            <w:tcW w:w="1559" w:type="dxa"/>
            <w:vAlign w:val="bottom"/>
          </w:tcPr>
          <w:p w14:paraId="187289AA"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20</w:t>
            </w:r>
          </w:p>
        </w:tc>
      </w:tr>
      <w:tr w:rsidR="007B5570" w14:paraId="7FB25F8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1ABD5915"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De Bryn-coch </w:t>
            </w:r>
          </w:p>
        </w:tc>
        <w:tc>
          <w:tcPr>
            <w:tcW w:w="1418" w:type="dxa"/>
            <w:vAlign w:val="bottom"/>
          </w:tcPr>
          <w:p w14:paraId="6D0F47BA"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eastAsia="en-GB"/>
              </w:rPr>
              <w:t>130</w:t>
            </w:r>
          </w:p>
        </w:tc>
        <w:tc>
          <w:tcPr>
            <w:tcW w:w="3402" w:type="dxa"/>
            <w:vAlign w:val="bottom"/>
          </w:tcPr>
          <w:p w14:paraId="7E3FA73F"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 xml:space="preserve">Gogledd Bryn-coch </w:t>
            </w:r>
          </w:p>
        </w:tc>
        <w:tc>
          <w:tcPr>
            <w:tcW w:w="1559" w:type="dxa"/>
            <w:vAlign w:val="bottom"/>
          </w:tcPr>
          <w:p w14:paraId="6B0025AD"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524A99">
              <w:rPr>
                <w:rFonts w:eastAsia="Arial Nova" w:cs="Arial"/>
                <w:color w:val="000000"/>
                <w:szCs w:val="20"/>
                <w:lang w:val="cy-GB"/>
              </w:rPr>
              <w:t>26</w:t>
            </w:r>
          </w:p>
        </w:tc>
      </w:tr>
      <w:tr w:rsidR="007B5570" w14:paraId="6C955EC7"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790867E1" w14:textId="77777777" w:rsidR="00A87B92" w:rsidRPr="00524A99" w:rsidRDefault="00000000" w:rsidP="00A87B92">
            <w:pPr>
              <w:pStyle w:val="NoSpacing"/>
              <w:rPr>
                <w:szCs w:val="20"/>
              </w:rPr>
            </w:pPr>
            <w:r w:rsidRPr="00524A99">
              <w:rPr>
                <w:rFonts w:eastAsia="Arial Nova" w:cs="Arial"/>
                <w:color w:val="000000"/>
                <w:szCs w:val="20"/>
                <w:lang w:val="cy-GB" w:eastAsia="en-GB"/>
              </w:rPr>
              <w:t xml:space="preserve">Baglan </w:t>
            </w:r>
          </w:p>
        </w:tc>
        <w:tc>
          <w:tcPr>
            <w:tcW w:w="1418" w:type="dxa"/>
            <w:vAlign w:val="bottom"/>
          </w:tcPr>
          <w:p w14:paraId="528623D7"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eastAsia="en-GB"/>
              </w:rPr>
              <w:t xml:space="preserve">131 </w:t>
            </w:r>
          </w:p>
        </w:tc>
        <w:tc>
          <w:tcPr>
            <w:tcW w:w="3402" w:type="dxa"/>
            <w:vAlign w:val="bottom"/>
          </w:tcPr>
          <w:p w14:paraId="7F19C7BE"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 xml:space="preserve">Glyncorrwg </w:t>
            </w:r>
          </w:p>
        </w:tc>
        <w:tc>
          <w:tcPr>
            <w:tcW w:w="1559" w:type="dxa"/>
            <w:vAlign w:val="bottom"/>
          </w:tcPr>
          <w:p w14:paraId="1B10BFA8"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524A99">
              <w:rPr>
                <w:rFonts w:eastAsia="Arial Nova" w:cs="Arial"/>
                <w:color w:val="000000"/>
                <w:szCs w:val="20"/>
                <w:lang w:val="cy-GB"/>
              </w:rPr>
              <w:t>28</w:t>
            </w:r>
          </w:p>
        </w:tc>
      </w:tr>
      <w:tr w:rsidR="007B5570" w14:paraId="5D806E8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3961F4D3" w14:textId="77777777" w:rsidR="00A87B92" w:rsidRPr="00524A99" w:rsidRDefault="00000000" w:rsidP="00A87B92">
            <w:pPr>
              <w:pStyle w:val="NoSpacing"/>
              <w:rPr>
                <w:rFonts w:cs="Arial"/>
                <w:szCs w:val="20"/>
              </w:rPr>
            </w:pPr>
            <w:r w:rsidRPr="00524A99">
              <w:rPr>
                <w:rFonts w:eastAsia="Arial Nova" w:cs="Arial"/>
                <w:color w:val="000000"/>
                <w:szCs w:val="20"/>
                <w:lang w:val="cy-GB" w:eastAsia="en-GB"/>
              </w:rPr>
              <w:t xml:space="preserve">Bryn a Chwmafan </w:t>
            </w:r>
          </w:p>
        </w:tc>
        <w:tc>
          <w:tcPr>
            <w:tcW w:w="1418" w:type="dxa"/>
            <w:vAlign w:val="bottom"/>
          </w:tcPr>
          <w:p w14:paraId="7DFA184B"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cs="Arial"/>
                <w:szCs w:val="20"/>
              </w:rPr>
            </w:pPr>
            <w:r w:rsidRPr="00524A99">
              <w:rPr>
                <w:rFonts w:eastAsia="Arial Nova" w:cs="Arial"/>
                <w:color w:val="000000"/>
                <w:szCs w:val="20"/>
                <w:lang w:val="cy-GB" w:eastAsia="en-GB"/>
              </w:rPr>
              <w:t>134</w:t>
            </w:r>
          </w:p>
        </w:tc>
        <w:tc>
          <w:tcPr>
            <w:tcW w:w="3402" w:type="dxa"/>
            <w:vAlign w:val="bottom"/>
          </w:tcPr>
          <w:p w14:paraId="7E82E6AF"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rFonts w:cs="Arial"/>
                <w:szCs w:val="20"/>
              </w:rPr>
            </w:pPr>
            <w:r w:rsidRPr="00524A99">
              <w:rPr>
                <w:rFonts w:eastAsia="Arial Nova" w:cs="Arial"/>
                <w:color w:val="000000"/>
                <w:szCs w:val="20"/>
                <w:lang w:val="cy-GB"/>
              </w:rPr>
              <w:t xml:space="preserve">Trebanos </w:t>
            </w:r>
          </w:p>
        </w:tc>
        <w:tc>
          <w:tcPr>
            <w:tcW w:w="1559" w:type="dxa"/>
            <w:vAlign w:val="bottom"/>
          </w:tcPr>
          <w:p w14:paraId="7ED8C813"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cs="Arial"/>
                <w:szCs w:val="20"/>
              </w:rPr>
            </w:pPr>
            <w:r w:rsidRPr="00524A99">
              <w:rPr>
                <w:rFonts w:eastAsia="Arial Nova" w:cs="Arial"/>
                <w:color w:val="000000"/>
                <w:szCs w:val="20"/>
                <w:lang w:val="cy-GB"/>
              </w:rPr>
              <w:t>33</w:t>
            </w:r>
          </w:p>
        </w:tc>
      </w:tr>
      <w:tr w:rsidR="007B5570" w14:paraId="4B0D5592"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231CDAA1"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Dwyrain Sandfields</w:t>
            </w:r>
          </w:p>
        </w:tc>
        <w:tc>
          <w:tcPr>
            <w:tcW w:w="1418" w:type="dxa"/>
            <w:vAlign w:val="bottom"/>
          </w:tcPr>
          <w:p w14:paraId="24FC2510"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134</w:t>
            </w:r>
          </w:p>
        </w:tc>
        <w:tc>
          <w:tcPr>
            <w:tcW w:w="3402" w:type="dxa"/>
            <w:vAlign w:val="bottom"/>
          </w:tcPr>
          <w:p w14:paraId="782690BB"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Rhos </w:t>
            </w:r>
          </w:p>
        </w:tc>
        <w:tc>
          <w:tcPr>
            <w:tcW w:w="1559" w:type="dxa"/>
            <w:vAlign w:val="bottom"/>
          </w:tcPr>
          <w:p w14:paraId="7A8B3F6E"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35</w:t>
            </w:r>
          </w:p>
        </w:tc>
      </w:tr>
      <w:tr w:rsidR="007B5570" w14:paraId="56AB4A3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5998B08F"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Dwyrain Castell-nedd</w:t>
            </w:r>
          </w:p>
        </w:tc>
        <w:tc>
          <w:tcPr>
            <w:tcW w:w="1418" w:type="dxa"/>
            <w:vAlign w:val="bottom"/>
          </w:tcPr>
          <w:p w14:paraId="51BA34B7"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146</w:t>
            </w:r>
          </w:p>
        </w:tc>
        <w:tc>
          <w:tcPr>
            <w:tcW w:w="3402" w:type="dxa"/>
            <w:vAlign w:val="bottom"/>
          </w:tcPr>
          <w:p w14:paraId="6F85375B"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Gwynfi </w:t>
            </w:r>
          </w:p>
        </w:tc>
        <w:tc>
          <w:tcPr>
            <w:tcW w:w="1559" w:type="dxa"/>
            <w:vAlign w:val="bottom"/>
          </w:tcPr>
          <w:p w14:paraId="64A986F5"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38</w:t>
            </w:r>
          </w:p>
        </w:tc>
      </w:tr>
      <w:tr w:rsidR="007B5570" w14:paraId="67937CC0"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044BA27D"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 xml:space="preserve">Aberafan </w:t>
            </w:r>
          </w:p>
        </w:tc>
        <w:tc>
          <w:tcPr>
            <w:tcW w:w="1418" w:type="dxa"/>
            <w:vAlign w:val="bottom"/>
          </w:tcPr>
          <w:p w14:paraId="64A53BD9"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149</w:t>
            </w:r>
          </w:p>
        </w:tc>
        <w:tc>
          <w:tcPr>
            <w:tcW w:w="3402" w:type="dxa"/>
            <w:vAlign w:val="bottom"/>
          </w:tcPr>
          <w:p w14:paraId="31F5D4A4"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Onllwyn </w:t>
            </w:r>
          </w:p>
        </w:tc>
        <w:tc>
          <w:tcPr>
            <w:tcW w:w="1559" w:type="dxa"/>
            <w:vAlign w:val="bottom"/>
          </w:tcPr>
          <w:p w14:paraId="3EEB6521"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40</w:t>
            </w:r>
          </w:p>
        </w:tc>
      </w:tr>
      <w:tr w:rsidR="007B5570" w14:paraId="7443F25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2025C2D2"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 xml:space="preserve">Gorllewin Coedffranc </w:t>
            </w:r>
          </w:p>
        </w:tc>
        <w:tc>
          <w:tcPr>
            <w:tcW w:w="1418" w:type="dxa"/>
            <w:vAlign w:val="bottom"/>
          </w:tcPr>
          <w:p w14:paraId="63AFA96F"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155</w:t>
            </w:r>
          </w:p>
        </w:tc>
        <w:tc>
          <w:tcPr>
            <w:tcW w:w="3402" w:type="dxa"/>
            <w:vAlign w:val="bottom"/>
          </w:tcPr>
          <w:p w14:paraId="6503FB89"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Dyffryn</w:t>
            </w:r>
          </w:p>
        </w:tc>
        <w:tc>
          <w:tcPr>
            <w:tcW w:w="1559" w:type="dxa"/>
            <w:vAlign w:val="bottom"/>
          </w:tcPr>
          <w:p w14:paraId="64D5AC68"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41</w:t>
            </w:r>
          </w:p>
        </w:tc>
      </w:tr>
      <w:tr w:rsidR="007B5570" w14:paraId="4894AA9F"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6DB5B8CB"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 xml:space="preserve">Gorllewin Sandfields </w:t>
            </w:r>
          </w:p>
        </w:tc>
        <w:tc>
          <w:tcPr>
            <w:tcW w:w="1418" w:type="dxa"/>
            <w:vAlign w:val="bottom"/>
          </w:tcPr>
          <w:p w14:paraId="6F7F29DF"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 xml:space="preserve">160 </w:t>
            </w:r>
          </w:p>
        </w:tc>
        <w:tc>
          <w:tcPr>
            <w:tcW w:w="3402" w:type="dxa"/>
            <w:vAlign w:val="bottom"/>
          </w:tcPr>
          <w:p w14:paraId="7C764007"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Tonnau</w:t>
            </w:r>
          </w:p>
        </w:tc>
        <w:tc>
          <w:tcPr>
            <w:tcW w:w="1559" w:type="dxa"/>
          </w:tcPr>
          <w:p w14:paraId="5F833BA9"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41</w:t>
            </w:r>
          </w:p>
        </w:tc>
      </w:tr>
      <w:tr w:rsidR="007B5570" w14:paraId="6B26D69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0A6262A4"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De Castell-nedd</w:t>
            </w:r>
          </w:p>
        </w:tc>
        <w:tc>
          <w:tcPr>
            <w:tcW w:w="1418" w:type="dxa"/>
            <w:vAlign w:val="bottom"/>
          </w:tcPr>
          <w:p w14:paraId="7B6EEEFD"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109</w:t>
            </w:r>
          </w:p>
        </w:tc>
        <w:tc>
          <w:tcPr>
            <w:tcW w:w="3402" w:type="dxa"/>
            <w:vAlign w:val="bottom"/>
          </w:tcPr>
          <w:p w14:paraId="69D34FB3" w14:textId="77777777" w:rsidR="00A87B92" w:rsidRPr="00524A99" w:rsidRDefault="00000000"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Pelenna </w:t>
            </w:r>
          </w:p>
        </w:tc>
        <w:tc>
          <w:tcPr>
            <w:tcW w:w="1559" w:type="dxa"/>
            <w:vAlign w:val="bottom"/>
          </w:tcPr>
          <w:p w14:paraId="6AA58687" w14:textId="77777777" w:rsidR="00A87B92" w:rsidRPr="00524A99" w:rsidRDefault="00000000"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12 </w:t>
            </w:r>
          </w:p>
        </w:tc>
      </w:tr>
      <w:tr w:rsidR="007B5570" w14:paraId="435364D4" w14:textId="77777777" w:rsidTr="007B5570">
        <w:tc>
          <w:tcPr>
            <w:cnfStyle w:val="001000000000" w:firstRow="0" w:lastRow="0" w:firstColumn="1" w:lastColumn="0" w:oddVBand="0" w:evenVBand="0" w:oddHBand="0" w:evenHBand="0" w:firstRowFirstColumn="0" w:firstRowLastColumn="0" w:lastRowFirstColumn="0" w:lastRowLastColumn="0"/>
            <w:tcW w:w="3256" w:type="dxa"/>
            <w:vAlign w:val="bottom"/>
          </w:tcPr>
          <w:p w14:paraId="4C0327C3" w14:textId="77777777" w:rsidR="00A87B92" w:rsidRPr="00524A99" w:rsidRDefault="00000000" w:rsidP="00A87B92">
            <w:pPr>
              <w:pStyle w:val="NoSpacing"/>
              <w:rPr>
                <w:rFonts w:eastAsia="Times New Roman" w:cstheme="majorHAnsi"/>
                <w:color w:val="000000"/>
                <w:szCs w:val="20"/>
                <w:lang w:eastAsia="en-GB"/>
              </w:rPr>
            </w:pPr>
            <w:r w:rsidRPr="00524A99">
              <w:rPr>
                <w:rFonts w:eastAsia="Arial Nova" w:cs="Arial"/>
                <w:color w:val="000000"/>
                <w:szCs w:val="20"/>
                <w:lang w:val="cy-GB" w:eastAsia="en-GB"/>
              </w:rPr>
              <w:t xml:space="preserve">Tai-bach </w:t>
            </w:r>
          </w:p>
        </w:tc>
        <w:tc>
          <w:tcPr>
            <w:tcW w:w="1418" w:type="dxa"/>
            <w:vAlign w:val="bottom"/>
          </w:tcPr>
          <w:p w14:paraId="301933A4"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524A99">
              <w:rPr>
                <w:rFonts w:eastAsia="Arial Nova" w:cs="Arial"/>
                <w:color w:val="000000"/>
                <w:szCs w:val="20"/>
                <w:lang w:val="cy-GB" w:eastAsia="en-GB"/>
              </w:rPr>
              <w:t>110</w:t>
            </w:r>
          </w:p>
        </w:tc>
        <w:tc>
          <w:tcPr>
            <w:tcW w:w="3402" w:type="dxa"/>
            <w:vAlign w:val="bottom"/>
          </w:tcPr>
          <w:p w14:paraId="51DEDF36" w14:textId="77777777" w:rsidR="00A87B92" w:rsidRPr="00524A99" w:rsidRDefault="00000000"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Cwmllynfell </w:t>
            </w:r>
          </w:p>
        </w:tc>
        <w:tc>
          <w:tcPr>
            <w:tcW w:w="1559" w:type="dxa"/>
            <w:vAlign w:val="bottom"/>
          </w:tcPr>
          <w:p w14:paraId="6E260324" w14:textId="77777777" w:rsidR="00A87B92" w:rsidRPr="00524A99" w:rsidRDefault="00000000"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524A99">
              <w:rPr>
                <w:rFonts w:eastAsia="Arial Nova" w:cs="Arial"/>
                <w:color w:val="000000"/>
                <w:szCs w:val="20"/>
                <w:lang w:val="cy-GB"/>
              </w:rPr>
              <w:t xml:space="preserve">16 </w:t>
            </w:r>
          </w:p>
        </w:tc>
      </w:tr>
    </w:tbl>
    <w:p w14:paraId="714FF074" w14:textId="77777777" w:rsidR="00133CFF" w:rsidRDefault="00133CFF" w:rsidP="00870BB1">
      <w:pPr>
        <w:pStyle w:val="BodyText"/>
        <w:spacing w:after="0"/>
        <w:jc w:val="both"/>
      </w:pPr>
    </w:p>
    <w:p w14:paraId="22C8915F" w14:textId="032D6F1D" w:rsidR="00D244A3" w:rsidRDefault="00000000" w:rsidP="00870BB1">
      <w:pPr>
        <w:pStyle w:val="BodyText"/>
        <w:spacing w:before="0"/>
        <w:jc w:val="both"/>
      </w:pPr>
      <w:r>
        <w:rPr>
          <w:rFonts w:eastAsia="Arial Nova" w:cs="Times New Roman"/>
          <w:szCs w:val="20"/>
          <w:lang w:val="cy-GB"/>
        </w:rPr>
        <w:t xml:space="preserve">Nodwch fod y data yn nhabl 30 yn defnyddio'r hen wardiau a gafodd eu diweddaru yn 2022, ar hyn o bryd nid yw data poblogaeth ar gael ar gyfer y map wardiau diwygiedig.  </w:t>
      </w:r>
    </w:p>
    <w:p w14:paraId="037DAD7A" w14:textId="77777777" w:rsidR="00133CFF" w:rsidRPr="006F3B63" w:rsidRDefault="00000000" w:rsidP="00133CFF">
      <w:pPr>
        <w:pStyle w:val="BodyText"/>
        <w:jc w:val="both"/>
      </w:pPr>
      <w:r>
        <w:rPr>
          <w:rFonts w:eastAsia="Arial Nova" w:cs="Times New Roman"/>
          <w:szCs w:val="20"/>
          <w:lang w:val="cy-GB"/>
        </w:rPr>
        <w:t>Mae cymhwysedd ar gyfer gofal plant yn seiliedig ar rieni sy'n gweithio.  Ar gyfartaledd, mae 62.9% o rieni sydd â phlant dibynnol yn gweithio (data Cyfrifiad 2011).  O fewn Castell-nedd Port Talbot mae'r gyfradd gyflogaeth yn amrywio o uchafbwyntiau o 78% ym Margam a 76% yn Rhos a Baglan, sy'n cyferbynnu ag isafbwyntiau Gwynfi (39%), Cymer (45%) a Gorllewin Sandfields (45%).</w:t>
      </w:r>
    </w:p>
    <w:p w14:paraId="0774CB22" w14:textId="77777777" w:rsidR="00BC5861" w:rsidRDefault="00000000">
      <w:pPr>
        <w:rPr>
          <w:rFonts w:asciiTheme="majorHAnsi" w:eastAsiaTheme="majorEastAsia" w:hAnsiTheme="majorHAnsi" w:cstheme="majorBidi"/>
          <w:b/>
          <w:bCs/>
          <w:i/>
          <w:iCs/>
          <w:color w:val="0B3142"/>
          <w:szCs w:val="20"/>
        </w:rPr>
      </w:pPr>
      <w:r>
        <w:br w:type="page"/>
      </w:r>
    </w:p>
    <w:p w14:paraId="26A19877" w14:textId="77777777" w:rsidR="00133CFF" w:rsidRDefault="00000000" w:rsidP="00133CFF">
      <w:pPr>
        <w:pStyle w:val="Heading4"/>
      </w:pPr>
      <w:r>
        <w:rPr>
          <w:rFonts w:ascii="Arial" w:eastAsia="Arial" w:hAnsi="Arial" w:cs="Times New Roman"/>
          <w:szCs w:val="22"/>
          <w:lang w:val="cy-GB"/>
        </w:rPr>
        <w:lastRenderedPageBreak/>
        <w:t>Tabl 31. Galw posib am y Cynnig 30 awr yng Nghastell-nedd Port Talbot</w:t>
      </w:r>
    </w:p>
    <w:tbl>
      <w:tblPr>
        <w:tblStyle w:val="PRD1"/>
        <w:tblW w:w="9628" w:type="dxa"/>
        <w:tblLook w:val="04A0" w:firstRow="1" w:lastRow="0" w:firstColumn="1" w:lastColumn="0" w:noHBand="0" w:noVBand="1"/>
      </w:tblPr>
      <w:tblGrid>
        <w:gridCol w:w="2207"/>
        <w:gridCol w:w="2054"/>
        <w:gridCol w:w="1801"/>
        <w:gridCol w:w="1801"/>
        <w:gridCol w:w="1765"/>
      </w:tblGrid>
      <w:tr w:rsidR="007B5570" w14:paraId="434A7E8F"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062E127" w14:textId="77777777" w:rsidR="00DF36A1" w:rsidRDefault="00000000" w:rsidP="005119E5">
            <w:pPr>
              <w:pStyle w:val="NoSpacing"/>
              <w:rPr>
                <w:b w:val="0"/>
              </w:rPr>
            </w:pPr>
            <w:r>
              <w:rPr>
                <w:rFonts w:eastAsia="Arial Nova" w:cs="Times New Roman"/>
                <w:bCs/>
                <w:szCs w:val="20"/>
                <w:lang w:val="cy-GB"/>
              </w:rPr>
              <w:t>Cyfanswm Nifer y Gofal Plant (3-4 oed)</w:t>
            </w:r>
            <w:r>
              <w:rPr>
                <w:rFonts w:eastAsia="Arial Nova" w:cs="Times New Roman"/>
                <w:b w:val="0"/>
                <w:szCs w:val="20"/>
                <w:lang w:val="cy-GB"/>
              </w:rPr>
              <w:t xml:space="preserve"> </w:t>
            </w:r>
          </w:p>
        </w:tc>
        <w:tc>
          <w:tcPr>
            <w:tcW w:w="2054" w:type="dxa"/>
          </w:tcPr>
          <w:p w14:paraId="0C64596E" w14:textId="77777777" w:rsidR="00DF36A1"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rFonts w:eastAsia="Arial Nova" w:cs="Times New Roman"/>
                <w:bCs/>
                <w:color w:val="FFFFFF"/>
                <w:szCs w:val="20"/>
                <w:lang w:val="cy-GB"/>
              </w:rPr>
              <w:t>Statws teulu fesul y nifer o rieni sy'n gweithio</w:t>
            </w:r>
            <w:r>
              <w:rPr>
                <w:rFonts w:eastAsia="Arial Nova" w:cs="Times New Roman"/>
                <w:b w:val="0"/>
                <w:color w:val="FFFFFF"/>
                <w:szCs w:val="20"/>
                <w:lang w:val="cy-GB"/>
              </w:rPr>
              <w:t xml:space="preserve"> </w:t>
            </w:r>
          </w:p>
        </w:tc>
        <w:tc>
          <w:tcPr>
            <w:tcW w:w="1801" w:type="dxa"/>
          </w:tcPr>
          <w:p w14:paraId="00C796A6" w14:textId="77777777" w:rsidR="00DF36A1"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Teulu cypl:  Y ddau riant yn gweithio</w:t>
            </w:r>
            <w:r>
              <w:rPr>
                <w:rFonts w:ascii="Arial" w:eastAsia="Arial" w:hAnsi="Arial" w:cs="Arial"/>
                <w:b w:val="0"/>
                <w:color w:val="FFFFFF"/>
                <w:szCs w:val="20"/>
                <w:lang w:val="cy-GB"/>
              </w:rPr>
              <w:t xml:space="preserve"> </w:t>
            </w:r>
          </w:p>
        </w:tc>
        <w:tc>
          <w:tcPr>
            <w:tcW w:w="1801" w:type="dxa"/>
          </w:tcPr>
          <w:p w14:paraId="03EB0EF0" w14:textId="77777777" w:rsidR="00DF36A1" w:rsidRPr="003C137F"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Teulu rhiant unigol: Rhiant yn gweithio</w:t>
            </w:r>
            <w:r>
              <w:rPr>
                <w:rFonts w:ascii="Arial" w:eastAsia="Arial" w:hAnsi="Arial" w:cs="Arial"/>
                <w:b w:val="0"/>
                <w:color w:val="FFFFFF"/>
                <w:szCs w:val="20"/>
                <w:lang w:val="cy-GB"/>
              </w:rPr>
              <w:t xml:space="preserve"> </w:t>
            </w:r>
          </w:p>
        </w:tc>
        <w:tc>
          <w:tcPr>
            <w:tcW w:w="1765" w:type="dxa"/>
          </w:tcPr>
          <w:p w14:paraId="6BA8BC3E" w14:textId="77777777" w:rsidR="00DF36A1" w:rsidRPr="00DF36A1"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color w:val="FFFFFF"/>
                <w:szCs w:val="20"/>
                <w:lang w:val="cy-GB"/>
              </w:rPr>
              <w:t>Nifer o Blant Cymwys</w:t>
            </w:r>
          </w:p>
        </w:tc>
      </w:tr>
      <w:tr w:rsidR="007B5570" w14:paraId="18E5BA6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bottom"/>
          </w:tcPr>
          <w:p w14:paraId="1BE5FB0F" w14:textId="77777777" w:rsidR="00DF36A1" w:rsidRDefault="00000000" w:rsidP="00972113">
            <w:pPr>
              <w:pStyle w:val="NoSpacing"/>
            </w:pPr>
            <w:r>
              <w:rPr>
                <w:rFonts w:eastAsia="Arial Nova" w:cs="Times New Roman"/>
                <w:szCs w:val="20"/>
                <w:lang w:val="cy-GB"/>
              </w:rPr>
              <w:t>3,066</w:t>
            </w:r>
          </w:p>
        </w:tc>
        <w:tc>
          <w:tcPr>
            <w:tcW w:w="2054" w:type="dxa"/>
            <w:vAlign w:val="bottom"/>
          </w:tcPr>
          <w:p w14:paraId="60DD3062" w14:textId="77777777" w:rsidR="00DF36A1" w:rsidRDefault="00000000" w:rsidP="0097211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28,422</w:t>
            </w:r>
          </w:p>
        </w:tc>
        <w:tc>
          <w:tcPr>
            <w:tcW w:w="1801" w:type="dxa"/>
            <w:vAlign w:val="bottom"/>
          </w:tcPr>
          <w:p w14:paraId="209619D0" w14:textId="77777777" w:rsidR="00DF36A1" w:rsidRDefault="00000000" w:rsidP="0097211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14,990</w:t>
            </w:r>
          </w:p>
        </w:tc>
        <w:tc>
          <w:tcPr>
            <w:tcW w:w="1801" w:type="dxa"/>
          </w:tcPr>
          <w:p w14:paraId="3968FDDB" w14:textId="77777777" w:rsidR="00DF36A1" w:rsidRDefault="00000000" w:rsidP="0097211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2,895</w:t>
            </w:r>
          </w:p>
        </w:tc>
        <w:tc>
          <w:tcPr>
            <w:tcW w:w="1765" w:type="dxa"/>
          </w:tcPr>
          <w:p w14:paraId="0BDF845E" w14:textId="77777777" w:rsidR="00DF36A1" w:rsidRDefault="00000000" w:rsidP="0097211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1,917</w:t>
            </w:r>
          </w:p>
        </w:tc>
      </w:tr>
    </w:tbl>
    <w:p w14:paraId="402CDA5C" w14:textId="77777777" w:rsidR="00D7591B" w:rsidRDefault="00D7591B" w:rsidP="00D7591B">
      <w:pPr>
        <w:pStyle w:val="BodyText"/>
      </w:pPr>
    </w:p>
    <w:p w14:paraId="13C1C634" w14:textId="77777777" w:rsidR="00C866F0" w:rsidRPr="00D7591B" w:rsidRDefault="00000000" w:rsidP="009D243A">
      <w:pPr>
        <w:pStyle w:val="BodyText"/>
        <w:jc w:val="both"/>
      </w:pPr>
      <w:r>
        <w:rPr>
          <w:rFonts w:eastAsia="Arial Nova" w:cs="Times New Roman"/>
          <w:szCs w:val="20"/>
          <w:lang w:val="cy-GB"/>
        </w:rPr>
        <w:t xml:space="preserve">Mae'r data yn nhabl 31 yn awgrymu bod 1,917 o blant yn gymwys ar gyfer y cynnig 30 awr, yn 2022 roedd 597 o blant wedi elwa o'r cynnig 30 awr.   Ar sail hyn, cymerodd ychydig llai na thraean o deuluoedd y gefnogaeth yr oedd ganddynt hawl iddi. Roedd 43% o'r rhai wnaeth ymateb i'r arolwg gofal plant yn nodi eu bod yn cael mynediad i'r cynnig 30 awr ar hyn o bryd. </w:t>
      </w:r>
    </w:p>
    <w:p w14:paraId="0BDD7702" w14:textId="77777777" w:rsidR="00F47E3B" w:rsidRDefault="00000000" w:rsidP="00F47E3B">
      <w:pPr>
        <w:pStyle w:val="Heading3"/>
        <w:jc w:val="both"/>
      </w:pPr>
      <w:r>
        <w:rPr>
          <w:rFonts w:eastAsia="Century Gothic" w:cs="Times New Roman"/>
          <w:lang w:val="cy-GB"/>
        </w:rPr>
        <w:t>Cyfnod Sylfaen</w:t>
      </w:r>
      <w:r>
        <w:rPr>
          <w:rFonts w:eastAsia="Century Gothic" w:cs="Times New Roman"/>
          <w:b w:val="0"/>
          <w:bCs w:val="0"/>
          <w:lang w:val="cy-GB"/>
        </w:rPr>
        <w:t xml:space="preserve"> </w:t>
      </w:r>
    </w:p>
    <w:p w14:paraId="4A2B5175" w14:textId="77777777" w:rsidR="00C77134" w:rsidRPr="00C77134" w:rsidRDefault="00000000" w:rsidP="00600FA2">
      <w:pPr>
        <w:pStyle w:val="BodyText"/>
        <w:jc w:val="both"/>
      </w:pPr>
      <w:r>
        <w:rPr>
          <w:rFonts w:eastAsia="Arial Nova" w:cs="Times New Roman"/>
          <w:szCs w:val="20"/>
          <w:lang w:val="cy-GB"/>
        </w:rPr>
        <w:t xml:space="preserve">Mae gan bob plentyn tair a phedair oed hawl i gael o leiaf 10 awr o feithrinfa Cyfnod Sylfaen yr wythnos, gan ddechrau'r tymor ar ôl eu pen-blwydd yn dair oed.   Yng Nghastell-nedd Port Talbot mae'r holl gyfnod sylfaen yn cael ei ddarparu mewn lleoliadau yn yr ysgolion.   </w:t>
      </w:r>
    </w:p>
    <w:p w14:paraId="7AE0C526" w14:textId="77777777" w:rsidR="00F47E3B" w:rsidRDefault="00000000" w:rsidP="00F47E3B">
      <w:pPr>
        <w:pStyle w:val="Heading3"/>
        <w:jc w:val="both"/>
      </w:pPr>
      <w:r>
        <w:rPr>
          <w:rFonts w:eastAsia="Century Gothic" w:cs="Times New Roman"/>
          <w:lang w:val="cy-GB"/>
        </w:rPr>
        <w:t>Cyfrwng Cymraeg ac Ieithoedd Eraill</w:t>
      </w:r>
      <w:r>
        <w:rPr>
          <w:rFonts w:eastAsia="Century Gothic" w:cs="Times New Roman"/>
          <w:b w:val="0"/>
          <w:bCs w:val="0"/>
          <w:lang w:val="cy-GB"/>
        </w:rPr>
        <w:t xml:space="preserve"> </w:t>
      </w:r>
    </w:p>
    <w:p w14:paraId="1BF8463B" w14:textId="77777777" w:rsidR="00BC5861" w:rsidRDefault="00000000" w:rsidP="00BC5861">
      <w:pPr>
        <w:pStyle w:val="BodyText"/>
        <w:jc w:val="both"/>
      </w:pPr>
      <w:r>
        <w:rPr>
          <w:rFonts w:eastAsia="Arial Nova" w:cs="Times New Roman"/>
          <w:szCs w:val="20"/>
          <w:lang w:val="cy-GB"/>
        </w:rPr>
        <w:t xml:space="preserve">Canfu'r data DHG, sy'n sail i'r asesiad, fod 79% o'r plant mewn gofal plant mewn lleoliad lle mai Saesneg yw'r brif iaith. </w:t>
      </w:r>
    </w:p>
    <w:p w14:paraId="1EAB0FFD" w14:textId="77777777" w:rsidR="00B6498A" w:rsidRDefault="00000000" w:rsidP="00BC5861">
      <w:pPr>
        <w:pStyle w:val="Heading4"/>
        <w:rPr>
          <w:shd w:val="clear" w:color="auto" w:fill="FFFFFF"/>
        </w:rPr>
      </w:pPr>
      <w:r>
        <w:rPr>
          <w:rFonts w:ascii="Arial" w:eastAsia="Arial" w:hAnsi="Arial" w:cs="Times New Roman"/>
          <w:szCs w:val="22"/>
          <w:shd w:val="clear" w:color="auto" w:fill="FFFFFF"/>
          <w:lang w:val="cy-GB"/>
        </w:rPr>
        <w:t>Siart 4: Canran y Plant mewn Gofal Plant fesul Prif Iaith</w:t>
      </w:r>
    </w:p>
    <w:p w14:paraId="23912C7C" w14:textId="58F11FEB" w:rsidR="00B6498A" w:rsidRPr="00123C76" w:rsidRDefault="00C07E84" w:rsidP="00B6498A">
      <w:pPr>
        <w:pStyle w:val="Heading4"/>
        <w:jc w:val="center"/>
        <w:rPr>
          <w:shd w:val="clear" w:color="auto" w:fill="FFFFFF"/>
        </w:rPr>
      </w:pPr>
      <w:r w:rsidRPr="00C07E84">
        <w:rPr>
          <w:noProof/>
          <w:shd w:val="clear" w:color="auto" w:fill="FFFFFF"/>
        </w:rPr>
        <w:drawing>
          <wp:inline distT="0" distB="0" distL="0" distR="0" wp14:anchorId="0E201A69" wp14:editId="2015D270">
            <wp:extent cx="4880344" cy="40999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2751" cy="4101991"/>
                    </a:xfrm>
                    <a:prstGeom prst="rect">
                      <a:avLst/>
                    </a:prstGeom>
                    <a:noFill/>
                    <a:ln>
                      <a:noFill/>
                    </a:ln>
                  </pic:spPr>
                </pic:pic>
              </a:graphicData>
            </a:graphic>
          </wp:inline>
        </w:drawing>
      </w:r>
    </w:p>
    <w:p w14:paraId="13646724" w14:textId="77777777" w:rsidR="00BC5861" w:rsidRDefault="00000000">
      <w:pPr>
        <w:rPr>
          <w:rFonts w:asciiTheme="majorHAnsi" w:eastAsiaTheme="majorEastAsia" w:hAnsiTheme="majorHAnsi" w:cstheme="majorBidi"/>
          <w:b/>
          <w:bCs/>
          <w:i/>
          <w:iCs/>
          <w:color w:val="0B3142"/>
          <w:szCs w:val="20"/>
        </w:rPr>
      </w:pPr>
      <w:r>
        <w:br w:type="page"/>
      </w:r>
    </w:p>
    <w:p w14:paraId="0DD59E9B" w14:textId="77777777" w:rsidR="008952A7" w:rsidRDefault="00000000" w:rsidP="008952A7">
      <w:pPr>
        <w:pStyle w:val="Heading4"/>
      </w:pPr>
      <w:r>
        <w:rPr>
          <w:rFonts w:ascii="Arial" w:eastAsia="Arial" w:hAnsi="Arial" w:cs="Times New Roman"/>
          <w:szCs w:val="22"/>
          <w:lang w:val="cy-GB"/>
        </w:rPr>
        <w:lastRenderedPageBreak/>
        <w:t>Tabl 32. Plant sy'n siarad Cymraeg iaith gyntaf (CYBLD 2022)</w:t>
      </w:r>
    </w:p>
    <w:tbl>
      <w:tblPr>
        <w:tblStyle w:val="PRD1"/>
        <w:tblW w:w="10244" w:type="dxa"/>
        <w:tblLook w:val="04A0" w:firstRow="1" w:lastRow="0" w:firstColumn="1" w:lastColumn="0" w:noHBand="0" w:noVBand="1"/>
      </w:tblPr>
      <w:tblGrid>
        <w:gridCol w:w="4673"/>
        <w:gridCol w:w="3033"/>
        <w:gridCol w:w="2538"/>
      </w:tblGrid>
      <w:tr w:rsidR="007B5570" w14:paraId="35228BD6"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7326192" w14:textId="77777777" w:rsidR="00745096" w:rsidRDefault="00745096" w:rsidP="005119E5">
            <w:pPr>
              <w:pStyle w:val="NoSpacing"/>
              <w:rPr>
                <w:b w:val="0"/>
              </w:rPr>
            </w:pPr>
          </w:p>
        </w:tc>
        <w:tc>
          <w:tcPr>
            <w:tcW w:w="3033" w:type="dxa"/>
          </w:tcPr>
          <w:p w14:paraId="42D5FFE5" w14:textId="77777777" w:rsidR="00745096"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rFonts w:ascii="Arial" w:eastAsia="Arial" w:hAnsi="Arial" w:cs="Arial"/>
                <w:bCs/>
                <w:szCs w:val="20"/>
                <w:lang w:val="cy-GB"/>
              </w:rPr>
              <w:t>Cyfanswm Nifer y Plant</w:t>
            </w:r>
            <w:r>
              <w:rPr>
                <w:rFonts w:ascii="Arial" w:eastAsia="Arial" w:hAnsi="Arial" w:cs="Arial"/>
                <w:b w:val="0"/>
                <w:szCs w:val="20"/>
                <w:lang w:val="cy-GB"/>
              </w:rPr>
              <w:t xml:space="preserve"> </w:t>
            </w:r>
          </w:p>
        </w:tc>
        <w:tc>
          <w:tcPr>
            <w:tcW w:w="2538" w:type="dxa"/>
          </w:tcPr>
          <w:p w14:paraId="26C6D693" w14:textId="77777777" w:rsidR="00745096" w:rsidRPr="00E76FE8" w:rsidRDefault="0000000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Pr>
                <w:rFonts w:ascii="Arial" w:eastAsia="Arial" w:hAnsi="Arial" w:cs="Arial"/>
                <w:bCs/>
                <w:szCs w:val="20"/>
                <w:lang w:val="cy-GB"/>
              </w:rPr>
              <w:t>Canran y Plant</w:t>
            </w:r>
          </w:p>
        </w:tc>
      </w:tr>
      <w:tr w:rsidR="007B5570" w14:paraId="11B05DC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bottom"/>
          </w:tcPr>
          <w:p w14:paraId="095B60B2" w14:textId="77777777" w:rsidR="00745096" w:rsidRDefault="00000000" w:rsidP="004E4AEA">
            <w:pPr>
              <w:pStyle w:val="NoSpacing"/>
            </w:pPr>
            <w:r>
              <w:rPr>
                <w:rFonts w:eastAsia="Arial Nova" w:cs="Times New Roman"/>
                <w:szCs w:val="20"/>
                <w:lang w:val="cy-GB"/>
              </w:rPr>
              <w:t>Yn mynychu addysg Gymraeg</w:t>
            </w:r>
          </w:p>
        </w:tc>
        <w:tc>
          <w:tcPr>
            <w:tcW w:w="3033" w:type="dxa"/>
            <w:vAlign w:val="bottom"/>
          </w:tcPr>
          <w:p w14:paraId="119938E0" w14:textId="77777777" w:rsidR="00745096"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3,499</w:t>
            </w:r>
          </w:p>
        </w:tc>
        <w:tc>
          <w:tcPr>
            <w:tcW w:w="2538" w:type="dxa"/>
            <w:vAlign w:val="bottom"/>
          </w:tcPr>
          <w:p w14:paraId="3E27A34C" w14:textId="77777777" w:rsidR="00745096"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16% </w:t>
            </w:r>
          </w:p>
        </w:tc>
      </w:tr>
      <w:tr w:rsidR="007B5570" w14:paraId="47BEBCC7" w14:textId="77777777" w:rsidTr="007B5570">
        <w:tc>
          <w:tcPr>
            <w:cnfStyle w:val="001000000000" w:firstRow="0" w:lastRow="0" w:firstColumn="1" w:lastColumn="0" w:oddVBand="0" w:evenVBand="0" w:oddHBand="0" w:evenHBand="0" w:firstRowFirstColumn="0" w:firstRowLastColumn="0" w:lastRowFirstColumn="0" w:lastRowLastColumn="0"/>
            <w:tcW w:w="4673" w:type="dxa"/>
            <w:vAlign w:val="bottom"/>
          </w:tcPr>
          <w:p w14:paraId="360938A3" w14:textId="77777777" w:rsidR="004E4AEA" w:rsidRDefault="00000000" w:rsidP="004E4AEA">
            <w:pPr>
              <w:pStyle w:val="NoSpacing"/>
            </w:pPr>
            <w:r>
              <w:rPr>
                <w:rFonts w:eastAsia="Arial Nova" w:cs="Times New Roman"/>
                <w:szCs w:val="20"/>
                <w:lang w:val="cy-GB"/>
              </w:rPr>
              <w:t>Yn mynychu addysg Saesneg</w:t>
            </w:r>
          </w:p>
        </w:tc>
        <w:tc>
          <w:tcPr>
            <w:tcW w:w="3033" w:type="dxa"/>
            <w:vAlign w:val="bottom"/>
          </w:tcPr>
          <w:p w14:paraId="1ACE8D4C" w14:textId="77777777" w:rsidR="004E4AEA"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17,719</w:t>
            </w:r>
          </w:p>
        </w:tc>
        <w:tc>
          <w:tcPr>
            <w:tcW w:w="2538" w:type="dxa"/>
            <w:vAlign w:val="bottom"/>
          </w:tcPr>
          <w:p w14:paraId="010F6C6A" w14:textId="77777777" w:rsidR="004E4AEA"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84%</w:t>
            </w:r>
          </w:p>
        </w:tc>
      </w:tr>
    </w:tbl>
    <w:p w14:paraId="7B5D06D1" w14:textId="77777777" w:rsidR="00B6498A" w:rsidRPr="00315C12" w:rsidRDefault="00B6498A" w:rsidP="00315C12">
      <w:pPr>
        <w:pStyle w:val="BodyText"/>
      </w:pPr>
    </w:p>
    <w:p w14:paraId="3ADB7424" w14:textId="77777777" w:rsidR="004518EA" w:rsidRDefault="00000000" w:rsidP="00DF725A">
      <w:pPr>
        <w:pStyle w:val="BodyText"/>
        <w:jc w:val="both"/>
      </w:pPr>
      <w:r>
        <w:rPr>
          <w:rFonts w:eastAsia="Arial Nova" w:cs="Times New Roman"/>
          <w:szCs w:val="20"/>
          <w:lang w:val="cy-GB"/>
        </w:rPr>
        <w:t xml:space="preserve">Mae 5% o blant mewn gofal plant yn mynychu lleoliad Cymraeg, o'i gymharu ag 16% o'r disgyblion sydd mewn addysg Gymraeg.   Mae hyn yn awgrymu galw posib heb ei ddiwallu am ofal plant yn y Gymraeg yng Nghastell-nedd Port Talbot. </w:t>
      </w:r>
    </w:p>
    <w:p w14:paraId="1003586E" w14:textId="77777777" w:rsidR="00F63A7A" w:rsidRDefault="00000000" w:rsidP="0030744F">
      <w:pPr>
        <w:pStyle w:val="Heading3"/>
        <w:jc w:val="both"/>
      </w:pPr>
      <w:r>
        <w:rPr>
          <w:rFonts w:eastAsia="Century Gothic" w:cs="Times New Roman"/>
          <w:lang w:val="cy-GB"/>
        </w:rPr>
        <w:t>Pryd mae angen Gofal Plant</w:t>
      </w:r>
      <w:r>
        <w:rPr>
          <w:rFonts w:eastAsia="Century Gothic" w:cs="Times New Roman"/>
          <w:b w:val="0"/>
          <w:bCs w:val="0"/>
          <w:lang w:val="cy-GB"/>
        </w:rPr>
        <w:t xml:space="preserve"> </w:t>
      </w:r>
    </w:p>
    <w:p w14:paraId="6B643525" w14:textId="77777777" w:rsidR="0030744F" w:rsidRDefault="00000000" w:rsidP="00F63A7A">
      <w:pPr>
        <w:pStyle w:val="BodyText"/>
      </w:pPr>
      <w:r>
        <w:rPr>
          <w:rFonts w:eastAsia="Arial Nova" w:cs="Times New Roman"/>
          <w:szCs w:val="20"/>
          <w:lang w:val="cy-GB"/>
        </w:rPr>
        <w:t xml:space="preserve">Mae'r tabl isod yn cymharu cyfran y rhieni a'r gofalwyr a gwblhaodd yr arolwg gofal plant a nododd bod yr amser pan oedd gofal plant ar gael yn rhwystr i'w ddefnyddio, gyda'r argaeledd presennol ar yr adegau hynny.   </w:t>
      </w:r>
    </w:p>
    <w:p w14:paraId="7E57CDB0" w14:textId="77777777" w:rsidR="00FC4EEA" w:rsidRPr="00670160" w:rsidRDefault="00000000" w:rsidP="00FC4EEA">
      <w:pPr>
        <w:pStyle w:val="Heading4"/>
      </w:pPr>
      <w:r>
        <w:rPr>
          <w:rFonts w:ascii="Arial" w:eastAsia="Arial" w:hAnsi="Arial" w:cs="Times New Roman"/>
          <w:szCs w:val="22"/>
          <w:lang w:val="cy-GB"/>
        </w:rPr>
        <w:t>Tabl 33. Pryd mae gofal plant ar gael a phryd mae ei angen</w:t>
      </w:r>
    </w:p>
    <w:tbl>
      <w:tblPr>
        <w:tblStyle w:val="PRD1"/>
        <w:tblW w:w="0" w:type="auto"/>
        <w:tblLook w:val="04A0" w:firstRow="1" w:lastRow="0" w:firstColumn="1" w:lastColumn="0" w:noHBand="0" w:noVBand="1"/>
      </w:tblPr>
      <w:tblGrid>
        <w:gridCol w:w="3114"/>
        <w:gridCol w:w="1650"/>
        <w:gridCol w:w="1651"/>
        <w:gridCol w:w="1519"/>
        <w:gridCol w:w="1598"/>
      </w:tblGrid>
      <w:tr w:rsidR="007B5570" w14:paraId="308EB0CC"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97AE5E2" w14:textId="77777777" w:rsidR="00204534" w:rsidRPr="008E041A" w:rsidRDefault="00000000" w:rsidP="005119E5">
            <w:pPr>
              <w:pStyle w:val="NoSpacing"/>
              <w:rPr>
                <w:b w:val="0"/>
              </w:rPr>
            </w:pPr>
            <w:r>
              <w:rPr>
                <w:rFonts w:eastAsia="Arial Nova" w:cs="Times New Roman"/>
                <w:bCs/>
                <w:szCs w:val="20"/>
                <w:lang w:val="cy-GB"/>
              </w:rPr>
              <w:t>Math o Ddarpariaeth</w:t>
            </w:r>
          </w:p>
        </w:tc>
        <w:tc>
          <w:tcPr>
            <w:tcW w:w="1650" w:type="dxa"/>
          </w:tcPr>
          <w:p w14:paraId="4AD1B5D7" w14:textId="77777777" w:rsidR="00204534" w:rsidRPr="008E041A"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cyn 8am yn ystod yr wythnos</w:t>
            </w:r>
            <w:r>
              <w:rPr>
                <w:rFonts w:eastAsia="Arial Nova" w:cs="Times New Roman"/>
                <w:b w:val="0"/>
                <w:szCs w:val="20"/>
                <w:lang w:val="cy-GB"/>
              </w:rPr>
              <w:t xml:space="preserve"> </w:t>
            </w:r>
          </w:p>
        </w:tc>
        <w:tc>
          <w:tcPr>
            <w:tcW w:w="1651" w:type="dxa"/>
          </w:tcPr>
          <w:p w14:paraId="6A39CF6C" w14:textId="77777777" w:rsidR="00204534" w:rsidRPr="008E041A"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ar ôl 6pm yn ystod yr wythnos</w:t>
            </w:r>
            <w:r>
              <w:rPr>
                <w:rFonts w:eastAsia="Arial Nova" w:cs="Times New Roman"/>
                <w:b w:val="0"/>
                <w:szCs w:val="20"/>
                <w:lang w:val="cy-GB"/>
              </w:rPr>
              <w:t xml:space="preserve"> </w:t>
            </w:r>
          </w:p>
        </w:tc>
        <w:tc>
          <w:tcPr>
            <w:tcW w:w="1519" w:type="dxa"/>
          </w:tcPr>
          <w:p w14:paraId="46D745AA" w14:textId="77777777" w:rsidR="00204534" w:rsidRPr="008E041A"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dros nos</w:t>
            </w:r>
            <w:r>
              <w:rPr>
                <w:rFonts w:eastAsia="Arial Nova" w:cs="Times New Roman"/>
                <w:b w:val="0"/>
                <w:szCs w:val="20"/>
                <w:lang w:val="cy-GB"/>
              </w:rPr>
              <w:t xml:space="preserve"> </w:t>
            </w:r>
          </w:p>
        </w:tc>
        <w:tc>
          <w:tcPr>
            <w:tcW w:w="1519" w:type="dxa"/>
          </w:tcPr>
          <w:p w14:paraId="4B986605" w14:textId="77777777" w:rsidR="00204534" w:rsidRPr="008E041A" w:rsidRDefault="00000000" w:rsidP="005119E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 gael ar benwythnosau</w:t>
            </w:r>
          </w:p>
        </w:tc>
      </w:tr>
      <w:tr w:rsidR="007B5570" w14:paraId="7771CAB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2159EC" w14:textId="77777777" w:rsidR="00204534" w:rsidRPr="008E041A" w:rsidRDefault="00000000" w:rsidP="005119E5">
            <w:pPr>
              <w:pStyle w:val="NoSpacing"/>
            </w:pPr>
            <w:r>
              <w:rPr>
                <w:rFonts w:eastAsia="Arial Nova" w:cs="Times New Roman"/>
                <w:szCs w:val="20"/>
                <w:lang w:val="cy-GB"/>
              </w:rPr>
              <w:t>Nifer y Lleoedd Cofrestredig ar gael</w:t>
            </w:r>
          </w:p>
        </w:tc>
        <w:tc>
          <w:tcPr>
            <w:tcW w:w="1650" w:type="dxa"/>
          </w:tcPr>
          <w:p w14:paraId="3383AE71"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1184</w:t>
            </w:r>
          </w:p>
        </w:tc>
        <w:tc>
          <w:tcPr>
            <w:tcW w:w="1651" w:type="dxa"/>
          </w:tcPr>
          <w:p w14:paraId="5DC7FAB1"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130</w:t>
            </w:r>
          </w:p>
        </w:tc>
        <w:tc>
          <w:tcPr>
            <w:tcW w:w="1519" w:type="dxa"/>
          </w:tcPr>
          <w:p w14:paraId="5BE949BE"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519" w:type="dxa"/>
          </w:tcPr>
          <w:p w14:paraId="1FBED804"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61</w:t>
            </w:r>
          </w:p>
        </w:tc>
      </w:tr>
      <w:tr w:rsidR="007B5570" w14:paraId="497546C0"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637A062C" w14:textId="77777777" w:rsidR="00BD4D26" w:rsidRDefault="00000000" w:rsidP="005119E5">
            <w:pPr>
              <w:pStyle w:val="NoSpacing"/>
            </w:pPr>
            <w:r>
              <w:rPr>
                <w:rFonts w:eastAsia="Arial Nova" w:cs="Times New Roman"/>
                <w:szCs w:val="20"/>
                <w:lang w:val="cy-GB"/>
              </w:rPr>
              <w:t>Canran y Lleoedd Cofrestredig ar gael</w:t>
            </w:r>
          </w:p>
        </w:tc>
        <w:tc>
          <w:tcPr>
            <w:tcW w:w="1650" w:type="dxa"/>
          </w:tcPr>
          <w:p w14:paraId="5B4BBB65" w14:textId="77777777" w:rsidR="00BD4D26"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24% </w:t>
            </w:r>
          </w:p>
        </w:tc>
        <w:tc>
          <w:tcPr>
            <w:tcW w:w="1651" w:type="dxa"/>
          </w:tcPr>
          <w:p w14:paraId="036103BC" w14:textId="77777777" w:rsidR="00BD4D26"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w:t>
            </w:r>
          </w:p>
        </w:tc>
        <w:tc>
          <w:tcPr>
            <w:tcW w:w="1519" w:type="dxa"/>
          </w:tcPr>
          <w:p w14:paraId="3BD9084E" w14:textId="77777777" w:rsidR="00BD4D26"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0%</w:t>
            </w:r>
          </w:p>
        </w:tc>
        <w:tc>
          <w:tcPr>
            <w:tcW w:w="1519" w:type="dxa"/>
          </w:tcPr>
          <w:p w14:paraId="10207D58" w14:textId="77777777" w:rsidR="00BD4D26"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r>
      <w:tr w:rsidR="007B5570" w14:paraId="2B7513A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3280CEA" w14:textId="77777777" w:rsidR="00204534" w:rsidRPr="008E041A" w:rsidRDefault="00000000" w:rsidP="005119E5">
            <w:pPr>
              <w:pStyle w:val="NoSpacing"/>
            </w:pPr>
            <w:r>
              <w:rPr>
                <w:rFonts w:eastAsia="Arial Nova" w:cs="Times New Roman"/>
                <w:szCs w:val="20"/>
                <w:lang w:val="cy-GB"/>
              </w:rPr>
              <w:t>Canran y Rhieni sydd eisiau Gofal Plant yn ystod y cyfnod hwn</w:t>
            </w:r>
          </w:p>
        </w:tc>
        <w:tc>
          <w:tcPr>
            <w:tcW w:w="1650" w:type="dxa"/>
          </w:tcPr>
          <w:p w14:paraId="22844CB2"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w:t>
            </w:r>
          </w:p>
        </w:tc>
        <w:tc>
          <w:tcPr>
            <w:tcW w:w="1651" w:type="dxa"/>
          </w:tcPr>
          <w:p w14:paraId="487EFA6B"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c>
          <w:tcPr>
            <w:tcW w:w="1519" w:type="dxa"/>
          </w:tcPr>
          <w:p w14:paraId="4A59A5B9"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w:t>
            </w:r>
          </w:p>
        </w:tc>
        <w:tc>
          <w:tcPr>
            <w:tcW w:w="1519" w:type="dxa"/>
          </w:tcPr>
          <w:p w14:paraId="6C3795A7" w14:textId="77777777" w:rsidR="00204534" w:rsidRPr="008E041A" w:rsidRDefault="00000000" w:rsidP="005119E5">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r>
      <w:tr w:rsidR="007B5570" w14:paraId="7E0D75F7"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457F4AAD" w14:textId="77777777" w:rsidR="00DB4A20" w:rsidRDefault="00000000" w:rsidP="005119E5">
            <w:pPr>
              <w:pStyle w:val="NoSpacing"/>
            </w:pPr>
            <w:r>
              <w:rPr>
                <w:rFonts w:eastAsia="Arial Nova" w:cs="Times New Roman"/>
                <w:szCs w:val="20"/>
                <w:lang w:val="cy-GB"/>
              </w:rPr>
              <w:t>Cyfran Gyfatebol o Leoedd</w:t>
            </w:r>
          </w:p>
        </w:tc>
        <w:tc>
          <w:tcPr>
            <w:tcW w:w="1650" w:type="dxa"/>
          </w:tcPr>
          <w:p w14:paraId="3F60AF5B" w14:textId="77777777" w:rsidR="00DB4A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102 </w:t>
            </w:r>
          </w:p>
        </w:tc>
        <w:tc>
          <w:tcPr>
            <w:tcW w:w="1651" w:type="dxa"/>
          </w:tcPr>
          <w:p w14:paraId="7B340E19" w14:textId="77777777" w:rsidR="00DB4A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61</w:t>
            </w:r>
          </w:p>
        </w:tc>
        <w:tc>
          <w:tcPr>
            <w:tcW w:w="1519" w:type="dxa"/>
          </w:tcPr>
          <w:p w14:paraId="170DBF55" w14:textId="77777777" w:rsidR="00DB4A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41</w:t>
            </w:r>
          </w:p>
        </w:tc>
        <w:tc>
          <w:tcPr>
            <w:tcW w:w="1519" w:type="dxa"/>
          </w:tcPr>
          <w:p w14:paraId="0571E93D" w14:textId="77777777" w:rsidR="00DB4A20" w:rsidRDefault="00000000" w:rsidP="005119E5">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61</w:t>
            </w:r>
          </w:p>
        </w:tc>
      </w:tr>
    </w:tbl>
    <w:p w14:paraId="65737665" w14:textId="77777777" w:rsidR="00FC4EEA" w:rsidRDefault="00FC4EEA" w:rsidP="00FC4EEA">
      <w:pPr>
        <w:pStyle w:val="BodyText"/>
      </w:pPr>
    </w:p>
    <w:p w14:paraId="1991EFAA" w14:textId="77777777" w:rsidR="00670160" w:rsidRPr="00FC4EEA" w:rsidRDefault="00000000" w:rsidP="00670160">
      <w:pPr>
        <w:pStyle w:val="BodyText"/>
        <w:jc w:val="both"/>
      </w:pPr>
      <w:r>
        <w:rPr>
          <w:rFonts w:eastAsia="Arial Nova" w:cs="Times New Roman"/>
          <w:szCs w:val="20"/>
          <w:lang w:val="cy-GB"/>
        </w:rPr>
        <w:t xml:space="preserve">Mae yna alw heb ei ddiwallu am ofal dros nos, ond mae'r tabl uchod yn awgrymu bod gofal plant ar gael pan fydd ei angen ar rieni a gofalwyr.  Fodd bynnag, mae sawl ffactor yn effeithio ar sut mae teuluoedd yn dewis gofal plant, a gall rhwystrau fod o ganlyniad i leoliad dewis cyntaf yn methu â darparu gofal plant pan fyddai teulu'n dymuno ei ddefnyddio. </w:t>
      </w:r>
    </w:p>
    <w:p w14:paraId="0EA4009D" w14:textId="77777777" w:rsidR="00A1102D" w:rsidRPr="00A1102D" w:rsidRDefault="00A1102D" w:rsidP="00A1102D">
      <w:pPr>
        <w:pStyle w:val="BodyText"/>
      </w:pPr>
    </w:p>
    <w:p w14:paraId="44B82ED2" w14:textId="77777777" w:rsidR="0030744F" w:rsidRPr="0030744F" w:rsidRDefault="0030744F" w:rsidP="0030744F">
      <w:pPr>
        <w:pStyle w:val="BodyText"/>
      </w:pPr>
    </w:p>
    <w:p w14:paraId="68E9196F" w14:textId="77777777" w:rsidR="00B17CC9" w:rsidRDefault="00000000">
      <w:pPr>
        <w:rPr>
          <w:rFonts w:ascii="Arial Nova" w:hAnsi="Arial Nova"/>
          <w:sz w:val="20"/>
        </w:rPr>
      </w:pPr>
      <w:r>
        <w:br w:type="page"/>
      </w:r>
    </w:p>
    <w:p w14:paraId="5181ADC9" w14:textId="77777777" w:rsidR="00B17CC9" w:rsidRPr="008A00EE" w:rsidRDefault="00000000" w:rsidP="00B17CC9">
      <w:pPr>
        <w:pStyle w:val="Heading1"/>
      </w:pPr>
      <w:bookmarkStart w:id="62" w:name="_Toc122084264"/>
      <w:r>
        <w:rPr>
          <w:rFonts w:eastAsia="Century Gothic" w:cs="Times New Roman"/>
          <w:bCs/>
          <w:szCs w:val="40"/>
          <w:lang w:val="cy-GB"/>
        </w:rPr>
        <w:lastRenderedPageBreak/>
        <w:t>dosbarthiad daearyddol</w:t>
      </w:r>
      <w:bookmarkEnd w:id="62"/>
      <w:r>
        <w:rPr>
          <w:rFonts w:eastAsia="Century Gothic" w:cs="Times New Roman"/>
          <w:bCs/>
          <w:szCs w:val="40"/>
          <w:lang w:val="cy-GB"/>
        </w:rPr>
        <w:t xml:space="preserve"> </w:t>
      </w:r>
    </w:p>
    <w:p w14:paraId="76F4D886" w14:textId="77777777" w:rsidR="00B17CC9" w:rsidRPr="00C14A7D" w:rsidRDefault="00000000" w:rsidP="00B17CC9">
      <w:pPr>
        <w:pStyle w:val="Heading2"/>
        <w:jc w:val="both"/>
      </w:pPr>
      <w:bookmarkStart w:id="63" w:name="_Toc122084265"/>
      <w:r>
        <w:rPr>
          <w:rFonts w:eastAsia="Century Gothic" w:cs="Times New Roman"/>
          <w:bCs/>
          <w:szCs w:val="32"/>
          <w:lang w:val="cy-GB"/>
        </w:rPr>
        <w:t>ble mae bylchau yn y ddarpariaeth?</w:t>
      </w:r>
      <w:bookmarkEnd w:id="63"/>
      <w:r>
        <w:rPr>
          <w:rFonts w:eastAsia="Century Gothic" w:cs="Times New Roman"/>
          <w:bCs/>
          <w:szCs w:val="32"/>
          <w:lang w:val="cy-GB"/>
        </w:rPr>
        <w:t xml:space="preserve"> </w:t>
      </w:r>
    </w:p>
    <w:p w14:paraId="2A238B16" w14:textId="77777777" w:rsidR="00B17CC9" w:rsidRDefault="00000000" w:rsidP="00B17CC9">
      <w:pPr>
        <w:pStyle w:val="Heading3"/>
        <w:jc w:val="both"/>
      </w:pPr>
      <w:r>
        <w:rPr>
          <w:rFonts w:eastAsia="Century Gothic" w:cs="Times New Roman"/>
          <w:lang w:val="cy-GB"/>
        </w:rPr>
        <w:t>Cyflwyniad</w:t>
      </w:r>
    </w:p>
    <w:p w14:paraId="309B8EF4" w14:textId="77777777" w:rsidR="00B17CC9" w:rsidRDefault="00000000" w:rsidP="00B17CC9">
      <w:pPr>
        <w:pStyle w:val="BodyText"/>
        <w:jc w:val="both"/>
      </w:pPr>
      <w:r>
        <w:rPr>
          <w:rFonts w:eastAsia="Arial Nova" w:cs="Times New Roman"/>
          <w:szCs w:val="20"/>
          <w:lang w:val="cy-GB"/>
        </w:rPr>
        <w:t>Mae'r adran hon yn defnyddio data Datganiad Hunanasesu’r Gwasanaeth (DHG), ochr yn ochr â mapio ac adborth GIS gan rieni a gofalwyr, i archwilio a deall dosbarthiad daearyddol gofal plant yng Nghastell-nedd Port Talbot. Dylid nodi bod diogelu data yn golygu nad oes gennym gyfeiriadau llawn ar gyfer gwarchodwyr plant, mae'r data a ddefnyddir felly yn ACEHI (Ardaloedd Cynnyrch Ehangach Haen Is) a lefel ward.</w:t>
      </w:r>
    </w:p>
    <w:p w14:paraId="5AC7F6D0" w14:textId="77777777" w:rsidR="002A4A31" w:rsidRDefault="00000000" w:rsidP="00B17CC9">
      <w:pPr>
        <w:pStyle w:val="BodyText"/>
        <w:jc w:val="both"/>
      </w:pPr>
      <w:r>
        <w:rPr>
          <w:rFonts w:eastAsia="Arial Nova" w:cs="Times New Roman"/>
          <w:szCs w:val="20"/>
          <w:lang w:val="cy-GB"/>
        </w:rPr>
        <w:t xml:space="preserve">Nodwch fod rhai darparwyr yn cynnig amrywiaeth o ddarpariaeth, mae'r mapio yn yr adran hon yn seiliedig ar fath gwasanaeth sylfaenol y darparwyr gofal plant. </w:t>
      </w:r>
    </w:p>
    <w:p w14:paraId="4454710A" w14:textId="77777777" w:rsidR="00223C6A" w:rsidRDefault="00000000" w:rsidP="00223C6A">
      <w:pPr>
        <w:pStyle w:val="Heading3"/>
      </w:pPr>
      <w:r>
        <w:rPr>
          <w:rFonts w:eastAsia="Century Gothic" w:cs="Times New Roman"/>
          <w:lang w:val="cy-GB"/>
        </w:rPr>
        <w:t>Dosbarthiad y Lleoedd Gofal Plant</w:t>
      </w:r>
    </w:p>
    <w:p w14:paraId="7681608D" w14:textId="77777777" w:rsidR="00223C6A" w:rsidRDefault="00000000" w:rsidP="00F41BBE">
      <w:pPr>
        <w:pStyle w:val="BodyText"/>
        <w:jc w:val="both"/>
      </w:pPr>
      <w:r>
        <w:rPr>
          <w:rFonts w:eastAsia="Arial Nova" w:cs="Times New Roman"/>
          <w:szCs w:val="20"/>
          <w:lang w:val="cy-GB"/>
        </w:rPr>
        <w:t xml:space="preserve">Mae Ffigur 1 trosodd yn dangos dosbarthiad lleoedd gofal plant cofrestredig ar lefel ward, yn seiliedig ar wybodaeth Mehefin 2020.  Mae'r map yn dangos nifer y lleoedd sydd ar gael fesul ward.  Mae 6 ward heb unrhyw ddarpariaeth gofal plant cofrestredig:  Aberdulais, Coedffranc Canolog, Dyffryn, Godre'r-graig, Gwynfi a Chroeserw a Threbanos.   </w:t>
      </w:r>
    </w:p>
    <w:p w14:paraId="5C61EBD8" w14:textId="77777777" w:rsidR="00C7208B" w:rsidRDefault="00000000" w:rsidP="00C7208B">
      <w:pPr>
        <w:pStyle w:val="Heading4"/>
      </w:pPr>
      <w:r>
        <w:rPr>
          <w:rFonts w:ascii="Arial" w:eastAsia="Arial" w:hAnsi="Arial" w:cs="Times New Roman"/>
          <w:szCs w:val="22"/>
          <w:lang w:val="cy-GB"/>
        </w:rPr>
        <w:lastRenderedPageBreak/>
        <w:t>Ffigur 1. Lleoedd Gofal Plant Cofrestredig fesul Ward (Mehefin 2021)</w:t>
      </w:r>
    </w:p>
    <w:p w14:paraId="33A1A997" w14:textId="0C240B4D" w:rsidR="00C7208B" w:rsidRPr="00C7208B" w:rsidRDefault="0027222C" w:rsidP="00C7208B">
      <w:pPr>
        <w:pStyle w:val="BodyText"/>
        <w:jc w:val="center"/>
      </w:pPr>
      <w:r>
        <w:rPr>
          <w:noProof/>
        </w:rPr>
        <w:drawing>
          <wp:inline distT="0" distB="0" distL="0" distR="0" wp14:anchorId="5DD24729" wp14:editId="57ABBF3D">
            <wp:extent cx="5327904" cy="7559040"/>
            <wp:effectExtent l="0" t="0" r="6350" b="381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5BF3E3D0" w14:textId="77777777" w:rsidR="00C7208B" w:rsidRDefault="00000000">
      <w:pPr>
        <w:rPr>
          <w:rFonts w:ascii="Century Gothic" w:hAnsi="Century Gothic"/>
          <w:b/>
          <w:bCs/>
          <w:color w:val="0B3142"/>
          <w:sz w:val="24"/>
          <w:szCs w:val="24"/>
        </w:rPr>
      </w:pPr>
      <w:r>
        <w:br w:type="page"/>
      </w:r>
    </w:p>
    <w:p w14:paraId="36779A39" w14:textId="77777777" w:rsidR="00090EDB" w:rsidRDefault="00000000" w:rsidP="00090EDB">
      <w:pPr>
        <w:pStyle w:val="Heading3"/>
      </w:pPr>
      <w:r>
        <w:rPr>
          <w:rFonts w:eastAsia="Century Gothic" w:cs="Times New Roman"/>
          <w:lang w:val="cy-GB"/>
        </w:rPr>
        <w:lastRenderedPageBreak/>
        <w:t>Gwarchodwyr plant</w:t>
      </w:r>
    </w:p>
    <w:p w14:paraId="2564599F" w14:textId="77777777" w:rsidR="00C7208B" w:rsidRDefault="00000000" w:rsidP="00C7208B">
      <w:pPr>
        <w:pStyle w:val="BodyText"/>
        <w:jc w:val="both"/>
      </w:pPr>
      <w:r>
        <w:rPr>
          <w:rFonts w:eastAsia="Arial Nova" w:cs="Times New Roman"/>
          <w:szCs w:val="20"/>
          <w:lang w:val="cy-GB"/>
        </w:rPr>
        <w:t xml:space="preserve">Mae Ffigur 2 yn dangos dosbarthiad lleoedd gwarchodwyr plant cofrestredig ar lefel ward. Nid oes gan 15 o 34 ward Castell-nedd Port Talbot warchodwr plant cofrestredig.  </w:t>
      </w:r>
    </w:p>
    <w:p w14:paraId="15CEE53B" w14:textId="6524301C" w:rsidR="00266B29" w:rsidRDefault="00000000" w:rsidP="00266B29">
      <w:pPr>
        <w:pStyle w:val="Heading4"/>
      </w:pPr>
      <w:r>
        <w:rPr>
          <w:rFonts w:ascii="Arial" w:eastAsia="Arial" w:hAnsi="Arial" w:cs="Times New Roman"/>
          <w:szCs w:val="22"/>
          <w:lang w:val="cy-GB"/>
        </w:rPr>
        <w:t>Ffigur 2. Lleoedd Gwarchodw</w:t>
      </w:r>
      <w:r w:rsidR="001C3F88">
        <w:rPr>
          <w:rFonts w:ascii="Arial" w:eastAsia="Arial" w:hAnsi="Arial" w:cs="Times New Roman"/>
          <w:szCs w:val="22"/>
          <w:lang w:val="cy-GB"/>
        </w:rPr>
        <w:t>y</w:t>
      </w:r>
      <w:r>
        <w:rPr>
          <w:rFonts w:ascii="Arial" w:eastAsia="Arial" w:hAnsi="Arial" w:cs="Times New Roman"/>
          <w:szCs w:val="22"/>
          <w:lang w:val="cy-GB"/>
        </w:rPr>
        <w:t>r Plant Cofrestredig fesul Ward (Mehefin 2021)</w:t>
      </w:r>
    </w:p>
    <w:p w14:paraId="3D3CD250" w14:textId="079A6394" w:rsidR="008A128A" w:rsidRPr="008A128A" w:rsidRDefault="00FF7FA2" w:rsidP="008A128A">
      <w:pPr>
        <w:pStyle w:val="BodyText"/>
        <w:jc w:val="center"/>
      </w:pPr>
      <w:r>
        <w:rPr>
          <w:noProof/>
        </w:rPr>
        <w:drawing>
          <wp:inline distT="0" distB="0" distL="0" distR="0" wp14:anchorId="48EAE9A0" wp14:editId="5BF693ED">
            <wp:extent cx="5327904" cy="755904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615D24A5" w14:textId="77777777" w:rsidR="00090EDB" w:rsidRDefault="00000000" w:rsidP="00090EDB">
      <w:pPr>
        <w:pStyle w:val="Heading3"/>
      </w:pPr>
      <w:r>
        <w:rPr>
          <w:rFonts w:eastAsia="Century Gothic" w:cs="Times New Roman"/>
          <w:lang w:val="cy-GB"/>
        </w:rPr>
        <w:lastRenderedPageBreak/>
        <w:t>Gofal Diwrnod Llawn</w:t>
      </w:r>
    </w:p>
    <w:p w14:paraId="4D53C91F" w14:textId="77777777" w:rsidR="009C78F3" w:rsidRDefault="00000000" w:rsidP="009C78F3">
      <w:pPr>
        <w:pStyle w:val="BodyText"/>
        <w:jc w:val="both"/>
      </w:pPr>
      <w:r>
        <w:rPr>
          <w:rFonts w:eastAsia="Arial Nova" w:cs="Times New Roman"/>
          <w:szCs w:val="20"/>
          <w:lang w:val="cy-GB"/>
        </w:rPr>
        <w:t xml:space="preserve">Mae Ffigur 3 yn dangos dosbarthiad lleoedd gofal plant llawn cofrestredig ar lefel ward. Nid oes gan 15 o 34 ward Castell-nedd Port Talbot ddarparwr gofal dydd llawn cofrestredig. </w:t>
      </w:r>
    </w:p>
    <w:p w14:paraId="22579BC8" w14:textId="77777777" w:rsidR="0025479C" w:rsidRDefault="00000000" w:rsidP="0025479C">
      <w:pPr>
        <w:pStyle w:val="Heading4"/>
      </w:pPr>
      <w:r>
        <w:rPr>
          <w:rFonts w:ascii="Arial" w:eastAsia="Arial" w:hAnsi="Arial" w:cs="Times New Roman"/>
          <w:szCs w:val="22"/>
          <w:lang w:val="cy-GB"/>
        </w:rPr>
        <w:t>Ffigur 3. Lleoedd Gofal Diwrnod Llawn Cofrestredig fesul Ward (Mehefin 2021)</w:t>
      </w:r>
    </w:p>
    <w:p w14:paraId="16000241" w14:textId="77DA1C83" w:rsidR="00CE70C7" w:rsidRPr="00CE70C7" w:rsidRDefault="00212405" w:rsidP="00CE70C7">
      <w:pPr>
        <w:pStyle w:val="BodyText"/>
        <w:jc w:val="center"/>
      </w:pPr>
      <w:r>
        <w:rPr>
          <w:noProof/>
        </w:rPr>
        <w:drawing>
          <wp:inline distT="0" distB="0" distL="0" distR="0" wp14:anchorId="0584CCE6" wp14:editId="0D3F426F">
            <wp:extent cx="5327904" cy="7559040"/>
            <wp:effectExtent l="0" t="0" r="6350" b="381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19632CBD" w14:textId="77777777" w:rsidR="00090EDB" w:rsidRDefault="00000000" w:rsidP="00090EDB">
      <w:pPr>
        <w:pStyle w:val="Heading3"/>
      </w:pPr>
      <w:r>
        <w:rPr>
          <w:rFonts w:eastAsia="Century Gothic" w:cs="Times New Roman"/>
          <w:lang w:val="cy-GB"/>
        </w:rPr>
        <w:lastRenderedPageBreak/>
        <w:t>Gofal Diwrnod Sesiynol</w:t>
      </w:r>
      <w:r>
        <w:rPr>
          <w:rFonts w:eastAsia="Century Gothic" w:cs="Times New Roman"/>
          <w:b w:val="0"/>
          <w:bCs w:val="0"/>
          <w:lang w:val="cy-GB"/>
        </w:rPr>
        <w:t xml:space="preserve"> </w:t>
      </w:r>
    </w:p>
    <w:p w14:paraId="0CB82030" w14:textId="77777777" w:rsidR="00AB6DE1" w:rsidRDefault="00000000" w:rsidP="00AB6DE1">
      <w:pPr>
        <w:pStyle w:val="BodyText"/>
        <w:jc w:val="both"/>
      </w:pPr>
      <w:r>
        <w:rPr>
          <w:rFonts w:eastAsia="Arial Nova" w:cs="Times New Roman"/>
          <w:szCs w:val="20"/>
          <w:lang w:val="cy-GB"/>
        </w:rPr>
        <w:t xml:space="preserve">Mae Ffigur 4 yn dangos dosbarthiad lleoedd gofal dydd sesiynol cofrestredig ar lefel ward.  Nid oes gan 27 o 34 ward Castell-nedd Port Talbot lleoedd gofal dydd sesiynol gofrestredig. </w:t>
      </w:r>
    </w:p>
    <w:p w14:paraId="0EB77688" w14:textId="77777777" w:rsidR="00CE70C7" w:rsidRDefault="00000000" w:rsidP="00CE70C7">
      <w:pPr>
        <w:pStyle w:val="Heading4"/>
      </w:pPr>
      <w:r>
        <w:rPr>
          <w:rFonts w:ascii="Arial" w:eastAsia="Arial" w:hAnsi="Arial" w:cs="Times New Roman"/>
          <w:szCs w:val="22"/>
          <w:lang w:val="cy-GB"/>
        </w:rPr>
        <w:t>Ffigur 4.  Lleoedd Gofal Diwrnod Sesiynol Cofrestredig fesul ward (Mehefin 2021)</w:t>
      </w:r>
    </w:p>
    <w:p w14:paraId="2F4AEF83" w14:textId="4E013881" w:rsidR="00CE70C7" w:rsidRPr="00CE70C7" w:rsidRDefault="00174ABB" w:rsidP="007B5F02">
      <w:pPr>
        <w:pStyle w:val="BodyText"/>
        <w:jc w:val="center"/>
      </w:pPr>
      <w:r>
        <w:rPr>
          <w:noProof/>
        </w:rPr>
        <w:drawing>
          <wp:inline distT="0" distB="0" distL="0" distR="0" wp14:anchorId="1FE18641" wp14:editId="7FDF388D">
            <wp:extent cx="5327904" cy="7559040"/>
            <wp:effectExtent l="0" t="0" r="6350" b="381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68D33F97" w14:textId="77777777" w:rsidR="00090EDB" w:rsidRDefault="00000000" w:rsidP="00090EDB">
      <w:pPr>
        <w:pStyle w:val="Heading3"/>
      </w:pPr>
      <w:r>
        <w:rPr>
          <w:rFonts w:eastAsia="Century Gothic" w:cs="Times New Roman"/>
          <w:lang w:val="cy-GB"/>
        </w:rPr>
        <w:lastRenderedPageBreak/>
        <w:t>Meithrinfeydd</w:t>
      </w:r>
    </w:p>
    <w:p w14:paraId="0B3B7D3E" w14:textId="77777777" w:rsidR="002D6FA9" w:rsidRPr="002D6FA9" w:rsidRDefault="00000000" w:rsidP="0071537C">
      <w:pPr>
        <w:pStyle w:val="BodyText"/>
        <w:jc w:val="both"/>
      </w:pPr>
      <w:r>
        <w:rPr>
          <w:rFonts w:eastAsia="Arial Nova" w:cs="Times New Roman"/>
          <w:szCs w:val="20"/>
          <w:lang w:val="cy-GB"/>
        </w:rPr>
        <w:t>Nid oes unrhyw feithrinfeydd cofrestredig yng Nghastell-nedd Port Talbot.  Mae dau leoliad Gofal Diwrnod Llawn, sydd wedi'i leoli yng Ngwaun-Cae-Gurwen a Baglan, yn cynnig y ddarpariaeth hon.</w:t>
      </w:r>
    </w:p>
    <w:p w14:paraId="044070E5" w14:textId="77777777" w:rsidR="00090EDB" w:rsidRDefault="00000000" w:rsidP="00090EDB">
      <w:pPr>
        <w:pStyle w:val="Heading3"/>
      </w:pPr>
      <w:r>
        <w:rPr>
          <w:rFonts w:eastAsia="Century Gothic" w:cs="Times New Roman"/>
          <w:lang w:val="cy-GB"/>
        </w:rPr>
        <w:t>Gofal y Tu Allan i'r Ysgol</w:t>
      </w:r>
      <w:r>
        <w:rPr>
          <w:rFonts w:eastAsia="Century Gothic" w:cs="Times New Roman"/>
          <w:b w:val="0"/>
          <w:bCs w:val="0"/>
          <w:lang w:val="cy-GB"/>
        </w:rPr>
        <w:t xml:space="preserve"> </w:t>
      </w:r>
    </w:p>
    <w:p w14:paraId="3737AB9A" w14:textId="77777777" w:rsidR="00C66102" w:rsidRDefault="00000000" w:rsidP="00C66102">
      <w:pPr>
        <w:pStyle w:val="BodyText"/>
        <w:jc w:val="both"/>
      </w:pPr>
      <w:r>
        <w:rPr>
          <w:rFonts w:eastAsia="Arial Nova" w:cs="Times New Roman"/>
          <w:szCs w:val="20"/>
          <w:lang w:val="cy-GB"/>
        </w:rPr>
        <w:t xml:space="preserve">Mae Ffigur 5 yn dangos dosbarthiad lleoedd gofal dydd sesiynol cofrestredig ar lefel ward. Nid oes gan 30 o wardiau 34 Castell-nedd Port Talbot ddarparwr cofrestredig y tu allan i'r ysgol.  </w:t>
      </w:r>
    </w:p>
    <w:p w14:paraId="6DBF0570" w14:textId="77777777" w:rsidR="007B5F02" w:rsidRDefault="00000000" w:rsidP="00C66102">
      <w:pPr>
        <w:pStyle w:val="Heading4"/>
      </w:pPr>
      <w:r>
        <w:rPr>
          <w:rFonts w:ascii="Arial" w:eastAsia="Arial" w:hAnsi="Arial" w:cs="Times New Roman"/>
          <w:szCs w:val="22"/>
          <w:lang w:val="cy-GB"/>
        </w:rPr>
        <w:t>Ffigur 5. Lleoedd Gofal Cofrestredig y Tu Allan i'r Ysgol fesul Ward (Mehefin 2021)</w:t>
      </w:r>
    </w:p>
    <w:p w14:paraId="5440995D" w14:textId="27644921" w:rsidR="00B10DC5" w:rsidRPr="00B10DC5" w:rsidRDefault="0077018F" w:rsidP="00B10DC5">
      <w:pPr>
        <w:pStyle w:val="BodyText"/>
        <w:jc w:val="center"/>
      </w:pPr>
      <w:r>
        <w:rPr>
          <w:noProof/>
        </w:rPr>
        <w:drawing>
          <wp:inline distT="0" distB="0" distL="0" distR="0" wp14:anchorId="4D5649DC" wp14:editId="670BED4F">
            <wp:extent cx="4690753" cy="66550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2498" cy="6657548"/>
                    </a:xfrm>
                    <a:prstGeom prst="rect">
                      <a:avLst/>
                    </a:prstGeom>
                  </pic:spPr>
                </pic:pic>
              </a:graphicData>
            </a:graphic>
          </wp:inline>
        </w:drawing>
      </w:r>
    </w:p>
    <w:p w14:paraId="4D487268" w14:textId="77777777" w:rsidR="00670833" w:rsidRDefault="00670833" w:rsidP="00B56FED">
      <w:pPr>
        <w:pStyle w:val="BodyText"/>
        <w:jc w:val="both"/>
      </w:pPr>
    </w:p>
    <w:p w14:paraId="6F59CFA7" w14:textId="77777777" w:rsidR="00670833" w:rsidRDefault="00670833" w:rsidP="00B56FED">
      <w:pPr>
        <w:pStyle w:val="BodyText"/>
        <w:jc w:val="both"/>
      </w:pPr>
    </w:p>
    <w:p w14:paraId="63802BA2" w14:textId="77777777" w:rsidR="00B56FED" w:rsidRPr="002F0B2E" w:rsidRDefault="00000000" w:rsidP="00B56FED">
      <w:pPr>
        <w:pStyle w:val="BodyText"/>
        <w:jc w:val="both"/>
      </w:pPr>
      <w:r>
        <w:rPr>
          <w:rFonts w:eastAsia="Arial Nova" w:cs="Times New Roman"/>
          <w:szCs w:val="20"/>
          <w:lang w:val="cy-GB"/>
        </w:rPr>
        <w:t xml:space="preserve">Yn ogystal, fel y dangosir yn Ffigur 6, mae 51 ysgol ar draws Castell-nedd Port Talbot yn cynnig clybiau brecwast i'w disgyblion. </w:t>
      </w:r>
    </w:p>
    <w:p w14:paraId="4716CA55" w14:textId="77777777" w:rsidR="00B56FED" w:rsidRDefault="00000000" w:rsidP="00B56FED">
      <w:pPr>
        <w:pStyle w:val="Heading4"/>
      </w:pPr>
      <w:r>
        <w:rPr>
          <w:rFonts w:ascii="Arial" w:eastAsia="Arial" w:hAnsi="Arial" w:cs="Times New Roman"/>
          <w:szCs w:val="22"/>
          <w:lang w:val="cy-GB"/>
        </w:rPr>
        <w:t>Ffigur 6. Ysgolion gyda Darpariaeth Clwb Brecwast</w:t>
      </w:r>
      <w:r>
        <w:rPr>
          <w:rFonts w:ascii="Arial" w:eastAsia="Arial" w:hAnsi="Arial" w:cs="Times New Roman"/>
          <w:b w:val="0"/>
          <w:bCs w:val="0"/>
          <w:i w:val="0"/>
          <w:iCs w:val="0"/>
          <w:szCs w:val="22"/>
          <w:lang w:val="cy-GB"/>
        </w:rPr>
        <w:t xml:space="preserve"> </w:t>
      </w:r>
    </w:p>
    <w:p w14:paraId="505CE89C" w14:textId="7C72B150" w:rsidR="00B67650" w:rsidRDefault="00C9331F" w:rsidP="00FC4885">
      <w:pPr>
        <w:pStyle w:val="BodyText"/>
        <w:jc w:val="center"/>
      </w:pPr>
      <w:r>
        <w:rPr>
          <w:noProof/>
        </w:rPr>
        <w:drawing>
          <wp:inline distT="0" distB="0" distL="0" distR="0" wp14:anchorId="570956A0" wp14:editId="2BA0C586">
            <wp:extent cx="5327904" cy="7559040"/>
            <wp:effectExtent l="0" t="0" r="6350" b="381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17547853" w14:textId="77777777" w:rsidR="00B67650" w:rsidRPr="002F0B2E" w:rsidRDefault="00000000" w:rsidP="00B67650">
      <w:pPr>
        <w:pStyle w:val="BodyText"/>
        <w:jc w:val="both"/>
      </w:pPr>
      <w:r>
        <w:rPr>
          <w:rFonts w:eastAsia="Arial Nova" w:cs="Times New Roman"/>
          <w:szCs w:val="20"/>
          <w:lang w:val="cy-GB"/>
        </w:rPr>
        <w:lastRenderedPageBreak/>
        <w:t xml:space="preserve">Dim ond 4 ysgol yng Nghastell-nedd Port Talbot sy'n darparu gofal plant ar ôl ysgol.   Mae ysgolion yn cynnig ystod eang o weithgareddau allgyrsiol, ond mae niferoedd y clybiau ar ôl ysgol (gofal plant) sydd ar gael yn gyson yn gyfyngedig, ar ôl cau oherwydd covid 19 a heb eu hailagor. </w:t>
      </w:r>
    </w:p>
    <w:p w14:paraId="1E98BEDA" w14:textId="77777777" w:rsidR="00B67650" w:rsidRDefault="00000000" w:rsidP="00B67650">
      <w:pPr>
        <w:pStyle w:val="Heading4"/>
      </w:pPr>
      <w:r>
        <w:rPr>
          <w:rFonts w:ascii="Arial" w:eastAsia="Arial" w:hAnsi="Arial" w:cs="Times New Roman"/>
          <w:szCs w:val="22"/>
          <w:lang w:val="cy-GB"/>
        </w:rPr>
        <w:t>Ffigur 7.  Ysgolion â Darpariaeth Clwb ar ôl Ysgol</w:t>
      </w:r>
      <w:r>
        <w:rPr>
          <w:rFonts w:ascii="Arial" w:eastAsia="Arial" w:hAnsi="Arial" w:cs="Times New Roman"/>
          <w:b w:val="0"/>
          <w:bCs w:val="0"/>
          <w:i w:val="0"/>
          <w:iCs w:val="0"/>
          <w:szCs w:val="22"/>
          <w:lang w:val="cy-GB"/>
        </w:rPr>
        <w:t xml:space="preserve"> </w:t>
      </w:r>
    </w:p>
    <w:p w14:paraId="64DE7B99" w14:textId="6CBF8622" w:rsidR="007B5F02" w:rsidRPr="007B5F02" w:rsidRDefault="00596880" w:rsidP="00FC4885">
      <w:pPr>
        <w:pStyle w:val="BodyText"/>
        <w:jc w:val="center"/>
      </w:pPr>
      <w:r>
        <w:rPr>
          <w:noProof/>
        </w:rPr>
        <w:drawing>
          <wp:inline distT="0" distB="0" distL="0" distR="0" wp14:anchorId="0A89C788" wp14:editId="7C6E743F">
            <wp:extent cx="5327904" cy="7559040"/>
            <wp:effectExtent l="0" t="0" r="6350" b="3810"/>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46388495" w14:textId="77777777" w:rsidR="00BA7511" w:rsidRDefault="00000000">
      <w:pPr>
        <w:rPr>
          <w:rFonts w:ascii="Century Gothic" w:hAnsi="Century Gothic"/>
          <w:b/>
          <w:bCs/>
          <w:color w:val="0B3142"/>
          <w:sz w:val="24"/>
          <w:szCs w:val="24"/>
        </w:rPr>
      </w:pPr>
      <w:r>
        <w:br w:type="page"/>
      </w:r>
    </w:p>
    <w:p w14:paraId="01432678" w14:textId="77777777" w:rsidR="00090EDB" w:rsidRDefault="00000000" w:rsidP="00090EDB">
      <w:pPr>
        <w:pStyle w:val="Heading3"/>
      </w:pPr>
      <w:r>
        <w:rPr>
          <w:rFonts w:eastAsia="Century Gothic" w:cs="Times New Roman"/>
          <w:lang w:val="cy-GB"/>
        </w:rPr>
        <w:lastRenderedPageBreak/>
        <w:t>Darpariaeth Chwarae Mynediad Agored</w:t>
      </w:r>
      <w:r>
        <w:rPr>
          <w:rFonts w:eastAsia="Century Gothic" w:cs="Times New Roman"/>
          <w:b w:val="0"/>
          <w:bCs w:val="0"/>
          <w:lang w:val="cy-GB"/>
        </w:rPr>
        <w:t xml:space="preserve"> </w:t>
      </w:r>
    </w:p>
    <w:p w14:paraId="08277103" w14:textId="77777777" w:rsidR="001C6ECF" w:rsidRPr="002F0B2E" w:rsidRDefault="00000000" w:rsidP="001C6ECF">
      <w:pPr>
        <w:pStyle w:val="BodyText"/>
        <w:jc w:val="both"/>
      </w:pPr>
      <w:r>
        <w:rPr>
          <w:rFonts w:eastAsia="Arial Nova" w:cs="Times New Roman"/>
          <w:szCs w:val="20"/>
          <w:lang w:val="cy-GB"/>
        </w:rPr>
        <w:t xml:space="preserve">Mae Ffigur 8 yn cael ei gymryd o'r gwaith i gefnogi Asesiad Digonolrwydd Chwarae ac mae'n dangos bod darpariaeth chwarae mynediad agored ar gael yng Nghastell-nedd Port Talbot.   Mae'r ddarpariaeth wedi’i chanolbwyntio mewn ardaloedd trefol gyda phoblogaethau mwy. </w:t>
      </w:r>
    </w:p>
    <w:p w14:paraId="6C272208" w14:textId="77777777" w:rsidR="001C6ECF" w:rsidRDefault="00000000" w:rsidP="001C6ECF">
      <w:pPr>
        <w:pStyle w:val="Heading4"/>
      </w:pPr>
      <w:r>
        <w:rPr>
          <w:rFonts w:ascii="Arial" w:eastAsia="Arial" w:hAnsi="Arial" w:cs="Times New Roman"/>
          <w:szCs w:val="22"/>
          <w:lang w:val="cy-GB"/>
        </w:rPr>
        <w:t>Ffigur 8. Darpariaeth Chwarae</w:t>
      </w:r>
      <w:r>
        <w:rPr>
          <w:rFonts w:ascii="Arial" w:eastAsia="Arial" w:hAnsi="Arial" w:cs="Times New Roman"/>
          <w:b w:val="0"/>
          <w:bCs w:val="0"/>
          <w:i w:val="0"/>
          <w:iCs w:val="0"/>
          <w:szCs w:val="22"/>
          <w:lang w:val="cy-GB"/>
        </w:rPr>
        <w:t xml:space="preserve"> </w:t>
      </w:r>
    </w:p>
    <w:p w14:paraId="34517D1D" w14:textId="2BFBE870" w:rsidR="00BB3A67" w:rsidRPr="00BB3A67" w:rsidRDefault="00A0792B" w:rsidP="00BB3A67">
      <w:pPr>
        <w:pStyle w:val="BodyText"/>
        <w:jc w:val="center"/>
      </w:pPr>
      <w:r>
        <w:rPr>
          <w:noProof/>
        </w:rPr>
        <w:drawing>
          <wp:inline distT="0" distB="0" distL="0" distR="0" wp14:anchorId="7A10E162" wp14:editId="678CBF70">
            <wp:extent cx="5327904" cy="7559040"/>
            <wp:effectExtent l="0" t="0" r="6350" b="381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3539887E" w14:textId="77777777" w:rsidR="0030744F" w:rsidRDefault="00000000" w:rsidP="00090EDB">
      <w:pPr>
        <w:pStyle w:val="Heading3"/>
      </w:pPr>
      <w:r>
        <w:rPr>
          <w:rFonts w:eastAsia="Century Gothic" w:cs="Times New Roman"/>
          <w:lang w:val="cy-GB"/>
        </w:rPr>
        <w:lastRenderedPageBreak/>
        <w:t>Gofal Plant Cymeradwy Gwirfoddol</w:t>
      </w:r>
      <w:r>
        <w:rPr>
          <w:rFonts w:eastAsia="Century Gothic" w:cs="Times New Roman"/>
          <w:b w:val="0"/>
          <w:bCs w:val="0"/>
          <w:lang w:val="cy-GB"/>
        </w:rPr>
        <w:t xml:space="preserve"> </w:t>
      </w:r>
    </w:p>
    <w:p w14:paraId="7B362422" w14:textId="77777777" w:rsidR="0071537C" w:rsidRPr="0071537C" w:rsidRDefault="00000000" w:rsidP="0071537C">
      <w:pPr>
        <w:pStyle w:val="BodyText"/>
      </w:pPr>
      <w:r>
        <w:rPr>
          <w:rFonts w:eastAsia="Arial Nova" w:cs="Times New Roman"/>
          <w:szCs w:val="20"/>
          <w:lang w:val="cy-GB"/>
        </w:rPr>
        <w:t xml:space="preserve">Nid oes gofal plant cymeradwy gwirfoddol (nanis) yn weithredol yng Nghastell-nedd Port Talbot. </w:t>
      </w:r>
    </w:p>
    <w:p w14:paraId="67152ECD" w14:textId="77777777" w:rsidR="004F7D9C" w:rsidRDefault="00000000" w:rsidP="004F7D9C">
      <w:pPr>
        <w:pStyle w:val="Heading3"/>
      </w:pPr>
      <w:r>
        <w:rPr>
          <w:rFonts w:eastAsia="Century Gothic" w:cs="Times New Roman"/>
          <w:lang w:val="cy-GB"/>
        </w:rPr>
        <w:t>Beth yw barn Rhieni a Gofalwyr am ddosbarthiad Gofal Plant yn ddaearyddol?</w:t>
      </w:r>
      <w:r>
        <w:rPr>
          <w:rFonts w:eastAsia="Century Gothic" w:cs="Times New Roman"/>
          <w:b w:val="0"/>
          <w:bCs w:val="0"/>
          <w:lang w:val="cy-GB"/>
        </w:rPr>
        <w:t xml:space="preserve"> </w:t>
      </w:r>
    </w:p>
    <w:p w14:paraId="32B15174" w14:textId="77777777" w:rsidR="00BA7511" w:rsidRDefault="00000000" w:rsidP="001C6ECF">
      <w:pPr>
        <w:pStyle w:val="BodyText"/>
        <w:jc w:val="both"/>
      </w:pPr>
      <w:r>
        <w:rPr>
          <w:rFonts w:eastAsia="Arial Nova" w:cs="Times New Roman"/>
          <w:szCs w:val="20"/>
          <w:lang w:val="cy-GB"/>
        </w:rPr>
        <w:t xml:space="preserve">Yn ddaearyddol, gellir dadlau bod bylchau sylweddol yn y ddarpariaeth, mae 6 ward heb unrhyw ddarpariaeth gofal plant cofrestredig:  Aberdulais, Coedffranc Canolog, Dyffryn, Godre'r-graig, Gwynfi a Chroeserw a Threbanos.   Fel rhan o'r asesiad digonolrwydd gofal plant, gofynnwyd i rieni sut y gellid gwella’u trefniadau gofal plant, ni wnaeth yr un o'r ymatebwyr i'r arolwg ddewis "lleoliad gwahanol".   Mae hyn yn awgrymu bod gofal plant yng Nghastell-nedd Port Talbot wedi'i ddosbarthu'n ddaearyddol mewn ffordd sy'n gweithio i deuluoedd, mae 20% o leoliadau gofal plant wedi'u lleoli mewn ysgolion.   Mae darpariaeth arall o fewn ardaloedd trefol poblog sy'n adlewyrchu lle mae rhieni a gofalwyr lleol yn gweithio.  </w:t>
      </w:r>
    </w:p>
    <w:p w14:paraId="578EA6F5" w14:textId="77777777" w:rsidR="00C208BC" w:rsidRDefault="00000000" w:rsidP="001C6ECF">
      <w:pPr>
        <w:pStyle w:val="BodyText"/>
        <w:jc w:val="both"/>
      </w:pPr>
      <w:r>
        <w:rPr>
          <w:rFonts w:eastAsia="Arial Nova" w:cs="Times New Roman"/>
          <w:szCs w:val="20"/>
          <w:lang w:val="cy-GB"/>
        </w:rPr>
        <w:t xml:space="preserve">Ond mewn grwpiau ffocws fe eglurodd rhieni a gofalwyr, yn enwedig y rhai mewn ardaloedd gwledig, fod mynediad at gar yn cael ei weld yn hanfodol i allu cael mynediad at ofal plant.   Er enghraifft, esboniodd un rhiant "heb gar doeddwn i ddim yn gallu cael fy merch fach i ofal plant ac yna fy hun i weithio, heb gychwyn yn wirion o gynnar.  Does dim modd cerdded a dwi ddim yn gallu cofio'r tro diwethaf i mi weld bws lle o'n i'n byw."   </w:t>
      </w:r>
    </w:p>
    <w:p w14:paraId="16A7DA5A" w14:textId="77777777" w:rsidR="000D47E7" w:rsidRPr="00BA7511" w:rsidRDefault="00000000" w:rsidP="001C6ECF">
      <w:pPr>
        <w:pStyle w:val="BodyText"/>
        <w:jc w:val="both"/>
      </w:pPr>
      <w:r>
        <w:rPr>
          <w:rFonts w:eastAsia="Arial Nova" w:cs="Times New Roman"/>
          <w:szCs w:val="20"/>
          <w:lang w:val="cy-GB"/>
        </w:rPr>
        <w:t>Nid oes gan bob teulu yng Nghastell-nedd Port Talbot fynediad at gar: "y cyfartaledd ar gyfer perchnogaeth heblaw car yng Nghastell-nedd Port Talbot yw 25.5% ar draws y Fwrdeistref Sirol, gyda’r ganran fwyaf o berchenogion heblaw ceir yng Nghwm Afan, sef 33.6%, sy’n sylweddol uwch na Dyffryn Aman sydd ag 19.4% o aelwydydd heb gar.</w:t>
      </w:r>
      <w:r>
        <w:rPr>
          <w:rStyle w:val="FootnoteReference"/>
        </w:rPr>
        <w:footnoteReference w:id="11"/>
      </w:r>
      <w:r>
        <w:rPr>
          <w:rFonts w:eastAsia="Arial Nova" w:cs="Times New Roman"/>
          <w:szCs w:val="20"/>
          <w:lang w:val="cy-GB"/>
        </w:rPr>
        <w:t xml:space="preserve">"  Mae'r ddibyniaeth ar gar hefyd yn cysylltu â'r argyfwng costau byw presennol a phris cynyddol tanwydd, sy'n gwneud gofal plant yn ddrytach.   Fel yr eglurodd un rhiant "mae gofal plant yn ddrud, mae petrol yn mynd yn ddrytach, rwy'n poeni y bydd yn cyrraedd y pwynt, pan dwi’n meddwl am yr holl gostau, na fydd gofal plant yn werth chweil i mi." </w:t>
      </w:r>
    </w:p>
    <w:p w14:paraId="40705DE7" w14:textId="77777777" w:rsidR="00090EDB" w:rsidRDefault="00000000">
      <w:pPr>
        <w:rPr>
          <w:rFonts w:ascii="Arial Nova" w:hAnsi="Arial Nova"/>
          <w:sz w:val="20"/>
        </w:rPr>
      </w:pPr>
      <w:r>
        <w:br w:type="page"/>
      </w:r>
    </w:p>
    <w:p w14:paraId="31CF2B07" w14:textId="77777777" w:rsidR="00090EDB" w:rsidRPr="008A00EE" w:rsidRDefault="00000000" w:rsidP="00090EDB">
      <w:pPr>
        <w:pStyle w:val="Heading1"/>
      </w:pPr>
      <w:bookmarkStart w:id="64" w:name="_Toc122084266"/>
      <w:r>
        <w:rPr>
          <w:rFonts w:eastAsia="Century Gothic" w:cs="Times New Roman"/>
          <w:bCs/>
          <w:szCs w:val="40"/>
          <w:lang w:val="cy-GB"/>
        </w:rPr>
        <w:lastRenderedPageBreak/>
        <w:t>CYNALIADWYEDD</w:t>
      </w:r>
      <w:bookmarkEnd w:id="64"/>
      <w:r>
        <w:rPr>
          <w:rFonts w:eastAsia="Century Gothic" w:cs="Times New Roman"/>
          <w:bCs/>
          <w:szCs w:val="40"/>
          <w:lang w:val="cy-GB"/>
        </w:rPr>
        <w:t xml:space="preserve">  </w:t>
      </w:r>
    </w:p>
    <w:p w14:paraId="73B289A6" w14:textId="77777777" w:rsidR="00090EDB" w:rsidRPr="00C14A7D" w:rsidRDefault="00000000" w:rsidP="00090EDB">
      <w:pPr>
        <w:pStyle w:val="Heading2"/>
        <w:jc w:val="both"/>
      </w:pPr>
      <w:bookmarkStart w:id="65" w:name="_Toc122084267"/>
      <w:r>
        <w:rPr>
          <w:rFonts w:eastAsia="Century Gothic" w:cs="Times New Roman"/>
          <w:bCs/>
          <w:szCs w:val="32"/>
          <w:lang w:val="cy-GB"/>
        </w:rPr>
        <w:t>SUT MAE GOFAL PLANT YN CAEL EI ARIANNU</w:t>
      </w:r>
      <w:bookmarkEnd w:id="65"/>
      <w:r>
        <w:rPr>
          <w:rFonts w:eastAsia="Century Gothic" w:cs="Times New Roman"/>
          <w:bCs/>
          <w:szCs w:val="32"/>
          <w:lang w:val="cy-GB"/>
        </w:rPr>
        <w:t xml:space="preserve"> </w:t>
      </w:r>
    </w:p>
    <w:p w14:paraId="2357AAE7" w14:textId="77777777" w:rsidR="00090EDB" w:rsidRDefault="00000000" w:rsidP="00090EDB">
      <w:pPr>
        <w:pStyle w:val="Heading3"/>
        <w:jc w:val="both"/>
      </w:pPr>
      <w:r>
        <w:rPr>
          <w:rFonts w:eastAsia="Century Gothic" w:cs="Times New Roman"/>
          <w:lang w:val="cy-GB"/>
        </w:rPr>
        <w:t>Cyflwyniad</w:t>
      </w:r>
    </w:p>
    <w:p w14:paraId="754434A9" w14:textId="77777777" w:rsidR="00090EDB" w:rsidRDefault="00000000" w:rsidP="00A1102D">
      <w:pPr>
        <w:pStyle w:val="BodyText"/>
        <w:jc w:val="both"/>
      </w:pPr>
      <w:r>
        <w:rPr>
          <w:rFonts w:eastAsia="Arial Nova" w:cs="Times New Roman"/>
          <w:szCs w:val="20"/>
          <w:lang w:val="cy-GB"/>
        </w:rPr>
        <w:t xml:space="preserve">Mae'r adran hon yn archwilio sut mae gofal plant yn cael ei ariannu a'r heriau y mae lleoliadau'n eu hwynebu o ran eu hyfywedd a'u cynaliadwyedd ariannol.  </w:t>
      </w:r>
    </w:p>
    <w:p w14:paraId="54A521F1" w14:textId="77777777" w:rsidR="00290C94" w:rsidRDefault="00000000" w:rsidP="00290C94">
      <w:pPr>
        <w:pStyle w:val="Heading3"/>
      </w:pPr>
      <w:r>
        <w:rPr>
          <w:rFonts w:eastAsia="Century Gothic" w:cs="Times New Roman"/>
          <w:lang w:val="cy-GB"/>
        </w:rPr>
        <w:t>Beth yw Barn Darparwyr Gofal Plant?</w:t>
      </w:r>
    </w:p>
    <w:p w14:paraId="5E13FFC7" w14:textId="77777777" w:rsidR="00290C94" w:rsidRDefault="00000000" w:rsidP="00814EBC">
      <w:pPr>
        <w:pStyle w:val="BodyText"/>
        <w:jc w:val="both"/>
      </w:pPr>
      <w:r>
        <w:rPr>
          <w:rFonts w:eastAsia="Arial Nova" w:cs="Times New Roman"/>
          <w:szCs w:val="20"/>
          <w:lang w:val="cy-GB"/>
        </w:rPr>
        <w:t xml:space="preserve">Gofynnodd Datganiad Hunanasesu’r Gwasanaeth (DHG) Arolygiaeth Gofal Cymru i ddarparwyr cofrestredig "ar sail y sefyllfa bresennol, a ydych yn weddol hyderus y byddai'n gynaliadwy yn ariannol i barhau i redeg eich darpariaeth gofal plant?"  </w:t>
      </w:r>
    </w:p>
    <w:p w14:paraId="40485E58" w14:textId="77777777" w:rsidR="0061209D" w:rsidRPr="00670160" w:rsidRDefault="00000000" w:rsidP="0061209D">
      <w:pPr>
        <w:pStyle w:val="Heading4"/>
      </w:pPr>
      <w:r>
        <w:rPr>
          <w:rFonts w:ascii="Arial" w:eastAsia="Arial" w:hAnsi="Arial" w:cs="Times New Roman"/>
          <w:szCs w:val="22"/>
          <w:lang w:val="cy-GB"/>
        </w:rPr>
        <w:t>Tabl 34.  Cynaliadwyedd Lleoliadau Gofal Plant</w:t>
      </w:r>
      <w:r>
        <w:rPr>
          <w:rFonts w:ascii="Arial" w:eastAsia="Arial" w:hAnsi="Arial" w:cs="Times New Roman"/>
          <w:b w:val="0"/>
          <w:bCs w:val="0"/>
          <w:i w:val="0"/>
          <w:iCs w:val="0"/>
          <w:szCs w:val="22"/>
          <w:lang w:val="cy-GB"/>
        </w:rPr>
        <w:t xml:space="preserve"> </w:t>
      </w:r>
    </w:p>
    <w:tbl>
      <w:tblPr>
        <w:tblStyle w:val="PRD1"/>
        <w:tblW w:w="10060" w:type="dxa"/>
        <w:tblLook w:val="04A0" w:firstRow="1" w:lastRow="0" w:firstColumn="1" w:lastColumn="0" w:noHBand="0" w:noVBand="1"/>
      </w:tblPr>
      <w:tblGrid>
        <w:gridCol w:w="2379"/>
        <w:gridCol w:w="1273"/>
        <w:gridCol w:w="1226"/>
        <w:gridCol w:w="1352"/>
        <w:gridCol w:w="1374"/>
        <w:gridCol w:w="1180"/>
        <w:gridCol w:w="1276"/>
      </w:tblGrid>
      <w:tr w:rsidR="007B5570" w14:paraId="4E9D3D7D"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Merge w:val="restart"/>
          </w:tcPr>
          <w:p w14:paraId="335822C5" w14:textId="77777777" w:rsidR="00E22304" w:rsidRPr="008E041A" w:rsidRDefault="00000000" w:rsidP="00D049F3">
            <w:pPr>
              <w:pStyle w:val="NoSpacing"/>
              <w:rPr>
                <w:b w:val="0"/>
              </w:rPr>
            </w:pPr>
            <w:r>
              <w:rPr>
                <w:rFonts w:eastAsia="Arial Nova" w:cs="Times New Roman"/>
                <w:bCs/>
                <w:szCs w:val="20"/>
                <w:lang w:val="cy-GB"/>
              </w:rPr>
              <w:t>Math o Ddarpariaeth</w:t>
            </w:r>
          </w:p>
        </w:tc>
        <w:tc>
          <w:tcPr>
            <w:tcW w:w="2499" w:type="dxa"/>
            <w:gridSpan w:val="2"/>
          </w:tcPr>
          <w:p w14:paraId="573AC05F" w14:textId="77777777" w:rsidR="00E22304" w:rsidRPr="008E041A"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gynaliadwy am flwyddyn arall neu hirach</w:t>
            </w:r>
          </w:p>
        </w:tc>
        <w:tc>
          <w:tcPr>
            <w:tcW w:w="2726" w:type="dxa"/>
            <w:gridSpan w:val="2"/>
          </w:tcPr>
          <w:p w14:paraId="03F2F06E" w14:textId="77777777" w:rsidR="00E22304" w:rsidRPr="008E041A"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gynaliadwy am 6 mis</w:t>
            </w:r>
          </w:p>
        </w:tc>
        <w:tc>
          <w:tcPr>
            <w:tcW w:w="2456" w:type="dxa"/>
            <w:gridSpan w:val="2"/>
          </w:tcPr>
          <w:p w14:paraId="19FE5F5D" w14:textId="77777777" w:rsidR="00E22304" w:rsidRPr="008E041A"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Ddim yn gwybod</w:t>
            </w:r>
          </w:p>
        </w:tc>
      </w:tr>
      <w:tr w:rsidR="007B5570" w14:paraId="5EB330B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Merge/>
            <w:shd w:val="clear" w:color="auto" w:fill="000C1A" w:themeFill="text2"/>
          </w:tcPr>
          <w:p w14:paraId="014CC1ED" w14:textId="77777777" w:rsidR="00E22304" w:rsidRPr="008E041A" w:rsidRDefault="00E22304" w:rsidP="00E22304">
            <w:pPr>
              <w:pStyle w:val="NoSpacing"/>
            </w:pPr>
          </w:p>
        </w:tc>
        <w:tc>
          <w:tcPr>
            <w:tcW w:w="1273" w:type="dxa"/>
            <w:shd w:val="clear" w:color="auto" w:fill="000C1A" w:themeFill="text2"/>
          </w:tcPr>
          <w:p w14:paraId="78B84895"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Lleoliadau </w:t>
            </w:r>
          </w:p>
        </w:tc>
        <w:tc>
          <w:tcPr>
            <w:tcW w:w="1226" w:type="dxa"/>
            <w:shd w:val="clear" w:color="auto" w:fill="000C1A" w:themeFill="text2"/>
          </w:tcPr>
          <w:p w14:paraId="50C571C4"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Lleoedd </w:t>
            </w:r>
          </w:p>
        </w:tc>
        <w:tc>
          <w:tcPr>
            <w:tcW w:w="1352" w:type="dxa"/>
            <w:shd w:val="clear" w:color="auto" w:fill="000C1A" w:themeFill="text2"/>
          </w:tcPr>
          <w:p w14:paraId="41AA5853"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Lleoliadau </w:t>
            </w:r>
          </w:p>
        </w:tc>
        <w:tc>
          <w:tcPr>
            <w:tcW w:w="1374" w:type="dxa"/>
            <w:shd w:val="clear" w:color="auto" w:fill="000C1A" w:themeFill="text2"/>
          </w:tcPr>
          <w:p w14:paraId="3F0B461D"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Lleoedd </w:t>
            </w:r>
          </w:p>
        </w:tc>
        <w:tc>
          <w:tcPr>
            <w:tcW w:w="1180" w:type="dxa"/>
            <w:shd w:val="clear" w:color="auto" w:fill="000C1A" w:themeFill="text2"/>
          </w:tcPr>
          <w:p w14:paraId="2E8D97D5"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Lleoliadau </w:t>
            </w:r>
          </w:p>
        </w:tc>
        <w:tc>
          <w:tcPr>
            <w:tcW w:w="1276" w:type="dxa"/>
            <w:shd w:val="clear" w:color="auto" w:fill="000C1A" w:themeFill="text2"/>
          </w:tcPr>
          <w:p w14:paraId="0906A34B" w14:textId="77777777" w:rsidR="00E22304" w:rsidRPr="00E22304" w:rsidRDefault="00000000"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Nova" w:cs="Times New Roman"/>
                <w:color w:val="FFFFFF"/>
                <w:szCs w:val="20"/>
                <w:lang w:val="cy-GB"/>
              </w:rPr>
              <w:t xml:space="preserve">Nifer y Lleoedd </w:t>
            </w:r>
          </w:p>
        </w:tc>
      </w:tr>
      <w:tr w:rsidR="007B5570" w14:paraId="4817A684"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1B60A65D" w14:textId="77777777" w:rsidR="00085EBD" w:rsidRPr="00085EBD" w:rsidRDefault="00000000" w:rsidP="00085EBD">
            <w:pPr>
              <w:pStyle w:val="NoSpacing"/>
            </w:pPr>
            <w:r>
              <w:rPr>
                <w:rFonts w:eastAsia="Arial Nova" w:cs="Calibri"/>
                <w:color w:val="000000"/>
                <w:szCs w:val="20"/>
                <w:lang w:val="cy-GB"/>
              </w:rPr>
              <w:t>Gofal Diwrnod Llawn</w:t>
            </w:r>
          </w:p>
        </w:tc>
        <w:tc>
          <w:tcPr>
            <w:tcW w:w="1273" w:type="dxa"/>
            <w:vAlign w:val="bottom"/>
          </w:tcPr>
          <w:p w14:paraId="65DAF501"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30</w:t>
            </w:r>
          </w:p>
        </w:tc>
        <w:tc>
          <w:tcPr>
            <w:tcW w:w="1226" w:type="dxa"/>
            <w:vAlign w:val="bottom"/>
          </w:tcPr>
          <w:p w14:paraId="1BF6228C"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 xml:space="preserve">956 </w:t>
            </w:r>
          </w:p>
        </w:tc>
        <w:tc>
          <w:tcPr>
            <w:tcW w:w="1352" w:type="dxa"/>
            <w:vAlign w:val="bottom"/>
          </w:tcPr>
          <w:p w14:paraId="4C982003"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1</w:t>
            </w:r>
          </w:p>
        </w:tc>
        <w:tc>
          <w:tcPr>
            <w:tcW w:w="1374" w:type="dxa"/>
            <w:vAlign w:val="bottom"/>
          </w:tcPr>
          <w:p w14:paraId="0310F40D"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19</w:t>
            </w:r>
          </w:p>
        </w:tc>
        <w:tc>
          <w:tcPr>
            <w:tcW w:w="1180" w:type="dxa"/>
            <w:vAlign w:val="bottom"/>
          </w:tcPr>
          <w:p w14:paraId="3C6F4BD9"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6</w:t>
            </w:r>
          </w:p>
        </w:tc>
        <w:tc>
          <w:tcPr>
            <w:tcW w:w="1276" w:type="dxa"/>
            <w:vAlign w:val="bottom"/>
          </w:tcPr>
          <w:p w14:paraId="14BD955C"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271</w:t>
            </w:r>
          </w:p>
        </w:tc>
      </w:tr>
      <w:tr w:rsidR="007B5570" w14:paraId="62D05CD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4E5BE35A" w14:textId="77777777" w:rsidR="00085EBD" w:rsidRPr="00085EBD" w:rsidRDefault="00000000" w:rsidP="00085EBD">
            <w:pPr>
              <w:pStyle w:val="NoSpacing"/>
            </w:pPr>
            <w:r>
              <w:rPr>
                <w:rFonts w:eastAsia="Arial Nova" w:cs="Calibri"/>
                <w:color w:val="000000"/>
                <w:szCs w:val="20"/>
                <w:lang w:val="cy-GB"/>
              </w:rPr>
              <w:t xml:space="preserve">Gofal y Tu Allan i'r Ysgol </w:t>
            </w:r>
          </w:p>
        </w:tc>
        <w:tc>
          <w:tcPr>
            <w:tcW w:w="1273" w:type="dxa"/>
            <w:vAlign w:val="bottom"/>
          </w:tcPr>
          <w:p w14:paraId="362DE5E3"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4</w:t>
            </w:r>
          </w:p>
        </w:tc>
        <w:tc>
          <w:tcPr>
            <w:tcW w:w="1226" w:type="dxa"/>
            <w:vAlign w:val="bottom"/>
          </w:tcPr>
          <w:p w14:paraId="19D9086A"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124</w:t>
            </w:r>
          </w:p>
        </w:tc>
        <w:tc>
          <w:tcPr>
            <w:tcW w:w="1352" w:type="dxa"/>
            <w:vAlign w:val="bottom"/>
          </w:tcPr>
          <w:p w14:paraId="362480E8"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0</w:t>
            </w:r>
          </w:p>
        </w:tc>
        <w:tc>
          <w:tcPr>
            <w:tcW w:w="1374" w:type="dxa"/>
            <w:vAlign w:val="bottom"/>
          </w:tcPr>
          <w:p w14:paraId="3172192D"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0</w:t>
            </w:r>
          </w:p>
        </w:tc>
        <w:tc>
          <w:tcPr>
            <w:tcW w:w="1180" w:type="dxa"/>
            <w:vAlign w:val="bottom"/>
          </w:tcPr>
          <w:p w14:paraId="013CA579"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0</w:t>
            </w:r>
          </w:p>
        </w:tc>
        <w:tc>
          <w:tcPr>
            <w:tcW w:w="1276" w:type="dxa"/>
            <w:vAlign w:val="bottom"/>
          </w:tcPr>
          <w:p w14:paraId="0EA4C96F"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pPr>
            <w:r>
              <w:rPr>
                <w:rFonts w:eastAsia="Arial Nova" w:cs="Calibri"/>
                <w:color w:val="000000"/>
                <w:szCs w:val="20"/>
                <w:lang w:val="cy-GB"/>
              </w:rPr>
              <w:t>0</w:t>
            </w:r>
          </w:p>
        </w:tc>
      </w:tr>
      <w:tr w:rsidR="007B5570" w14:paraId="5BD103CF"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6E85E427" w14:textId="77777777" w:rsidR="00085EBD" w:rsidRPr="00085EBD" w:rsidRDefault="00000000" w:rsidP="00085EBD">
            <w:pPr>
              <w:pStyle w:val="NoSpacing"/>
            </w:pPr>
            <w:r>
              <w:rPr>
                <w:rFonts w:eastAsia="Arial Nova" w:cs="Calibri"/>
                <w:color w:val="000000"/>
                <w:szCs w:val="20"/>
                <w:lang w:val="cy-GB"/>
              </w:rPr>
              <w:t xml:space="preserve">Gofal Diwrnod Sesiynol  </w:t>
            </w:r>
          </w:p>
        </w:tc>
        <w:tc>
          <w:tcPr>
            <w:tcW w:w="1273" w:type="dxa"/>
            <w:vAlign w:val="bottom"/>
          </w:tcPr>
          <w:p w14:paraId="218E9811"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7</w:t>
            </w:r>
          </w:p>
        </w:tc>
        <w:tc>
          <w:tcPr>
            <w:tcW w:w="1226" w:type="dxa"/>
            <w:vAlign w:val="bottom"/>
          </w:tcPr>
          <w:p w14:paraId="766C8D3A"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 xml:space="preserve">159 </w:t>
            </w:r>
          </w:p>
        </w:tc>
        <w:tc>
          <w:tcPr>
            <w:tcW w:w="1352" w:type="dxa"/>
            <w:vAlign w:val="bottom"/>
          </w:tcPr>
          <w:p w14:paraId="3D72EE18"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0</w:t>
            </w:r>
          </w:p>
        </w:tc>
        <w:tc>
          <w:tcPr>
            <w:tcW w:w="1374" w:type="dxa"/>
            <w:vAlign w:val="bottom"/>
          </w:tcPr>
          <w:p w14:paraId="7D24EAA7"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0</w:t>
            </w:r>
          </w:p>
        </w:tc>
        <w:tc>
          <w:tcPr>
            <w:tcW w:w="1180" w:type="dxa"/>
            <w:vAlign w:val="bottom"/>
          </w:tcPr>
          <w:p w14:paraId="0C4B0401"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1</w:t>
            </w:r>
          </w:p>
        </w:tc>
        <w:tc>
          <w:tcPr>
            <w:tcW w:w="1276" w:type="dxa"/>
            <w:vAlign w:val="bottom"/>
          </w:tcPr>
          <w:p w14:paraId="34E54D3E" w14:textId="77777777" w:rsidR="00085EBD" w:rsidRPr="00085EBD" w:rsidRDefault="00000000" w:rsidP="00085EBD">
            <w:pPr>
              <w:pStyle w:val="NoSpacing"/>
              <w:cnfStyle w:val="000000000000" w:firstRow="0" w:lastRow="0" w:firstColumn="0" w:lastColumn="0" w:oddVBand="0" w:evenVBand="0" w:oddHBand="0" w:evenHBand="0" w:firstRowFirstColumn="0" w:firstRowLastColumn="0" w:lastRowFirstColumn="0" w:lastRowLastColumn="0"/>
            </w:pPr>
            <w:r>
              <w:rPr>
                <w:rFonts w:eastAsia="Arial Nova" w:cs="Calibri"/>
                <w:color w:val="000000"/>
                <w:szCs w:val="20"/>
                <w:lang w:val="cy-GB"/>
              </w:rPr>
              <w:t>20</w:t>
            </w:r>
          </w:p>
        </w:tc>
      </w:tr>
      <w:tr w:rsidR="007B5570" w14:paraId="103204B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7C8C168E" w14:textId="77777777" w:rsidR="00085EBD" w:rsidRPr="00085EBD" w:rsidRDefault="00000000" w:rsidP="00085EBD">
            <w:pPr>
              <w:pStyle w:val="NoSpacing"/>
              <w:rPr>
                <w:rFonts w:cs="Calibri"/>
                <w:color w:val="000000"/>
                <w:szCs w:val="20"/>
              </w:rPr>
            </w:pPr>
            <w:r>
              <w:rPr>
                <w:rFonts w:eastAsia="Arial Nova" w:cs="Calibri"/>
                <w:color w:val="000000"/>
                <w:szCs w:val="20"/>
                <w:lang w:val="cy-GB"/>
              </w:rPr>
              <w:t>Gwarchodwyr Plant</w:t>
            </w:r>
          </w:p>
        </w:tc>
        <w:tc>
          <w:tcPr>
            <w:tcW w:w="1273" w:type="dxa"/>
            <w:vAlign w:val="bottom"/>
          </w:tcPr>
          <w:p w14:paraId="254A372E"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34</w:t>
            </w:r>
          </w:p>
        </w:tc>
        <w:tc>
          <w:tcPr>
            <w:tcW w:w="1226" w:type="dxa"/>
            <w:vAlign w:val="bottom"/>
          </w:tcPr>
          <w:p w14:paraId="2B33A146"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 xml:space="preserve">319 </w:t>
            </w:r>
          </w:p>
        </w:tc>
        <w:tc>
          <w:tcPr>
            <w:tcW w:w="1352" w:type="dxa"/>
            <w:vAlign w:val="bottom"/>
          </w:tcPr>
          <w:p w14:paraId="76BED1CB"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2</w:t>
            </w:r>
          </w:p>
        </w:tc>
        <w:tc>
          <w:tcPr>
            <w:tcW w:w="1374" w:type="dxa"/>
            <w:vAlign w:val="bottom"/>
          </w:tcPr>
          <w:p w14:paraId="11835102"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20</w:t>
            </w:r>
          </w:p>
        </w:tc>
        <w:tc>
          <w:tcPr>
            <w:tcW w:w="1180" w:type="dxa"/>
            <w:vAlign w:val="bottom"/>
          </w:tcPr>
          <w:p w14:paraId="75C781BB"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15</w:t>
            </w:r>
          </w:p>
        </w:tc>
        <w:tc>
          <w:tcPr>
            <w:tcW w:w="1276" w:type="dxa"/>
            <w:vAlign w:val="bottom"/>
          </w:tcPr>
          <w:p w14:paraId="01C8D222" w14:textId="77777777" w:rsidR="00085EBD" w:rsidRPr="00085EBD" w:rsidRDefault="00000000"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 xml:space="preserve">133 </w:t>
            </w:r>
          </w:p>
        </w:tc>
      </w:tr>
    </w:tbl>
    <w:p w14:paraId="69ECD52D" w14:textId="77777777" w:rsidR="00290C94" w:rsidRDefault="00000000" w:rsidP="00A1102D">
      <w:pPr>
        <w:pStyle w:val="BodyText"/>
        <w:jc w:val="both"/>
      </w:pPr>
      <w:r>
        <w:rPr>
          <w:rFonts w:eastAsia="Arial Nova" w:cs="Times New Roman"/>
          <w:szCs w:val="20"/>
          <w:lang w:val="cy-GB"/>
        </w:rPr>
        <w:t xml:space="preserve">Mae tabl 34 yn awgrymu hyder cymharol mewn cynaliadwyedd ar draws y sector, gyda 75% o leoliadau (77% o leoedd cofrestredig) yn credu eu bod yn gynaliadwy am o leiaf blwyddyn arall.  Fodd bynnag, rhaid cydnabod nad yw 22% o leoliadau yn gwybod am eu dyfodol ariannol, sydd o bosib yn peryglu 424 o leoedd gofal plant cofrestredig.  </w:t>
      </w:r>
    </w:p>
    <w:p w14:paraId="3DBAFC42" w14:textId="77777777" w:rsidR="002B6DFF" w:rsidRDefault="00000000" w:rsidP="00A1102D">
      <w:pPr>
        <w:pStyle w:val="BodyText"/>
        <w:jc w:val="both"/>
      </w:pPr>
      <w:r>
        <w:rPr>
          <w:rFonts w:eastAsia="Arial Nova" w:cs="Times New Roman"/>
          <w:szCs w:val="20"/>
          <w:lang w:val="cy-GB"/>
        </w:rPr>
        <w:t xml:space="preserve">Fel rhan o'r broses asesu, gwnaethom gyfweld â 22 o ddarparwyr o bob rhan o Gastell-nedd Port Talbot, dywedodd 18 o'r rhai y gwnaethom gyfweld â nhw (82%) eu bod yn hyderus y byddai eu busnes yn parhau am 5 mlynedd neu fwy.   Dylid nodi bod Datganiad Hunanasesu’r Gwasanaeth (DHG) wedi digwydd ym mis Mehefin 2021, yn ystod cyfyngiadau pandemig Covid 19 a allai fod wedi effeithio ar hyder busnesau.  </w:t>
      </w:r>
    </w:p>
    <w:p w14:paraId="496C52CF" w14:textId="77777777" w:rsidR="00090EDB" w:rsidRDefault="00000000" w:rsidP="00090EDB">
      <w:pPr>
        <w:pStyle w:val="Heading3"/>
      </w:pPr>
      <w:r>
        <w:rPr>
          <w:rFonts w:eastAsia="Century Gothic" w:cs="Times New Roman"/>
          <w:lang w:val="cy-GB"/>
        </w:rPr>
        <w:t>Grantiau a Chyllid i Ddarparwyr Gofal Plant</w:t>
      </w:r>
    </w:p>
    <w:p w14:paraId="5BB19914" w14:textId="77777777" w:rsidR="005D3123" w:rsidRPr="00C335E0" w:rsidRDefault="00000000" w:rsidP="00C335E0">
      <w:pPr>
        <w:pStyle w:val="BodyText"/>
        <w:jc w:val="both"/>
      </w:pPr>
      <w:r>
        <w:rPr>
          <w:rFonts w:eastAsia="Arial Nova" w:cs="Times New Roman"/>
          <w:szCs w:val="20"/>
          <w:lang w:val="cy-GB"/>
        </w:rPr>
        <w:t xml:space="preserve">Cefnogir y sector gan gyllid trwy ystod o raglenni, mae tabl 35 yn dangos y buddsoddiad sylweddol yn y sector dros y 5 mlynedd diwethaf.   Wrth ymgysylltu â'r lleoliadau, maent wedi egluro dibyniaeth ar y cyllid hwn, yn benodol mewn perthynas â datblygu a gwella ansawdd y ddarpariaeth yn ogystal â chynaliadwyedd y sector a'r lleoliadau ynddo.  </w:t>
      </w:r>
    </w:p>
    <w:p w14:paraId="474A71DA" w14:textId="77777777" w:rsidR="00713DB4" w:rsidRPr="00906953" w:rsidRDefault="00000000" w:rsidP="00713DB4">
      <w:pPr>
        <w:pStyle w:val="BodyText"/>
        <w:jc w:val="both"/>
      </w:pPr>
      <w:r>
        <w:rPr>
          <w:rFonts w:eastAsia="Arial Nova" w:cs="Times New Roman"/>
          <w:szCs w:val="20"/>
          <w:lang w:val="cy-GB"/>
        </w:rPr>
        <w:t xml:space="preserve">Mae tabl 35 yn dangos bod £15,887,294.00 wedi'i fuddsoddi yng ngofal plant Castell-nedd Port Talbot yn ystod y cyfnod 2017 - 2022. </w:t>
      </w:r>
    </w:p>
    <w:p w14:paraId="0DFE8D04" w14:textId="77777777" w:rsidR="00713DB4" w:rsidRDefault="00713DB4" w:rsidP="00713DB4">
      <w:pPr>
        <w:pStyle w:val="BodyText"/>
        <w:jc w:val="both"/>
      </w:pPr>
    </w:p>
    <w:p w14:paraId="79749D9A" w14:textId="77777777" w:rsidR="00713DB4" w:rsidRPr="00670160" w:rsidRDefault="00000000" w:rsidP="00713DB4">
      <w:pPr>
        <w:pStyle w:val="Heading4"/>
      </w:pPr>
      <w:r>
        <w:rPr>
          <w:rFonts w:ascii="Arial" w:eastAsia="Arial" w:hAnsi="Arial" w:cs="Times New Roman"/>
          <w:szCs w:val="22"/>
          <w:lang w:val="cy-GB"/>
        </w:rPr>
        <w:lastRenderedPageBreak/>
        <w:t>Tabl 35.  Ariannu ar gyfer Gofal Plant</w:t>
      </w:r>
    </w:p>
    <w:tbl>
      <w:tblPr>
        <w:tblStyle w:val="PRD1"/>
        <w:tblW w:w="9628" w:type="dxa"/>
        <w:tblLook w:val="04A0" w:firstRow="1" w:lastRow="0" w:firstColumn="1" w:lastColumn="0" w:noHBand="0" w:noVBand="1"/>
      </w:tblPr>
      <w:tblGrid>
        <w:gridCol w:w="1980"/>
        <w:gridCol w:w="1559"/>
        <w:gridCol w:w="1559"/>
        <w:gridCol w:w="1518"/>
        <w:gridCol w:w="1508"/>
        <w:gridCol w:w="1504"/>
      </w:tblGrid>
      <w:tr w:rsidR="007B5570" w14:paraId="12F99572" w14:textId="77777777" w:rsidTr="00870B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09CF2445" w14:textId="77777777" w:rsidR="00713DB4" w:rsidRDefault="00000000" w:rsidP="007C4D77">
            <w:pPr>
              <w:pStyle w:val="NoSpacing"/>
              <w:rPr>
                <w:b w:val="0"/>
              </w:rPr>
            </w:pPr>
            <w:r>
              <w:rPr>
                <w:rFonts w:eastAsia="Arial Nova" w:cs="Times New Roman"/>
                <w:bCs/>
                <w:szCs w:val="20"/>
                <w:lang w:val="cy-GB"/>
              </w:rPr>
              <w:t>Cronfa</w:t>
            </w:r>
            <w:r>
              <w:rPr>
                <w:rFonts w:eastAsia="Arial Nova" w:cs="Times New Roman"/>
                <w:b w:val="0"/>
                <w:szCs w:val="20"/>
                <w:lang w:val="cy-GB"/>
              </w:rPr>
              <w:t xml:space="preserve"> </w:t>
            </w:r>
          </w:p>
        </w:tc>
        <w:tc>
          <w:tcPr>
            <w:tcW w:w="1559" w:type="dxa"/>
          </w:tcPr>
          <w:p w14:paraId="6AAF2057" w14:textId="77777777" w:rsidR="00713DB4" w:rsidRDefault="00000000" w:rsidP="007C4D7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2017/18</w:t>
            </w:r>
          </w:p>
        </w:tc>
        <w:tc>
          <w:tcPr>
            <w:tcW w:w="1559" w:type="dxa"/>
          </w:tcPr>
          <w:p w14:paraId="5B788910" w14:textId="77777777" w:rsidR="00713DB4" w:rsidRDefault="00000000" w:rsidP="007C4D7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2018/19</w:t>
            </w:r>
          </w:p>
        </w:tc>
        <w:tc>
          <w:tcPr>
            <w:tcW w:w="1518" w:type="dxa"/>
          </w:tcPr>
          <w:p w14:paraId="3A2F1463" w14:textId="77777777" w:rsidR="00713DB4" w:rsidRDefault="00000000" w:rsidP="007C4D7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2019/20</w:t>
            </w:r>
          </w:p>
        </w:tc>
        <w:tc>
          <w:tcPr>
            <w:tcW w:w="1508" w:type="dxa"/>
          </w:tcPr>
          <w:p w14:paraId="3B2DF12F" w14:textId="77777777" w:rsidR="00713DB4" w:rsidRDefault="00000000" w:rsidP="007C4D7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2020/21</w:t>
            </w:r>
          </w:p>
        </w:tc>
        <w:tc>
          <w:tcPr>
            <w:tcW w:w="1504" w:type="dxa"/>
          </w:tcPr>
          <w:p w14:paraId="6C8A5C08" w14:textId="77777777" w:rsidR="00713DB4" w:rsidRDefault="00000000" w:rsidP="007C4D77">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2021/22</w:t>
            </w:r>
            <w:r>
              <w:rPr>
                <w:rFonts w:eastAsia="Arial Nova" w:cs="Times New Roman"/>
                <w:b w:val="0"/>
                <w:szCs w:val="20"/>
                <w:lang w:val="cy-GB"/>
              </w:rPr>
              <w:t xml:space="preserve"> </w:t>
            </w:r>
          </w:p>
        </w:tc>
      </w:tr>
      <w:tr w:rsidR="007B5570" w14:paraId="1DC73BEF"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E6F7AE" w14:textId="77777777" w:rsidR="00713DB4" w:rsidRDefault="00000000" w:rsidP="007C4D77">
            <w:pPr>
              <w:pStyle w:val="NoSpacing"/>
            </w:pPr>
            <w:r>
              <w:rPr>
                <w:rFonts w:eastAsia="Arial Nova" w:cs="Times New Roman"/>
                <w:szCs w:val="20"/>
                <w:lang w:val="cy-GB"/>
              </w:rPr>
              <w:t>CCGPC – Cynllun Cymorth Gofal Plant y Coronafeirws</w:t>
            </w:r>
          </w:p>
        </w:tc>
        <w:tc>
          <w:tcPr>
            <w:tcW w:w="1559" w:type="dxa"/>
            <w:vAlign w:val="center"/>
          </w:tcPr>
          <w:p w14:paraId="36B889B4"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6087A0C5"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18" w:type="dxa"/>
            <w:vAlign w:val="center"/>
          </w:tcPr>
          <w:p w14:paraId="4E2F925D"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08" w:type="dxa"/>
            <w:vAlign w:val="center"/>
          </w:tcPr>
          <w:p w14:paraId="120EC9BD"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£1,140,230</w:t>
            </w:r>
          </w:p>
        </w:tc>
        <w:tc>
          <w:tcPr>
            <w:tcW w:w="1504" w:type="dxa"/>
            <w:vAlign w:val="center"/>
          </w:tcPr>
          <w:p w14:paraId="5C5E03DE"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r>
      <w:tr w:rsidR="007B5570" w14:paraId="4630F249"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7F5302F5" w14:textId="77777777" w:rsidR="00713DB4" w:rsidRDefault="00000000" w:rsidP="007C4D77">
            <w:pPr>
              <w:pStyle w:val="NoSpacing"/>
            </w:pPr>
            <w:r>
              <w:rPr>
                <w:rFonts w:eastAsia="Arial Nova" w:cs="Times New Roman"/>
                <w:szCs w:val="20"/>
                <w:lang w:val="cy-GB"/>
              </w:rPr>
              <w:t>Cronfa Datblygiad y Plentyn</w:t>
            </w:r>
          </w:p>
        </w:tc>
        <w:tc>
          <w:tcPr>
            <w:tcW w:w="1559" w:type="dxa"/>
            <w:vAlign w:val="center"/>
          </w:tcPr>
          <w:p w14:paraId="2EA5679E"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1A84E08F"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18" w:type="dxa"/>
            <w:vAlign w:val="center"/>
          </w:tcPr>
          <w:p w14:paraId="76A77E5A"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8" w:type="dxa"/>
            <w:vAlign w:val="center"/>
          </w:tcPr>
          <w:p w14:paraId="12A72993"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4" w:type="dxa"/>
            <w:vAlign w:val="center"/>
          </w:tcPr>
          <w:p w14:paraId="31F2AF04" w14:textId="77777777" w:rsidR="00713DB4"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£53,893</w:t>
            </w:r>
          </w:p>
        </w:tc>
      </w:tr>
      <w:tr w:rsidR="007B5570" w14:paraId="1C0D7C18"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CBBF72" w14:textId="77777777" w:rsidR="00713DB4" w:rsidRDefault="00000000" w:rsidP="007C4D77">
            <w:pPr>
              <w:pStyle w:val="NoSpacing"/>
            </w:pPr>
            <w:r>
              <w:rPr>
                <w:rFonts w:eastAsia="Arial Nova" w:cs="Times New Roman"/>
                <w:szCs w:val="20"/>
                <w:lang w:val="cy-GB"/>
              </w:rPr>
              <w:t>Gofal Plant a Chwarae (GPCh)</w:t>
            </w:r>
          </w:p>
        </w:tc>
        <w:tc>
          <w:tcPr>
            <w:tcW w:w="1559" w:type="dxa"/>
            <w:vAlign w:val="center"/>
          </w:tcPr>
          <w:p w14:paraId="497C6BF4"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£37,855</w:t>
            </w:r>
          </w:p>
        </w:tc>
        <w:tc>
          <w:tcPr>
            <w:tcW w:w="1559" w:type="dxa"/>
            <w:vAlign w:val="center"/>
          </w:tcPr>
          <w:p w14:paraId="45464CED"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£37,392</w:t>
            </w:r>
          </w:p>
        </w:tc>
        <w:tc>
          <w:tcPr>
            <w:tcW w:w="1518" w:type="dxa"/>
            <w:vAlign w:val="center"/>
          </w:tcPr>
          <w:p w14:paraId="3501FF68"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£32,883</w:t>
            </w:r>
          </w:p>
        </w:tc>
        <w:tc>
          <w:tcPr>
            <w:tcW w:w="1508" w:type="dxa"/>
            <w:vAlign w:val="center"/>
          </w:tcPr>
          <w:p w14:paraId="28B0146C"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£72,938</w:t>
            </w:r>
          </w:p>
        </w:tc>
        <w:tc>
          <w:tcPr>
            <w:tcW w:w="1504" w:type="dxa"/>
            <w:vAlign w:val="center"/>
          </w:tcPr>
          <w:p w14:paraId="060C2C55" w14:textId="77777777" w:rsidR="00713DB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£34,412</w:t>
            </w:r>
          </w:p>
        </w:tc>
      </w:tr>
      <w:tr w:rsidR="007B5570" w14:paraId="1ED5FFBA"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4C5E5592" w14:textId="77777777" w:rsidR="00713DB4" w:rsidRDefault="00000000" w:rsidP="007C4D77">
            <w:pPr>
              <w:pStyle w:val="NoSpacing"/>
            </w:pPr>
            <w:r>
              <w:rPr>
                <w:rFonts w:eastAsia="Arial Nova" w:cs="Times New Roman"/>
                <w:szCs w:val="20"/>
                <w:lang w:val="cy-GB"/>
              </w:rPr>
              <w:t>Cynnydd y Pandemig</w:t>
            </w:r>
          </w:p>
        </w:tc>
        <w:tc>
          <w:tcPr>
            <w:tcW w:w="1559" w:type="dxa"/>
            <w:vAlign w:val="center"/>
          </w:tcPr>
          <w:p w14:paraId="5A05AC5C"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26B23BF6"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18" w:type="dxa"/>
            <w:vAlign w:val="center"/>
          </w:tcPr>
          <w:p w14:paraId="1EB30D7B"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8" w:type="dxa"/>
            <w:vAlign w:val="center"/>
          </w:tcPr>
          <w:p w14:paraId="5618FB9A" w14:textId="77777777" w:rsidR="00713DB4"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£138,412</w:t>
            </w:r>
          </w:p>
        </w:tc>
        <w:tc>
          <w:tcPr>
            <w:tcW w:w="1504" w:type="dxa"/>
            <w:vAlign w:val="center"/>
          </w:tcPr>
          <w:p w14:paraId="17792D92"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r>
      <w:tr w:rsidR="007B5570" w14:paraId="0EFB997F"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C03334" w14:textId="77777777" w:rsidR="00713DB4" w:rsidRPr="00AE718C" w:rsidRDefault="00000000" w:rsidP="007C4D77">
            <w:pPr>
              <w:pStyle w:val="NoSpacing"/>
            </w:pPr>
            <w:r>
              <w:rPr>
                <w:rFonts w:eastAsia="Arial Nova" w:cs="Times New Roman"/>
                <w:szCs w:val="20"/>
                <w:lang w:val="cy-GB"/>
              </w:rPr>
              <w:t xml:space="preserve">Grant Cynaliadwyedd i Leoliadau Gofal Plant </w:t>
            </w:r>
          </w:p>
        </w:tc>
        <w:tc>
          <w:tcPr>
            <w:tcW w:w="1559" w:type="dxa"/>
            <w:vAlign w:val="center"/>
          </w:tcPr>
          <w:p w14:paraId="727900F1"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59" w:type="dxa"/>
            <w:vAlign w:val="center"/>
          </w:tcPr>
          <w:p w14:paraId="27262074"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18" w:type="dxa"/>
            <w:vAlign w:val="center"/>
          </w:tcPr>
          <w:p w14:paraId="7CB7C233"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08" w:type="dxa"/>
            <w:vAlign w:val="center"/>
          </w:tcPr>
          <w:p w14:paraId="30A22A58"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04" w:type="dxa"/>
            <w:vAlign w:val="center"/>
          </w:tcPr>
          <w:p w14:paraId="583F49B5" w14:textId="77777777" w:rsidR="00713DB4" w:rsidRPr="003C3465"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£158,850</w:t>
            </w:r>
          </w:p>
        </w:tc>
      </w:tr>
      <w:tr w:rsidR="007B5570" w14:paraId="179DF745"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653C5076" w14:textId="77777777" w:rsidR="00713DB4" w:rsidRDefault="00000000" w:rsidP="007C4D77">
            <w:pPr>
              <w:pStyle w:val="NoSpacing"/>
            </w:pPr>
            <w:r>
              <w:rPr>
                <w:rFonts w:eastAsia="Arial Nova" w:cs="Times New Roman"/>
                <w:szCs w:val="20"/>
                <w:lang w:val="cy-GB"/>
              </w:rPr>
              <w:t>Cyfnod Sylfaen</w:t>
            </w:r>
          </w:p>
        </w:tc>
        <w:tc>
          <w:tcPr>
            <w:tcW w:w="1559" w:type="dxa"/>
            <w:vAlign w:val="center"/>
          </w:tcPr>
          <w:p w14:paraId="55E7A8F7"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59" w:type="dxa"/>
            <w:vAlign w:val="center"/>
          </w:tcPr>
          <w:p w14:paraId="3349ED5D"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18" w:type="dxa"/>
            <w:vAlign w:val="center"/>
          </w:tcPr>
          <w:p w14:paraId="3623D643"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08" w:type="dxa"/>
            <w:vAlign w:val="center"/>
          </w:tcPr>
          <w:p w14:paraId="17DF9B23"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04" w:type="dxa"/>
            <w:vAlign w:val="center"/>
          </w:tcPr>
          <w:p w14:paraId="784F5C89" w14:textId="77777777" w:rsidR="00713DB4" w:rsidRPr="003C3465"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£130,000</w:t>
            </w:r>
          </w:p>
        </w:tc>
      </w:tr>
      <w:tr w:rsidR="007B5570" w14:paraId="47786079"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23E384" w14:textId="77777777" w:rsidR="00713DB4" w:rsidRDefault="00000000" w:rsidP="007C4D77">
            <w:pPr>
              <w:pStyle w:val="NoSpacing"/>
            </w:pPr>
            <w:r>
              <w:rPr>
                <w:rFonts w:eastAsia="Arial Nova" w:cs="Times New Roman"/>
                <w:szCs w:val="20"/>
                <w:lang w:val="cy-GB"/>
              </w:rPr>
              <w:t xml:space="preserve">O Gam I Gam </w:t>
            </w:r>
          </w:p>
        </w:tc>
        <w:tc>
          <w:tcPr>
            <w:tcW w:w="1559" w:type="dxa"/>
            <w:vAlign w:val="center"/>
          </w:tcPr>
          <w:p w14:paraId="55DC0370"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£108,118</w:t>
            </w:r>
          </w:p>
        </w:tc>
        <w:tc>
          <w:tcPr>
            <w:tcW w:w="1559" w:type="dxa"/>
            <w:vAlign w:val="center"/>
          </w:tcPr>
          <w:p w14:paraId="747CBA46"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£101,225</w:t>
            </w:r>
          </w:p>
        </w:tc>
        <w:tc>
          <w:tcPr>
            <w:tcW w:w="1518" w:type="dxa"/>
            <w:vAlign w:val="center"/>
          </w:tcPr>
          <w:p w14:paraId="7003006B"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£117,475</w:t>
            </w:r>
          </w:p>
        </w:tc>
        <w:tc>
          <w:tcPr>
            <w:tcW w:w="1508" w:type="dxa"/>
            <w:vAlign w:val="center"/>
          </w:tcPr>
          <w:p w14:paraId="3E3405C7"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£9,145</w:t>
            </w:r>
          </w:p>
        </w:tc>
        <w:tc>
          <w:tcPr>
            <w:tcW w:w="1504" w:type="dxa"/>
            <w:vAlign w:val="center"/>
          </w:tcPr>
          <w:p w14:paraId="6CCE7556"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£36,128</w:t>
            </w:r>
          </w:p>
        </w:tc>
      </w:tr>
      <w:tr w:rsidR="007B5570" w14:paraId="51FBFAE1"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7019E216" w14:textId="77777777" w:rsidR="00713DB4" w:rsidRDefault="00000000" w:rsidP="007C4D77">
            <w:pPr>
              <w:pStyle w:val="NoSpacing"/>
            </w:pPr>
            <w:r>
              <w:rPr>
                <w:rFonts w:eastAsia="Arial Nova" w:cs="Times New Roman"/>
                <w:szCs w:val="20"/>
                <w:lang w:val="cy-GB"/>
              </w:rPr>
              <w:t xml:space="preserve">Gofal Plant y Blynyddoedd Cynnar CBSCNPT </w:t>
            </w:r>
          </w:p>
        </w:tc>
        <w:tc>
          <w:tcPr>
            <w:tcW w:w="1559" w:type="dxa"/>
            <w:vAlign w:val="center"/>
          </w:tcPr>
          <w:p w14:paraId="2C0367EB"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19B67B04"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18" w:type="dxa"/>
            <w:vAlign w:val="center"/>
          </w:tcPr>
          <w:p w14:paraId="0899F75D"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8" w:type="dxa"/>
            <w:vAlign w:val="center"/>
          </w:tcPr>
          <w:p w14:paraId="15B35306"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4" w:type="dxa"/>
            <w:vAlign w:val="center"/>
          </w:tcPr>
          <w:p w14:paraId="1B84D56A" w14:textId="77777777" w:rsidR="00713DB4" w:rsidRPr="00A5395D"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£17,500</w:t>
            </w:r>
          </w:p>
        </w:tc>
      </w:tr>
      <w:tr w:rsidR="007B5570" w14:paraId="6E025414"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D46C7E" w14:textId="77777777" w:rsidR="00713DB4" w:rsidRDefault="00000000" w:rsidP="007C4D77">
            <w:pPr>
              <w:pStyle w:val="NoSpacing"/>
            </w:pPr>
            <w:r>
              <w:rPr>
                <w:rFonts w:eastAsia="Arial Nova" w:cs="Times New Roman"/>
                <w:szCs w:val="20"/>
                <w:lang w:val="cy-GB"/>
              </w:rPr>
              <w:t>Grant Darparwr Gofal Plant / Darpariaeth Hyb Ysgol a Gofal Plant</w:t>
            </w:r>
          </w:p>
        </w:tc>
        <w:tc>
          <w:tcPr>
            <w:tcW w:w="1559" w:type="dxa"/>
            <w:vAlign w:val="center"/>
          </w:tcPr>
          <w:p w14:paraId="5253070C"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56423911"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18" w:type="dxa"/>
            <w:vAlign w:val="center"/>
          </w:tcPr>
          <w:p w14:paraId="4594159F"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08" w:type="dxa"/>
            <w:vAlign w:val="center"/>
          </w:tcPr>
          <w:p w14:paraId="5D0E436F" w14:textId="77777777" w:rsidR="00713DB4" w:rsidRPr="00A5395D"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£7,878</w:t>
            </w:r>
          </w:p>
        </w:tc>
        <w:tc>
          <w:tcPr>
            <w:tcW w:w="1504" w:type="dxa"/>
            <w:vAlign w:val="center"/>
          </w:tcPr>
          <w:p w14:paraId="073DEEE4"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r>
      <w:tr w:rsidR="007B5570" w14:paraId="245C65F2"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6A606665" w14:textId="77777777" w:rsidR="00713DB4" w:rsidRDefault="00000000" w:rsidP="007C4D77">
            <w:pPr>
              <w:pStyle w:val="NoSpacing"/>
            </w:pPr>
            <w:r>
              <w:rPr>
                <w:rFonts w:eastAsia="Arial Nova" w:cs="Times New Roman"/>
                <w:szCs w:val="20"/>
                <w:lang w:val="cy-GB"/>
              </w:rPr>
              <w:t xml:space="preserve">Lleoedd Dechrau'n Deg (0-3) </w:t>
            </w:r>
          </w:p>
        </w:tc>
        <w:tc>
          <w:tcPr>
            <w:tcW w:w="1559" w:type="dxa"/>
            <w:vAlign w:val="center"/>
          </w:tcPr>
          <w:p w14:paraId="0F451686" w14:textId="77777777" w:rsidR="00713DB4" w:rsidRPr="00A5395D"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£1,496,986</w:t>
            </w:r>
          </w:p>
        </w:tc>
        <w:tc>
          <w:tcPr>
            <w:tcW w:w="1559" w:type="dxa"/>
            <w:vAlign w:val="center"/>
          </w:tcPr>
          <w:p w14:paraId="687DC062" w14:textId="77777777" w:rsidR="00713DB4" w:rsidRPr="00A5395D"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£1,501,160</w:t>
            </w:r>
          </w:p>
        </w:tc>
        <w:tc>
          <w:tcPr>
            <w:tcW w:w="1518" w:type="dxa"/>
            <w:vAlign w:val="center"/>
          </w:tcPr>
          <w:p w14:paraId="3B4A6829" w14:textId="77777777" w:rsidR="00713DB4" w:rsidRPr="00A5395D"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£1,453,026</w:t>
            </w:r>
          </w:p>
        </w:tc>
        <w:tc>
          <w:tcPr>
            <w:tcW w:w="1508" w:type="dxa"/>
            <w:vAlign w:val="center"/>
          </w:tcPr>
          <w:p w14:paraId="308AD0B3" w14:textId="77777777" w:rsidR="00713DB4"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£1,336,406</w:t>
            </w:r>
          </w:p>
        </w:tc>
        <w:tc>
          <w:tcPr>
            <w:tcW w:w="1504" w:type="dxa"/>
            <w:vAlign w:val="center"/>
          </w:tcPr>
          <w:p w14:paraId="58753AC4" w14:textId="77777777" w:rsidR="00713DB4"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£1,412,011</w:t>
            </w:r>
          </w:p>
        </w:tc>
      </w:tr>
      <w:tr w:rsidR="007B5570" w14:paraId="5C2639B3"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BFA83E" w14:textId="77777777" w:rsidR="00713DB4" w:rsidRPr="009D0C75" w:rsidRDefault="00000000" w:rsidP="007C4D77">
            <w:pPr>
              <w:pStyle w:val="NoSpacing"/>
            </w:pPr>
            <w:r>
              <w:rPr>
                <w:rFonts w:eastAsia="Arial Nova" w:cs="Times New Roman"/>
                <w:szCs w:val="20"/>
                <w:lang w:val="cy-GB"/>
              </w:rPr>
              <w:t>Lleoedd Cynnig Gofal Plant (3-4)</w:t>
            </w:r>
          </w:p>
        </w:tc>
        <w:tc>
          <w:tcPr>
            <w:tcW w:w="1559" w:type="dxa"/>
            <w:vAlign w:val="center"/>
          </w:tcPr>
          <w:p w14:paraId="5EA61642" w14:textId="77777777" w:rsidR="00713DB4" w:rsidRPr="006C1C8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p>
        </w:tc>
        <w:tc>
          <w:tcPr>
            <w:tcW w:w="1559" w:type="dxa"/>
            <w:vAlign w:val="center"/>
          </w:tcPr>
          <w:p w14:paraId="24B0C39C" w14:textId="77777777" w:rsidR="00713DB4" w:rsidRPr="004C73B0"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£500,926 </w:t>
            </w:r>
          </w:p>
        </w:tc>
        <w:tc>
          <w:tcPr>
            <w:tcW w:w="1518" w:type="dxa"/>
            <w:vAlign w:val="center"/>
          </w:tcPr>
          <w:p w14:paraId="2C4D0526" w14:textId="77777777" w:rsidR="00713DB4" w:rsidRPr="004C73B0"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£1,926,452 </w:t>
            </w:r>
          </w:p>
        </w:tc>
        <w:tc>
          <w:tcPr>
            <w:tcW w:w="1508" w:type="dxa"/>
            <w:vAlign w:val="center"/>
          </w:tcPr>
          <w:p w14:paraId="21CB559A" w14:textId="77777777" w:rsidR="00713DB4" w:rsidRPr="004C73B0"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£1,537,646 </w:t>
            </w:r>
          </w:p>
        </w:tc>
        <w:tc>
          <w:tcPr>
            <w:tcW w:w="1504" w:type="dxa"/>
            <w:vAlign w:val="center"/>
          </w:tcPr>
          <w:p w14:paraId="109FC3C6" w14:textId="77777777" w:rsidR="00713DB4" w:rsidRPr="004C73B0"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£2,263,516 </w:t>
            </w:r>
          </w:p>
        </w:tc>
      </w:tr>
      <w:tr w:rsidR="007B5570" w14:paraId="768E748D" w14:textId="77777777" w:rsidTr="00870BB1">
        <w:tc>
          <w:tcPr>
            <w:cnfStyle w:val="001000000000" w:firstRow="0" w:lastRow="0" w:firstColumn="1" w:lastColumn="0" w:oddVBand="0" w:evenVBand="0" w:oddHBand="0" w:evenHBand="0" w:firstRowFirstColumn="0" w:firstRowLastColumn="0" w:lastRowFirstColumn="0" w:lastRowLastColumn="0"/>
            <w:tcW w:w="1980" w:type="dxa"/>
          </w:tcPr>
          <w:p w14:paraId="41807FC3" w14:textId="77777777" w:rsidR="00713DB4" w:rsidRPr="009D0C75" w:rsidRDefault="00000000" w:rsidP="007C4D77">
            <w:pPr>
              <w:pStyle w:val="NoSpacing"/>
            </w:pPr>
            <w:r>
              <w:rPr>
                <w:rFonts w:eastAsia="Arial Nova" w:cs="Times New Roman"/>
                <w:szCs w:val="20"/>
                <w:lang w:val="cy-GB"/>
              </w:rPr>
              <w:t>Cynnig Gofal Plant Grant Cymorth Ychwanegol</w:t>
            </w:r>
          </w:p>
        </w:tc>
        <w:tc>
          <w:tcPr>
            <w:tcW w:w="1559" w:type="dxa"/>
            <w:vAlign w:val="center"/>
          </w:tcPr>
          <w:p w14:paraId="79B23FB7" w14:textId="77777777" w:rsidR="00713DB4" w:rsidRPr="006C1C8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rPr>
            </w:pPr>
          </w:p>
        </w:tc>
        <w:tc>
          <w:tcPr>
            <w:tcW w:w="1559" w:type="dxa"/>
            <w:vAlign w:val="center"/>
          </w:tcPr>
          <w:p w14:paraId="4643548E" w14:textId="77777777" w:rsidR="00713DB4" w:rsidRPr="004C73B0"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eastAsia="Calibri" w:hAnsi="Calibri" w:cs="Times New Roman"/>
                <w:color w:val="000000"/>
                <w:sz w:val="22"/>
                <w:lang w:val="cy-GB"/>
              </w:rPr>
              <w:t>£3,139</w:t>
            </w:r>
          </w:p>
        </w:tc>
        <w:tc>
          <w:tcPr>
            <w:tcW w:w="1518" w:type="dxa"/>
            <w:vAlign w:val="center"/>
          </w:tcPr>
          <w:p w14:paraId="200F95D8" w14:textId="77777777" w:rsidR="00713DB4" w:rsidRPr="004C73B0"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eastAsia="Calibri" w:hAnsi="Calibri" w:cs="Times New Roman"/>
                <w:color w:val="000000"/>
                <w:sz w:val="22"/>
                <w:lang w:val="cy-GB"/>
              </w:rPr>
              <w:t>£64,668</w:t>
            </w:r>
          </w:p>
        </w:tc>
        <w:tc>
          <w:tcPr>
            <w:tcW w:w="1508" w:type="dxa"/>
            <w:vAlign w:val="center"/>
          </w:tcPr>
          <w:p w14:paraId="10F4332C" w14:textId="77777777" w:rsidR="00713DB4" w:rsidRPr="004C73B0"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eastAsia="Calibri" w:hAnsi="Calibri" w:cs="Times New Roman"/>
                <w:color w:val="000000"/>
                <w:sz w:val="22"/>
                <w:lang w:val="cy-GB"/>
              </w:rPr>
              <w:t>£42,438</w:t>
            </w:r>
          </w:p>
        </w:tc>
        <w:tc>
          <w:tcPr>
            <w:tcW w:w="1504" w:type="dxa"/>
            <w:vAlign w:val="center"/>
          </w:tcPr>
          <w:p w14:paraId="035BDF34" w14:textId="77777777" w:rsidR="00713DB4" w:rsidRPr="004C73B0" w:rsidRDefault="00000000"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eastAsia="Calibri" w:hAnsi="Calibri" w:cs="Times New Roman"/>
                <w:color w:val="000000"/>
                <w:sz w:val="22"/>
                <w:lang w:val="cy-GB"/>
              </w:rPr>
              <w:t>£114,586</w:t>
            </w:r>
          </w:p>
        </w:tc>
      </w:tr>
      <w:tr w:rsidR="007B5570" w14:paraId="6F7A8D2C" w14:textId="77777777" w:rsidTr="0087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1A3AEF" w14:textId="77777777" w:rsidR="00713DB4" w:rsidRPr="006C1C8D" w:rsidRDefault="00000000" w:rsidP="007C4D77">
            <w:pPr>
              <w:pStyle w:val="NoSpacing"/>
              <w:rPr>
                <w:b/>
                <w:bCs/>
              </w:rPr>
            </w:pPr>
            <w:r>
              <w:rPr>
                <w:rFonts w:eastAsia="Arial Nova" w:cs="Times New Roman"/>
                <w:b/>
                <w:bCs/>
                <w:szCs w:val="20"/>
                <w:lang w:val="cy-GB"/>
              </w:rPr>
              <w:t>CYFANSWM</w:t>
            </w:r>
          </w:p>
        </w:tc>
        <w:tc>
          <w:tcPr>
            <w:tcW w:w="1559" w:type="dxa"/>
            <w:vAlign w:val="center"/>
          </w:tcPr>
          <w:p w14:paraId="5353CA73" w14:textId="77777777" w:rsidR="00713DB4" w:rsidRPr="00A03FA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eastAsia="Calibri" w:hAnsi="Calibri" w:cs="Times New Roman"/>
                <w:b/>
                <w:bCs/>
                <w:color w:val="000000"/>
                <w:sz w:val="22"/>
                <w:lang w:val="cy-GB"/>
              </w:rPr>
              <w:t>£1,642,959.00</w:t>
            </w:r>
          </w:p>
        </w:tc>
        <w:tc>
          <w:tcPr>
            <w:tcW w:w="1559" w:type="dxa"/>
            <w:vAlign w:val="center"/>
          </w:tcPr>
          <w:p w14:paraId="508A7FA2" w14:textId="77777777" w:rsidR="00713DB4" w:rsidRPr="00A03FA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eastAsia="Calibri" w:hAnsi="Calibri" w:cs="Times New Roman"/>
                <w:b/>
                <w:bCs/>
                <w:color w:val="000000"/>
                <w:sz w:val="22"/>
                <w:lang w:val="cy-GB"/>
              </w:rPr>
              <w:t>£2,143,842.00</w:t>
            </w:r>
          </w:p>
        </w:tc>
        <w:tc>
          <w:tcPr>
            <w:tcW w:w="1518" w:type="dxa"/>
            <w:vAlign w:val="center"/>
          </w:tcPr>
          <w:p w14:paraId="6C4F4C3B" w14:textId="77777777" w:rsidR="00713DB4" w:rsidRPr="00A03FA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eastAsia="Calibri" w:hAnsi="Calibri" w:cs="Times New Roman"/>
                <w:b/>
                <w:bCs/>
                <w:color w:val="000000"/>
                <w:sz w:val="22"/>
                <w:lang w:val="cy-GB"/>
              </w:rPr>
              <w:t>£3,594,504.00</w:t>
            </w:r>
          </w:p>
        </w:tc>
        <w:tc>
          <w:tcPr>
            <w:tcW w:w="1508" w:type="dxa"/>
            <w:vAlign w:val="center"/>
          </w:tcPr>
          <w:p w14:paraId="392C603B" w14:textId="77777777" w:rsidR="00713DB4" w:rsidRPr="00A03FA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eastAsia="Calibri" w:hAnsi="Calibri" w:cs="Times New Roman"/>
                <w:b/>
                <w:bCs/>
                <w:color w:val="000000"/>
                <w:sz w:val="22"/>
                <w:lang w:val="cy-GB"/>
              </w:rPr>
              <w:t>£4,285,093.00</w:t>
            </w:r>
          </w:p>
        </w:tc>
        <w:tc>
          <w:tcPr>
            <w:tcW w:w="1504" w:type="dxa"/>
            <w:vAlign w:val="center"/>
          </w:tcPr>
          <w:p w14:paraId="76748761" w14:textId="77777777" w:rsidR="00713DB4" w:rsidRPr="00A03FA4" w:rsidRDefault="00000000"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eastAsia="Calibri" w:hAnsi="Calibri" w:cs="Times New Roman"/>
                <w:b/>
                <w:bCs/>
                <w:color w:val="000000"/>
                <w:sz w:val="22"/>
                <w:lang w:val="cy-GB"/>
              </w:rPr>
              <w:t>£4,220,896.00</w:t>
            </w:r>
          </w:p>
        </w:tc>
      </w:tr>
    </w:tbl>
    <w:p w14:paraId="4B86B16B" w14:textId="77777777" w:rsidR="007B3DC8" w:rsidRDefault="00000000" w:rsidP="007B3DC8">
      <w:pPr>
        <w:pStyle w:val="Heading3"/>
      </w:pPr>
      <w:r>
        <w:rPr>
          <w:rFonts w:eastAsia="Century Gothic" w:cs="Times New Roman"/>
          <w:lang w:val="cy-GB"/>
        </w:rPr>
        <w:t>Cofrestriadau a Dadgofrestriadau AGC</w:t>
      </w:r>
    </w:p>
    <w:p w14:paraId="09512706" w14:textId="77777777" w:rsidR="001134A8" w:rsidRDefault="00000000" w:rsidP="00293E78">
      <w:pPr>
        <w:pStyle w:val="BodyText"/>
        <w:jc w:val="both"/>
      </w:pPr>
      <w:r>
        <w:rPr>
          <w:rFonts w:eastAsia="Arial Nova" w:cs="Times New Roman"/>
          <w:szCs w:val="20"/>
          <w:lang w:val="cy-GB"/>
        </w:rPr>
        <w:t xml:space="preserve">Ar adeg yr asesiad blaenorol (2017) roedd 2,254 lle gofal plant ar draws Castell-nedd Port Talbot, mae hyn wedi gostwng gan 10% yn y pum mlynedd rhwng y ddau asesiad.  Mae tabl 35 yn dangos bod argaeledd mannau mewn lleoliadau Gofal Diwrnod Llawn wedi cynyddu'n sylweddol yn yr amser hwn, gyda gostyngiadau sylweddol mewn gofal diwrnod sesiynol a darpariaeth gwarchodwyr plant.   Mae'n bwysig cydnabod bod lleoliadau Gofal Diwrnod Llawn yn darparu ystod o wasanaethau gan gynnwys gofal sesiynol a gofal y tu allan i'r ysgol.  </w:t>
      </w:r>
    </w:p>
    <w:p w14:paraId="0952B9CB" w14:textId="77777777" w:rsidR="00173B9C" w:rsidRPr="00153533" w:rsidRDefault="00000000" w:rsidP="00173B9C">
      <w:pPr>
        <w:pStyle w:val="Heading4"/>
      </w:pPr>
      <w:r>
        <w:rPr>
          <w:rFonts w:ascii="Arial" w:eastAsia="Arial" w:hAnsi="Arial" w:cs="Times New Roman"/>
          <w:szCs w:val="22"/>
          <w:lang w:val="cy-GB"/>
        </w:rPr>
        <w:t>Tabl 36.  Cymhariaeth 2017 a 2021 Lleoedd Gofal Plant Cofrestredig</w:t>
      </w:r>
    </w:p>
    <w:tbl>
      <w:tblPr>
        <w:tblStyle w:val="PRD1"/>
        <w:tblW w:w="10060" w:type="dxa"/>
        <w:tblLook w:val="04A0" w:firstRow="1" w:lastRow="0" w:firstColumn="1" w:lastColumn="0" w:noHBand="0" w:noVBand="1"/>
      </w:tblPr>
      <w:tblGrid>
        <w:gridCol w:w="3539"/>
        <w:gridCol w:w="2126"/>
        <w:gridCol w:w="2127"/>
        <w:gridCol w:w="2268"/>
      </w:tblGrid>
      <w:tr w:rsidR="007B5570" w14:paraId="17AB7F1B"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AE6575" w14:textId="77777777" w:rsidR="00173B9C" w:rsidRDefault="00000000" w:rsidP="00D049F3">
            <w:pPr>
              <w:pStyle w:val="NoSpacing"/>
              <w:rPr>
                <w:b w:val="0"/>
              </w:rPr>
            </w:pPr>
            <w:r>
              <w:rPr>
                <w:rFonts w:eastAsia="Arial Nova" w:cs="Times New Roman"/>
                <w:bCs/>
                <w:szCs w:val="20"/>
                <w:lang w:val="cy-GB"/>
              </w:rPr>
              <w:t>Math o Ddarpariaeth</w:t>
            </w:r>
          </w:p>
        </w:tc>
        <w:tc>
          <w:tcPr>
            <w:tcW w:w="2126" w:type="dxa"/>
          </w:tcPr>
          <w:p w14:paraId="4E7702A2" w14:textId="77777777" w:rsidR="00173B9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DHG 2017</w:t>
            </w:r>
          </w:p>
        </w:tc>
        <w:tc>
          <w:tcPr>
            <w:tcW w:w="2127" w:type="dxa"/>
          </w:tcPr>
          <w:p w14:paraId="46ACE57B" w14:textId="77777777" w:rsidR="00173B9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DHG 2021</w:t>
            </w:r>
          </w:p>
        </w:tc>
        <w:tc>
          <w:tcPr>
            <w:tcW w:w="2268" w:type="dxa"/>
          </w:tcPr>
          <w:p w14:paraId="71EC7759" w14:textId="77777777" w:rsidR="00173B9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Newid Canrannol</w:t>
            </w:r>
          </w:p>
        </w:tc>
      </w:tr>
      <w:tr w:rsidR="007B5570" w14:paraId="6E8CD95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937E655" w14:textId="77777777" w:rsidR="00173B9C" w:rsidRDefault="00000000" w:rsidP="00D049F3">
            <w:pPr>
              <w:pStyle w:val="NoSpacing"/>
            </w:pPr>
            <w:r>
              <w:rPr>
                <w:rFonts w:eastAsia="Arial Nova" w:cs="Times New Roman"/>
                <w:szCs w:val="20"/>
                <w:lang w:val="cy-GB"/>
              </w:rPr>
              <w:t>Gofal Diwrnod Llawn</w:t>
            </w:r>
          </w:p>
        </w:tc>
        <w:tc>
          <w:tcPr>
            <w:tcW w:w="2126" w:type="dxa"/>
          </w:tcPr>
          <w:p w14:paraId="608C1535"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875</w:t>
            </w:r>
          </w:p>
        </w:tc>
        <w:tc>
          <w:tcPr>
            <w:tcW w:w="2127" w:type="dxa"/>
          </w:tcPr>
          <w:p w14:paraId="79167348"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1,246</w:t>
            </w:r>
          </w:p>
        </w:tc>
        <w:tc>
          <w:tcPr>
            <w:tcW w:w="2268" w:type="dxa"/>
          </w:tcPr>
          <w:p w14:paraId="6D5199F9"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+42%</w:t>
            </w:r>
          </w:p>
        </w:tc>
      </w:tr>
      <w:tr w:rsidR="007B5570" w14:paraId="58BCF960" w14:textId="77777777" w:rsidTr="007B5570">
        <w:tc>
          <w:tcPr>
            <w:cnfStyle w:val="001000000000" w:firstRow="0" w:lastRow="0" w:firstColumn="1" w:lastColumn="0" w:oddVBand="0" w:evenVBand="0" w:oddHBand="0" w:evenHBand="0" w:firstRowFirstColumn="0" w:firstRowLastColumn="0" w:lastRowFirstColumn="0" w:lastRowLastColumn="0"/>
            <w:tcW w:w="3539" w:type="dxa"/>
          </w:tcPr>
          <w:p w14:paraId="2C7BEB5A" w14:textId="77777777" w:rsidR="00173B9C" w:rsidRDefault="00000000" w:rsidP="00D049F3">
            <w:pPr>
              <w:pStyle w:val="NoSpacing"/>
            </w:pPr>
            <w:r>
              <w:rPr>
                <w:rFonts w:eastAsia="Arial Nova" w:cs="Times New Roman"/>
                <w:szCs w:val="20"/>
                <w:lang w:val="cy-GB"/>
              </w:rPr>
              <w:t xml:space="preserve">Gofal Diwrnod Sesiynol  </w:t>
            </w:r>
          </w:p>
        </w:tc>
        <w:tc>
          <w:tcPr>
            <w:tcW w:w="2126" w:type="dxa"/>
          </w:tcPr>
          <w:p w14:paraId="2900AD72"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314 </w:t>
            </w:r>
          </w:p>
        </w:tc>
        <w:tc>
          <w:tcPr>
            <w:tcW w:w="2127" w:type="dxa"/>
          </w:tcPr>
          <w:p w14:paraId="1A0AA869"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179 </w:t>
            </w:r>
          </w:p>
        </w:tc>
        <w:tc>
          <w:tcPr>
            <w:tcW w:w="2268" w:type="dxa"/>
          </w:tcPr>
          <w:p w14:paraId="25EB8E40"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color w:val="FF2729"/>
                <w:szCs w:val="20"/>
                <w:lang w:val="cy-GB"/>
              </w:rPr>
              <w:t>-43%</w:t>
            </w:r>
          </w:p>
        </w:tc>
      </w:tr>
      <w:tr w:rsidR="007B5570" w14:paraId="3D1B754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4B7C6B1" w14:textId="77777777" w:rsidR="00173B9C" w:rsidRDefault="00000000" w:rsidP="00D049F3">
            <w:pPr>
              <w:pStyle w:val="NoSpacing"/>
            </w:pPr>
            <w:r>
              <w:rPr>
                <w:rFonts w:eastAsia="Arial Nova" w:cs="Times New Roman"/>
                <w:szCs w:val="20"/>
                <w:lang w:val="cy-GB"/>
              </w:rPr>
              <w:t xml:space="preserve">Gofal y Tu Allan i'r Ysgol </w:t>
            </w:r>
          </w:p>
        </w:tc>
        <w:tc>
          <w:tcPr>
            <w:tcW w:w="2126" w:type="dxa"/>
          </w:tcPr>
          <w:p w14:paraId="794E66F0"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264</w:t>
            </w:r>
          </w:p>
        </w:tc>
        <w:tc>
          <w:tcPr>
            <w:tcW w:w="2127" w:type="dxa"/>
          </w:tcPr>
          <w:p w14:paraId="4FD001F1"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124</w:t>
            </w:r>
          </w:p>
        </w:tc>
        <w:tc>
          <w:tcPr>
            <w:tcW w:w="2268" w:type="dxa"/>
          </w:tcPr>
          <w:p w14:paraId="79E76505" w14:textId="77777777" w:rsidR="00173B9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color w:val="FF2729"/>
                <w:szCs w:val="20"/>
                <w:lang w:val="cy-GB"/>
              </w:rPr>
              <w:t>-9%</w:t>
            </w:r>
          </w:p>
        </w:tc>
      </w:tr>
      <w:tr w:rsidR="007B5570" w14:paraId="4BEE284D" w14:textId="77777777" w:rsidTr="007B5570">
        <w:tc>
          <w:tcPr>
            <w:cnfStyle w:val="001000000000" w:firstRow="0" w:lastRow="0" w:firstColumn="1" w:lastColumn="0" w:oddVBand="0" w:evenVBand="0" w:oddHBand="0" w:evenHBand="0" w:firstRowFirstColumn="0" w:firstRowLastColumn="0" w:lastRowFirstColumn="0" w:lastRowLastColumn="0"/>
            <w:tcW w:w="3539" w:type="dxa"/>
          </w:tcPr>
          <w:p w14:paraId="616F771D" w14:textId="77777777" w:rsidR="00173B9C" w:rsidRDefault="00000000" w:rsidP="00D049F3">
            <w:pPr>
              <w:pStyle w:val="NoSpacing"/>
            </w:pPr>
            <w:r>
              <w:rPr>
                <w:rFonts w:eastAsia="Arial Nova" w:cs="Times New Roman"/>
                <w:szCs w:val="20"/>
                <w:lang w:val="cy-GB"/>
              </w:rPr>
              <w:t>Gwarchodwyr Plant</w:t>
            </w:r>
          </w:p>
        </w:tc>
        <w:tc>
          <w:tcPr>
            <w:tcW w:w="2126" w:type="dxa"/>
          </w:tcPr>
          <w:p w14:paraId="0C398E92"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801</w:t>
            </w:r>
          </w:p>
        </w:tc>
        <w:tc>
          <w:tcPr>
            <w:tcW w:w="2127" w:type="dxa"/>
          </w:tcPr>
          <w:p w14:paraId="171F3442"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472</w:t>
            </w:r>
          </w:p>
        </w:tc>
        <w:tc>
          <w:tcPr>
            <w:tcW w:w="2268" w:type="dxa"/>
          </w:tcPr>
          <w:p w14:paraId="23248AD1" w14:textId="77777777" w:rsidR="00173B9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color w:val="FF2729"/>
                <w:szCs w:val="20"/>
                <w:lang w:val="cy-GB"/>
              </w:rPr>
              <w:t>-41%</w:t>
            </w:r>
          </w:p>
        </w:tc>
      </w:tr>
      <w:tr w:rsidR="007B5570" w14:paraId="6193363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A8CEA8B" w14:textId="77777777" w:rsidR="00173B9C" w:rsidRPr="00100005" w:rsidRDefault="00000000" w:rsidP="00D049F3">
            <w:pPr>
              <w:pStyle w:val="NoSpacing"/>
              <w:rPr>
                <w:b/>
                <w:bCs/>
              </w:rPr>
            </w:pPr>
            <w:r>
              <w:rPr>
                <w:rFonts w:eastAsia="Arial Nova" w:cs="Times New Roman"/>
                <w:b/>
                <w:bCs/>
                <w:szCs w:val="20"/>
                <w:lang w:val="cy-GB"/>
              </w:rPr>
              <w:t>CYFANSWM</w:t>
            </w:r>
          </w:p>
        </w:tc>
        <w:tc>
          <w:tcPr>
            <w:tcW w:w="2126" w:type="dxa"/>
          </w:tcPr>
          <w:p w14:paraId="5B0E7E6E" w14:textId="77777777" w:rsidR="00173B9C" w:rsidRPr="00100005" w:rsidRDefault="00000000" w:rsidP="00D049F3">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2,254</w:t>
            </w:r>
          </w:p>
        </w:tc>
        <w:tc>
          <w:tcPr>
            <w:tcW w:w="2127" w:type="dxa"/>
          </w:tcPr>
          <w:p w14:paraId="56153B0B" w14:textId="77777777" w:rsidR="00173B9C" w:rsidRPr="00100005" w:rsidRDefault="00000000" w:rsidP="00D049F3">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szCs w:val="20"/>
                <w:lang w:val="cy-GB"/>
              </w:rPr>
              <w:t>2,021</w:t>
            </w:r>
          </w:p>
        </w:tc>
        <w:tc>
          <w:tcPr>
            <w:tcW w:w="2268" w:type="dxa"/>
          </w:tcPr>
          <w:p w14:paraId="07870338" w14:textId="77777777" w:rsidR="00173B9C" w:rsidRPr="00100005" w:rsidRDefault="00000000" w:rsidP="00D049F3">
            <w:pPr>
              <w:pStyle w:val="NoSpacing"/>
              <w:cnfStyle w:val="000000100000" w:firstRow="0" w:lastRow="0" w:firstColumn="0" w:lastColumn="0" w:oddVBand="0" w:evenVBand="0" w:oddHBand="1" w:evenHBand="0" w:firstRowFirstColumn="0" w:firstRowLastColumn="0" w:lastRowFirstColumn="0" w:lastRowLastColumn="0"/>
              <w:rPr>
                <w:b/>
                <w:bCs/>
              </w:rPr>
            </w:pPr>
            <w:r>
              <w:rPr>
                <w:rFonts w:eastAsia="Arial Nova" w:cs="Times New Roman"/>
                <w:b/>
                <w:bCs/>
                <w:color w:val="FF2729"/>
                <w:szCs w:val="20"/>
                <w:lang w:val="cy-GB"/>
              </w:rPr>
              <w:t>-10%</w:t>
            </w:r>
          </w:p>
        </w:tc>
      </w:tr>
    </w:tbl>
    <w:p w14:paraId="67949328" w14:textId="77777777" w:rsidR="00173B9C" w:rsidRDefault="00173B9C" w:rsidP="001134A8">
      <w:pPr>
        <w:pStyle w:val="BodyText"/>
      </w:pPr>
    </w:p>
    <w:p w14:paraId="49DE4CEF" w14:textId="1C8A2B08" w:rsidR="007853F3" w:rsidRDefault="00000000" w:rsidP="00971860">
      <w:pPr>
        <w:pStyle w:val="BodyText"/>
        <w:jc w:val="both"/>
      </w:pPr>
      <w:r>
        <w:rPr>
          <w:rFonts w:eastAsia="Arial Nova" w:cs="Times New Roman"/>
          <w:szCs w:val="20"/>
          <w:lang w:val="cy-GB"/>
        </w:rPr>
        <w:lastRenderedPageBreak/>
        <w:t xml:space="preserve">Fodd bynnag, tra bod nifer y lleoliadau a'r gofodau wedi lleihau mae'r nifer o blant sy'n defnyddio gofal plant wedi cynyddu.   Yn 2017 roedd darparwyr yn nodi 2,424 o blant ar eu </w:t>
      </w:r>
      <w:r w:rsidR="00AB6228">
        <w:rPr>
          <w:rFonts w:eastAsia="Arial Nova" w:cs="Times New Roman"/>
          <w:szCs w:val="20"/>
          <w:lang w:val="cy-GB"/>
        </w:rPr>
        <w:t>cofrestri</w:t>
      </w:r>
      <w:r>
        <w:rPr>
          <w:rFonts w:eastAsia="Arial Nova" w:cs="Times New Roman"/>
          <w:szCs w:val="20"/>
          <w:lang w:val="cy-GB"/>
        </w:rPr>
        <w:t xml:space="preserve"> (yn ystod y tymor) o'i gymharu â 2,925 yn 2021, cynnydd o 20%.  </w:t>
      </w:r>
    </w:p>
    <w:p w14:paraId="703A39C6" w14:textId="77777777" w:rsidR="0026092D" w:rsidRDefault="00000000" w:rsidP="00776544">
      <w:pPr>
        <w:pStyle w:val="BodyText"/>
        <w:jc w:val="both"/>
      </w:pPr>
      <w:r>
        <w:rPr>
          <w:rFonts w:eastAsia="Arial Nova" w:cs="Times New Roman"/>
          <w:szCs w:val="20"/>
          <w:lang w:val="cy-GB"/>
        </w:rPr>
        <w:t xml:space="preserve">Mae cynaliadwyedd gofal plant yn ymwneud yn y pen draw â'r defnydd o ofal plant gan rieni a gofalwyr.   Mae potensial i'r argyfwng costau byw effeithio ar y sector.   Ymhlith rhieni a gwblhaodd ein harolwg ond nad ydynt yn defnyddio gofal plant, y rhwystr mwyaf oedd bod "gofal plant yn rhy ddrud".  Roedd 85% o'r rhieni a'r gofalwyr a gwblhaodd yr arolwg asesu digonolrwydd gofal plant o'r farn bod gofal plant yn rhy ddrud.  Fodd bynnag, dim ond 8% o'r rhai sy'n defnyddio gofal plant a ddywedodd y byddai gofal plant mwy fforddiadwy yn welliant.  </w:t>
      </w:r>
    </w:p>
    <w:p w14:paraId="04C74FAD" w14:textId="77777777" w:rsidR="00BD4324" w:rsidRDefault="00000000" w:rsidP="00776544">
      <w:pPr>
        <w:pStyle w:val="BodyText"/>
        <w:jc w:val="both"/>
      </w:pPr>
      <w:r>
        <w:rPr>
          <w:rFonts w:eastAsia="Arial Nova" w:cs="Times New Roman"/>
          <w:szCs w:val="20"/>
          <w:lang w:val="cy-GB"/>
        </w:rPr>
        <w:t>Canfu ymchwil gan Pregnant Then Screwed a Mumsnet</w:t>
      </w:r>
      <w:r>
        <w:rPr>
          <w:rStyle w:val="FootnoteReference"/>
        </w:rPr>
        <w:footnoteReference w:id="12"/>
      </w:r>
      <w:r>
        <w:rPr>
          <w:rFonts w:eastAsia="Arial Nova" w:cs="Times New Roman"/>
          <w:szCs w:val="20"/>
          <w:lang w:val="cy-GB"/>
        </w:rPr>
        <w:t xml:space="preserve"> (o rieni a gwarcheidwaid o bob cwr o'r DU) fod dwy ran o dair o'r ymatebwyr yn talu’r un faint neu’n fwy am eu gofal plant ag ydynt am eu rhent neu forgais.  O ganlyniad, mae bron i hanner (43%) y mamau sy'n gweithio yn ystyried gadael eu swyddi ac roedd 40% yn gweithio llai o oriau nag oedden nhw eisiau oherwydd nad yw gofal plant yn fforddiadwy.  </w:t>
      </w:r>
    </w:p>
    <w:p w14:paraId="6D48654E" w14:textId="77777777" w:rsidR="008F46B5" w:rsidRPr="008F46B5" w:rsidRDefault="00000000" w:rsidP="00776544">
      <w:pPr>
        <w:pStyle w:val="BodyText"/>
        <w:jc w:val="both"/>
      </w:pPr>
      <w:r>
        <w:rPr>
          <w:rFonts w:eastAsia="Arial Nova" w:cs="Times New Roman"/>
          <w:szCs w:val="20"/>
          <w:lang w:val="cy-GB"/>
        </w:rPr>
        <w:t xml:space="preserve">Canfu arolwg o 1,970 o ddarparwyr gofal plant ledled y DU gan Early Alliance fod 86% wedi dweud bod cyllid ar gyfer plant 3 i 4 oed yn annigonol i dalu eu costau, adlewyrchwyd hyn yn ein trafodaethau gyda darparwyr gofal plant yng Nghastell-nedd Port Talbot, fel yr esboniodd un darparwr “Rwy'n meddwl bod y 30 awr yn wych, rwy'n meddwl ei fod yn helpu i gael rhieni yn ôl i'r gwaith ond nid yw'n helpu fy musnes.  Yn syml, nid yw'r arian a gawn yn talu ein costau."  Cynyddodd Lywodraeth Cymru'r gyfradd fesul awr ar gyfer darparwyr gofal plant o £4.50 i £5 yr awr yn Ebrill 2022, gan ymrwymo i adolygu'r gyfradd o leiaf bob 3 blynedd.  Fodd bynnag, roedd y darparwyr y gwnaethom siarad â nhw yn poeni na fyddai hyn yn ddigonol "Dydw i ddim yn cwyno am y gyfradd yn cynyddu, ond mae'n rhaid i mi fod yn onest gyda biliau a'r isafswm cyflog yn cynyddu dydw i dal ddim yn credu ei fod yn ddigon." Esboniodd un arall o ymatebwyr yr arolwg "Nid yw cyllid Dechrau'n Deg wedi cynyddu yn unol â chwyddiant a gyda'r cynnydd yng Nghymru (isafswm cyflog cenedlaethol) mae'n ei gwneud hi'n anodd ei chynnal gyda'r lefelau cyllido presennol."  </w:t>
      </w:r>
    </w:p>
    <w:p w14:paraId="0D6349CA" w14:textId="77777777" w:rsidR="00DA0669" w:rsidRPr="00DA0669" w:rsidRDefault="00DA0669" w:rsidP="00DA0669">
      <w:pPr>
        <w:pStyle w:val="BodyText"/>
      </w:pPr>
    </w:p>
    <w:p w14:paraId="351285F4" w14:textId="77777777" w:rsidR="00E576D8" w:rsidRPr="001134A8" w:rsidRDefault="00E576D8" w:rsidP="001134A8">
      <w:pPr>
        <w:pStyle w:val="BodyText"/>
      </w:pPr>
    </w:p>
    <w:p w14:paraId="22A9A4A1" w14:textId="77777777" w:rsidR="00E576D8" w:rsidRDefault="00000000">
      <w:pPr>
        <w:rPr>
          <w:rFonts w:ascii="Arial Nova" w:hAnsi="Arial Nova"/>
          <w:sz w:val="20"/>
        </w:rPr>
      </w:pPr>
      <w:r>
        <w:br w:type="page"/>
      </w:r>
    </w:p>
    <w:p w14:paraId="611D76CC" w14:textId="77777777" w:rsidR="00E576D8" w:rsidRPr="008A00EE" w:rsidRDefault="00000000" w:rsidP="00E576D8">
      <w:pPr>
        <w:pStyle w:val="Heading1"/>
      </w:pPr>
      <w:bookmarkStart w:id="66" w:name="_Toc122084268"/>
      <w:r>
        <w:rPr>
          <w:rFonts w:eastAsia="Century Gothic" w:cs="Times New Roman"/>
          <w:bCs/>
          <w:szCs w:val="40"/>
          <w:lang w:val="cy-GB"/>
        </w:rPr>
        <w:lastRenderedPageBreak/>
        <w:t>trawsffiniol</w:t>
      </w:r>
      <w:bookmarkEnd w:id="66"/>
      <w:r>
        <w:rPr>
          <w:rFonts w:eastAsia="Century Gothic" w:cs="Times New Roman"/>
          <w:bCs/>
          <w:szCs w:val="40"/>
          <w:lang w:val="cy-GB"/>
        </w:rPr>
        <w:t xml:space="preserve"> </w:t>
      </w:r>
    </w:p>
    <w:p w14:paraId="426366CC" w14:textId="77777777" w:rsidR="00E576D8" w:rsidRPr="00C14A7D" w:rsidRDefault="00000000" w:rsidP="00E576D8">
      <w:pPr>
        <w:pStyle w:val="Heading2"/>
        <w:jc w:val="both"/>
      </w:pPr>
      <w:bookmarkStart w:id="67" w:name="_Toc122084269"/>
      <w:r>
        <w:rPr>
          <w:rFonts w:eastAsia="Century Gothic" w:cs="Times New Roman"/>
          <w:bCs/>
          <w:szCs w:val="32"/>
          <w:lang w:val="cy-GB"/>
        </w:rPr>
        <w:t>defnyddio gofal plant y tu allan i gastell-nedd port talbot</w:t>
      </w:r>
      <w:bookmarkEnd w:id="67"/>
    </w:p>
    <w:p w14:paraId="7A6B6F28" w14:textId="77777777" w:rsidR="00E576D8" w:rsidRDefault="00000000" w:rsidP="00E576D8">
      <w:pPr>
        <w:pStyle w:val="Heading3"/>
        <w:jc w:val="both"/>
      </w:pPr>
      <w:r>
        <w:rPr>
          <w:rFonts w:eastAsia="Century Gothic" w:cs="Times New Roman"/>
          <w:lang w:val="cy-GB"/>
        </w:rPr>
        <w:t>Cyflwyniad</w:t>
      </w:r>
    </w:p>
    <w:p w14:paraId="06944393" w14:textId="77777777" w:rsidR="00E576D8" w:rsidRDefault="00000000" w:rsidP="00E576D8">
      <w:pPr>
        <w:pStyle w:val="BodyText"/>
        <w:jc w:val="both"/>
      </w:pPr>
      <w:r>
        <w:rPr>
          <w:rFonts w:eastAsia="Arial Nova" w:cs="Times New Roman"/>
          <w:szCs w:val="20"/>
          <w:lang w:val="cy-GB"/>
        </w:rPr>
        <w:t xml:space="preserve">Does dim rhaid i deuluoedd sy'n byw yng Nghastell-nedd Port Talbot ddefnyddio lleoliadau gofal plant yng Nghastell-nedd Port Talbot.  Mae ffactorau fel lle mae rhieni / gofalwyr yn gweithio yn gallu effeithio ar ble maen nhw'n dewis cael gofal plant.   Mae'r adran hon o'r asesiad yn adolygu'r dystiolaeth o ddefnydd gofal plant trawsffiniol. </w:t>
      </w:r>
    </w:p>
    <w:p w14:paraId="00F12391" w14:textId="77777777" w:rsidR="00BC11DC" w:rsidRDefault="00000000" w:rsidP="00BC11DC">
      <w:pPr>
        <w:pStyle w:val="Heading3"/>
        <w:jc w:val="both"/>
      </w:pPr>
      <w:r>
        <w:rPr>
          <w:rFonts w:eastAsia="Century Gothic" w:cs="Times New Roman"/>
          <w:lang w:val="cy-GB"/>
        </w:rPr>
        <w:t>Teuluoedd sy'n defnyddio gofal plant y tu allan i Gastell-nedd Port Talbot</w:t>
      </w:r>
      <w:r>
        <w:rPr>
          <w:rFonts w:eastAsia="Century Gothic" w:cs="Times New Roman"/>
          <w:b w:val="0"/>
          <w:bCs w:val="0"/>
          <w:lang w:val="cy-GB"/>
        </w:rPr>
        <w:t xml:space="preserve"> </w:t>
      </w:r>
    </w:p>
    <w:p w14:paraId="3DEE17E4" w14:textId="77777777" w:rsidR="00234144" w:rsidRPr="00234144" w:rsidRDefault="00000000" w:rsidP="00234144">
      <w:pPr>
        <w:pStyle w:val="BodyText"/>
        <w:jc w:val="both"/>
      </w:pPr>
      <w:r>
        <w:rPr>
          <w:rFonts w:eastAsia="Arial Nova" w:cs="Times New Roman"/>
          <w:szCs w:val="20"/>
          <w:lang w:val="cy-GB"/>
        </w:rPr>
        <w:t xml:space="preserve">Cwblhaodd 446 o rieni a gofalwyr yr arolwg gofal plant.  Yn ogystal, siaradom â 197 o rieni a gofalwyr drwy raglen o 6 grŵp ffocws a mynychu digwyddiadau a gweithgareddau fel Sesiynau Aros a Chwarae.  Dim ond 2 riant oedd yn defnyddio gofal plant y tu allan i Gastell-nedd Port Talbot, gan ei fod yn well ganddynt gael mynediad at ofal plant yn agosach at eu gwaith. </w:t>
      </w:r>
    </w:p>
    <w:p w14:paraId="721751BB" w14:textId="77777777" w:rsidR="00BC11DC" w:rsidRDefault="00000000" w:rsidP="00BC11DC">
      <w:pPr>
        <w:pStyle w:val="Heading3"/>
        <w:jc w:val="both"/>
      </w:pPr>
      <w:r>
        <w:rPr>
          <w:rFonts w:eastAsia="Century Gothic" w:cs="Times New Roman"/>
          <w:lang w:val="cy-GB"/>
        </w:rPr>
        <w:t>Teuluoedd sy'n byw mewn Ardaloedd Eraill sy'n defnyddio gofal plant yng Nghastell-nedd Port Talbot</w:t>
      </w:r>
      <w:r>
        <w:rPr>
          <w:rFonts w:eastAsia="Century Gothic" w:cs="Times New Roman"/>
          <w:b w:val="0"/>
          <w:bCs w:val="0"/>
          <w:lang w:val="cy-GB"/>
        </w:rPr>
        <w:t xml:space="preserve"> </w:t>
      </w:r>
    </w:p>
    <w:p w14:paraId="03A75851" w14:textId="77777777" w:rsidR="00D02FA4" w:rsidRPr="00234144" w:rsidRDefault="00000000" w:rsidP="00D02FA4">
      <w:pPr>
        <w:pStyle w:val="BodyText"/>
        <w:jc w:val="both"/>
      </w:pPr>
      <w:r>
        <w:rPr>
          <w:rFonts w:eastAsia="Arial Nova" w:cs="Times New Roman"/>
          <w:szCs w:val="20"/>
          <w:lang w:val="cy-GB"/>
        </w:rPr>
        <w:t xml:space="preserve">Nid oes unrhyw un o'r darparwyr gofal plant y gwnaethom siarad â nhw  ar hyn o bryd yn darparu gofal plant i blant / teuluoedd sy'n byw y tu allan i Gastell-nedd Port Talbot. </w:t>
      </w:r>
    </w:p>
    <w:p w14:paraId="45F3C5C3" w14:textId="77777777" w:rsidR="00D02FA4" w:rsidRPr="00D02FA4" w:rsidRDefault="00D02FA4" w:rsidP="00D02FA4">
      <w:pPr>
        <w:pStyle w:val="BodyText"/>
      </w:pPr>
    </w:p>
    <w:p w14:paraId="33F6955E" w14:textId="77777777" w:rsidR="00BC11DC" w:rsidRPr="00BC11DC" w:rsidRDefault="00BC11DC" w:rsidP="00BC11DC">
      <w:pPr>
        <w:pStyle w:val="BodyText"/>
      </w:pPr>
    </w:p>
    <w:p w14:paraId="15CD1496" w14:textId="77777777" w:rsidR="00BC11DC" w:rsidRDefault="00BC11DC" w:rsidP="00E576D8">
      <w:pPr>
        <w:pStyle w:val="BodyText"/>
        <w:jc w:val="both"/>
      </w:pPr>
    </w:p>
    <w:p w14:paraId="779B855F" w14:textId="77777777" w:rsidR="001134A8" w:rsidRPr="001134A8" w:rsidRDefault="001134A8" w:rsidP="001134A8">
      <w:pPr>
        <w:pStyle w:val="BodyText"/>
      </w:pPr>
    </w:p>
    <w:p w14:paraId="24588746" w14:textId="77777777" w:rsidR="00BC11DC" w:rsidRDefault="00000000">
      <w:pPr>
        <w:rPr>
          <w:rFonts w:ascii="Arial Nova" w:hAnsi="Arial Nova"/>
          <w:sz w:val="20"/>
        </w:rPr>
      </w:pPr>
      <w:r>
        <w:br w:type="page"/>
      </w:r>
    </w:p>
    <w:p w14:paraId="734A4259" w14:textId="77777777" w:rsidR="00BC11DC" w:rsidRPr="008A00EE" w:rsidRDefault="00000000" w:rsidP="00BC11DC">
      <w:pPr>
        <w:pStyle w:val="Heading1"/>
      </w:pPr>
      <w:bookmarkStart w:id="68" w:name="_Toc122084270"/>
      <w:r>
        <w:rPr>
          <w:rFonts w:eastAsia="Century Gothic" w:cs="Times New Roman"/>
          <w:bCs/>
          <w:szCs w:val="40"/>
          <w:lang w:val="cy-GB"/>
        </w:rPr>
        <w:lastRenderedPageBreak/>
        <w:t>effaith y pandemig</w:t>
      </w:r>
      <w:bookmarkEnd w:id="68"/>
      <w:r>
        <w:rPr>
          <w:rFonts w:eastAsia="Century Gothic" w:cs="Times New Roman"/>
          <w:bCs/>
          <w:szCs w:val="40"/>
          <w:lang w:val="cy-GB"/>
        </w:rPr>
        <w:t xml:space="preserve">  </w:t>
      </w:r>
    </w:p>
    <w:p w14:paraId="02E039D6" w14:textId="77777777" w:rsidR="00BC11DC" w:rsidRPr="00C14A7D" w:rsidRDefault="00000000" w:rsidP="00BC11DC">
      <w:pPr>
        <w:pStyle w:val="Heading2"/>
        <w:jc w:val="both"/>
      </w:pPr>
      <w:bookmarkStart w:id="69" w:name="_Toc122084271"/>
      <w:r>
        <w:rPr>
          <w:rFonts w:eastAsia="Century Gothic" w:cs="Times New Roman"/>
          <w:bCs/>
          <w:szCs w:val="32"/>
          <w:lang w:val="cy-GB"/>
        </w:rPr>
        <w:t>sut mae covid-19 wedi effeithio ar ofal plant</w:t>
      </w:r>
      <w:bookmarkEnd w:id="69"/>
    </w:p>
    <w:p w14:paraId="6F1770A0" w14:textId="77777777" w:rsidR="00BC11DC" w:rsidRDefault="00000000" w:rsidP="00BC11DC">
      <w:pPr>
        <w:pStyle w:val="Heading3"/>
        <w:jc w:val="both"/>
      </w:pPr>
      <w:r>
        <w:rPr>
          <w:rFonts w:eastAsia="Century Gothic" w:cs="Times New Roman"/>
          <w:lang w:val="cy-GB"/>
        </w:rPr>
        <w:t>Cyflwyniad</w:t>
      </w:r>
    </w:p>
    <w:p w14:paraId="71489892" w14:textId="77777777" w:rsidR="00BC11DC" w:rsidRDefault="00000000" w:rsidP="00BC11DC">
      <w:pPr>
        <w:pStyle w:val="BodyText"/>
        <w:jc w:val="both"/>
      </w:pPr>
      <w:r>
        <w:rPr>
          <w:rFonts w:eastAsia="Arial Nova" w:cs="Times New Roman"/>
          <w:szCs w:val="20"/>
          <w:lang w:val="cy-GB"/>
        </w:rPr>
        <w:t xml:space="preserve">Yn ystod cyfnodau clo’r pandemig roedd mynediad at ofal plant yn un o'r prif bethau wnaeth newid ym mywydau pobl.  Mae rhai o'r newidiadau hynny, fel gweithio o adref, i rai pobl wedi dod yn norm.   Mae hyn wedi newid, ac mae'n anochel y bydd hyn yn newid, y defnydd o ofal plant yng Nghastell-nedd Port Talbot. </w:t>
      </w:r>
    </w:p>
    <w:p w14:paraId="0911FFEB" w14:textId="77777777" w:rsidR="00792260" w:rsidRDefault="00000000" w:rsidP="00792260">
      <w:pPr>
        <w:pStyle w:val="Heading3"/>
        <w:jc w:val="both"/>
      </w:pPr>
      <w:r>
        <w:rPr>
          <w:rFonts w:eastAsia="Century Gothic" w:cs="Times New Roman"/>
          <w:lang w:val="cy-GB"/>
        </w:rPr>
        <w:t>Ymchwil</w:t>
      </w:r>
    </w:p>
    <w:p w14:paraId="12939CFC" w14:textId="77777777" w:rsidR="005456B2" w:rsidRDefault="00000000" w:rsidP="005456B2">
      <w:pPr>
        <w:pStyle w:val="BodyText"/>
        <w:jc w:val="both"/>
      </w:pPr>
      <w:r>
        <w:rPr>
          <w:rFonts w:eastAsia="Arial Nova" w:cs="Times New Roman"/>
          <w:szCs w:val="20"/>
          <w:lang w:val="cy-GB"/>
        </w:rPr>
        <w:t xml:space="preserve">I'n helpu i ddeall effaith pandemig COVID-19 ar ofal plant yng Nghastell-nedd Port Talbot, fe wnaethom gynnal adolygiad ymchwil, nodwch fod yr ymchwil hwn yn cynnwys astudiaethau a gynhaliwyd ar draws y DU ac yn benodol yn Lloegr.   Roedd y broses hon yn amlygu ystod o ffactorau y dylid eu hystyried yng nghyd-destun sector Gofal Plant Castell-nedd Port Talbot.   Crynhoir ein hymchwil isod: </w:t>
      </w:r>
    </w:p>
    <w:p w14:paraId="43FA3561" w14:textId="77777777" w:rsidR="009367B0" w:rsidRDefault="00000000" w:rsidP="00CE2949">
      <w:pPr>
        <w:pStyle w:val="NoSpacing"/>
        <w:jc w:val="both"/>
        <w:rPr>
          <w:b/>
          <w:bCs/>
        </w:rPr>
      </w:pPr>
      <w:r>
        <w:rPr>
          <w:rFonts w:eastAsia="Arial Nova" w:cs="Times New Roman"/>
          <w:b/>
          <w:bCs/>
          <w:szCs w:val="20"/>
          <w:u w:val="single"/>
          <w:lang w:val="cy-GB"/>
        </w:rPr>
        <w:t>Effaith COVID-19 ar Addysg a Gofal Plentyndod Cynnar</w:t>
      </w:r>
      <w:r>
        <w:rPr>
          <w:rStyle w:val="FootnoteReference"/>
          <w:b/>
          <w:bCs/>
        </w:rPr>
        <w:footnoteReference w:id="13"/>
      </w:r>
      <w:r>
        <w:rPr>
          <w:rFonts w:eastAsia="Arial Nova" w:cs="Times New Roman"/>
          <w:szCs w:val="20"/>
          <w:lang w:val="cy-GB"/>
        </w:rPr>
        <w:t xml:space="preserve"> </w:t>
      </w:r>
    </w:p>
    <w:p w14:paraId="70DEAF2A" w14:textId="77777777" w:rsidR="00830A5D" w:rsidRDefault="00000000" w:rsidP="000D6533">
      <w:pPr>
        <w:pStyle w:val="BodyText"/>
        <w:numPr>
          <w:ilvl w:val="0"/>
          <w:numId w:val="9"/>
        </w:numPr>
        <w:jc w:val="both"/>
      </w:pPr>
      <w:r>
        <w:rPr>
          <w:rFonts w:eastAsia="Arial Nova" w:cs="Times New Roman"/>
          <w:szCs w:val="20"/>
          <w:lang w:val="cy-GB"/>
        </w:rPr>
        <w:t xml:space="preserve">"Mae pandemig COVID-19 wedi effeithio ar y sector Addysg a Gofal Plentyndod Cynnar mewn nifer o ffyrdd, gan gynnwys dros dro a pharhaol </w:t>
      </w:r>
      <w:r>
        <w:rPr>
          <w:rFonts w:eastAsia="Arial Nova" w:cs="Times New Roman"/>
          <w:b/>
          <w:bCs/>
          <w:szCs w:val="20"/>
          <w:lang w:val="cy-GB"/>
        </w:rPr>
        <w:t>Gosod cau</w:t>
      </w:r>
      <w:r>
        <w:rPr>
          <w:rFonts w:eastAsia="Arial Nova" w:cs="Times New Roman"/>
          <w:szCs w:val="20"/>
          <w:lang w:val="cy-GB"/>
        </w:rPr>
        <w:t xml:space="preserve">, </w:t>
      </w:r>
      <w:r>
        <w:rPr>
          <w:rFonts w:eastAsia="Arial Nova" w:cs="Times New Roman"/>
          <w:b/>
          <w:bCs/>
          <w:szCs w:val="20"/>
          <w:lang w:val="cy-GB"/>
        </w:rPr>
        <w:t>Llai o alw</w:t>
      </w:r>
      <w:r>
        <w:rPr>
          <w:rFonts w:eastAsia="Arial Nova" w:cs="Times New Roman"/>
          <w:szCs w:val="20"/>
          <w:lang w:val="cy-GB"/>
        </w:rPr>
        <w:t xml:space="preserve"> ar gyfer lleoedd Addysg a Gofal Plentyndod Cynnar a </w:t>
      </w:r>
      <w:r>
        <w:rPr>
          <w:rFonts w:eastAsia="Arial Nova" w:cs="Times New Roman"/>
          <w:b/>
          <w:bCs/>
          <w:szCs w:val="20"/>
          <w:lang w:val="cy-GB"/>
        </w:rPr>
        <w:t>heriau'r gweithlu</w:t>
      </w:r>
      <w:r>
        <w:rPr>
          <w:rFonts w:eastAsia="Arial Nova" w:cs="Times New Roman"/>
          <w:szCs w:val="20"/>
          <w:lang w:val="cy-GB"/>
        </w:rPr>
        <w:t>."</w:t>
      </w:r>
    </w:p>
    <w:p w14:paraId="29F2D1CD" w14:textId="77777777" w:rsidR="00830A5D" w:rsidRDefault="00000000" w:rsidP="000D6533">
      <w:pPr>
        <w:pStyle w:val="BodyText"/>
        <w:numPr>
          <w:ilvl w:val="1"/>
          <w:numId w:val="9"/>
        </w:numPr>
        <w:jc w:val="both"/>
      </w:pPr>
      <w:r>
        <w:rPr>
          <w:rFonts w:eastAsia="Arial Nova" w:cs="Times New Roman"/>
          <w:szCs w:val="20"/>
          <w:lang w:val="cy-GB"/>
        </w:rPr>
        <w:t>"Mae'r data diweddaraf Ofsted yn dangos gostyngiad net o 3,847 o ddarparwyr sydd wedi'u cofrestru gydag Ofsted ar draws pob categori o’r 1af Ebrill 2020 i’r 31ain Gorffennaf 2021, gostyngiad o tua 5%."</w:t>
      </w:r>
    </w:p>
    <w:p w14:paraId="63675C8B" w14:textId="77777777" w:rsidR="00830A5D" w:rsidRDefault="00000000" w:rsidP="000D6533">
      <w:pPr>
        <w:pStyle w:val="BodyText"/>
        <w:numPr>
          <w:ilvl w:val="0"/>
          <w:numId w:val="9"/>
        </w:numPr>
        <w:jc w:val="both"/>
      </w:pPr>
      <w:r>
        <w:rPr>
          <w:rFonts w:eastAsia="Arial Nova" w:cs="Times New Roman"/>
          <w:szCs w:val="20"/>
          <w:lang w:val="cy-GB"/>
        </w:rPr>
        <w:t xml:space="preserve">"Roedd cyllid darparwyr gofal plant eisoes yn wan mewn sawl rhan o'r sector cyn y pandemig [...] </w:t>
      </w:r>
      <w:r>
        <w:rPr>
          <w:rFonts w:eastAsia="Arial Nova" w:cs="Times New Roman"/>
          <w:b/>
          <w:bCs/>
          <w:szCs w:val="20"/>
          <w:lang w:val="cy-GB"/>
        </w:rPr>
        <w:t>mae lleoedd yn cau a llai o alw wedi cynyddu'r pwysau ariannol</w:t>
      </w:r>
      <w:r>
        <w:rPr>
          <w:rFonts w:eastAsia="Arial Nova" w:cs="Times New Roman"/>
          <w:szCs w:val="20"/>
          <w:lang w:val="cy-GB"/>
        </w:rPr>
        <w:t xml:space="preserve"> ac mae rhanddeiliaid wedi codi </w:t>
      </w:r>
      <w:r>
        <w:rPr>
          <w:rFonts w:eastAsia="Arial Nova" w:cs="Times New Roman"/>
          <w:b/>
          <w:bCs/>
          <w:szCs w:val="20"/>
          <w:lang w:val="cy-GB"/>
        </w:rPr>
        <w:t>pryderon am effaith hirdymor y pandemig ar gynaliadwyedd ariannol</w:t>
      </w:r>
      <w:r>
        <w:rPr>
          <w:rFonts w:eastAsia="Arial Nova" w:cs="Times New Roman"/>
          <w:szCs w:val="20"/>
          <w:lang w:val="cy-GB"/>
        </w:rPr>
        <w:t>."</w:t>
      </w:r>
    </w:p>
    <w:p w14:paraId="0F562DBF" w14:textId="77777777" w:rsidR="00830A5D" w:rsidRDefault="00000000" w:rsidP="000D6533">
      <w:pPr>
        <w:pStyle w:val="BodyText"/>
        <w:numPr>
          <w:ilvl w:val="0"/>
          <w:numId w:val="9"/>
        </w:numPr>
        <w:jc w:val="both"/>
      </w:pPr>
      <w:r>
        <w:rPr>
          <w:rFonts w:eastAsia="Arial Nova" w:cs="Times New Roman"/>
          <w:szCs w:val="20"/>
          <w:lang w:val="cy-GB"/>
        </w:rPr>
        <w:t>Mae'r pandemig wedi gwaethygu materion hirdymor recriwtio a chadw staff cymwys - pryderon ynghylch sut y bydd hyn yn effeithio ar ansawdd tymor hir Addysg a Gofal Plentyndod Cynnar.</w:t>
      </w:r>
    </w:p>
    <w:p w14:paraId="7825A56A" w14:textId="77777777" w:rsidR="00830A5D" w:rsidRDefault="00000000" w:rsidP="000D6533">
      <w:pPr>
        <w:pStyle w:val="BodyText"/>
        <w:numPr>
          <w:ilvl w:val="1"/>
          <w:numId w:val="9"/>
        </w:numPr>
        <w:jc w:val="both"/>
      </w:pPr>
      <w:r>
        <w:rPr>
          <w:rFonts w:eastAsia="Arial Nova" w:cs="Times New Roman"/>
          <w:szCs w:val="20"/>
          <w:lang w:val="cy-GB"/>
        </w:rPr>
        <w:t>"Nododd astudiaeth yr EPI ac NDNA bod diffyg galw yn 2020 wedi arwain at ddiswyddo staff, gan fod eu cyflog yn lleihau, neu’n gadael lleoliadau o'u gwirfodd."</w:t>
      </w:r>
    </w:p>
    <w:p w14:paraId="5747DA14" w14:textId="77777777" w:rsidR="00830A5D" w:rsidRDefault="00000000" w:rsidP="000D6533">
      <w:pPr>
        <w:pStyle w:val="BodyText"/>
        <w:numPr>
          <w:ilvl w:val="1"/>
          <w:numId w:val="9"/>
        </w:numPr>
        <w:jc w:val="both"/>
      </w:pPr>
      <w:r>
        <w:rPr>
          <w:rFonts w:eastAsia="Arial Nova" w:cs="Times New Roman"/>
          <w:szCs w:val="20"/>
          <w:lang w:val="cy-GB"/>
        </w:rPr>
        <w:t>Ni ddychwelodd nifer i'w hen swyddi gan iddynt gael gwaith arall yn ystod y cyfnod ffyrlo.</w:t>
      </w:r>
    </w:p>
    <w:p w14:paraId="7A8613CB" w14:textId="77777777" w:rsidR="00830A5D" w:rsidRDefault="00000000" w:rsidP="000D6533">
      <w:pPr>
        <w:pStyle w:val="BodyText"/>
        <w:numPr>
          <w:ilvl w:val="1"/>
          <w:numId w:val="9"/>
        </w:numPr>
        <w:jc w:val="both"/>
      </w:pPr>
      <w:r>
        <w:rPr>
          <w:rFonts w:eastAsia="Arial Nova" w:cs="Times New Roman"/>
          <w:szCs w:val="20"/>
          <w:lang w:val="cy-GB"/>
        </w:rPr>
        <w:t>Peryglon tueddiadau o'r fath yw creu diffyg staffio hirdymor.</w:t>
      </w:r>
    </w:p>
    <w:p w14:paraId="04B24D7C" w14:textId="06B0120F" w:rsidR="00830A5D" w:rsidRPr="00870BB1" w:rsidRDefault="00000000" w:rsidP="000D6533">
      <w:pPr>
        <w:pStyle w:val="BodyText"/>
        <w:numPr>
          <w:ilvl w:val="1"/>
          <w:numId w:val="9"/>
        </w:numPr>
        <w:jc w:val="both"/>
      </w:pPr>
      <w:r>
        <w:rPr>
          <w:rFonts w:eastAsia="Arial Nova" w:cs="Times New Roman"/>
          <w:szCs w:val="20"/>
          <w:lang w:val="cy-GB"/>
        </w:rPr>
        <w:t xml:space="preserve">"Canfu arolwg o 3,800 o weithwyr blynyddoedd cynnar a gynhaliwyd gan y Gynghrair </w:t>
      </w:r>
      <w:r w:rsidR="00497FF0">
        <w:rPr>
          <w:rFonts w:eastAsia="Arial Nova" w:cs="Times New Roman"/>
          <w:szCs w:val="20"/>
          <w:lang w:val="cy-GB"/>
        </w:rPr>
        <w:t xml:space="preserve">y </w:t>
      </w:r>
      <w:r>
        <w:rPr>
          <w:rFonts w:eastAsia="Arial Nova" w:cs="Times New Roman"/>
          <w:szCs w:val="20"/>
          <w:lang w:val="cy-GB"/>
        </w:rPr>
        <w:t>Blynyddoedd Cynnar (C</w:t>
      </w:r>
      <w:r w:rsidR="00497FF0">
        <w:rPr>
          <w:rFonts w:eastAsia="Arial Nova" w:cs="Times New Roman"/>
          <w:szCs w:val="20"/>
          <w:lang w:val="cy-GB"/>
        </w:rPr>
        <w:t>y</w:t>
      </w:r>
      <w:r>
        <w:rPr>
          <w:rFonts w:eastAsia="Arial Nova" w:cs="Times New Roman"/>
          <w:szCs w:val="20"/>
          <w:lang w:val="cy-GB"/>
        </w:rPr>
        <w:t xml:space="preserve">BC) rhwng Rhagfyr 2020 ac Ionawr 2021 fod </w:t>
      </w:r>
      <w:r>
        <w:rPr>
          <w:rFonts w:eastAsia="Arial Nova" w:cs="Times New Roman"/>
          <w:b/>
          <w:bCs/>
          <w:szCs w:val="20"/>
          <w:lang w:val="cy-GB"/>
        </w:rPr>
        <w:t>un o bob pump yn ystyried gadael y sector oherwydd trafferthion yn ymwneud ag effaith y pandemig ar y sector</w:t>
      </w:r>
      <w:r>
        <w:rPr>
          <w:rFonts w:eastAsia="Arial Nova" w:cs="Times New Roman"/>
          <w:szCs w:val="20"/>
          <w:lang w:val="cy-GB"/>
        </w:rPr>
        <w:t xml:space="preserve">. Roedd bron i naw o bob deg o'r rhai fu'n ymateb </w:t>
      </w:r>
      <w:r>
        <w:rPr>
          <w:rFonts w:eastAsia="Arial Nova" w:cs="Times New Roman"/>
          <w:b/>
          <w:bCs/>
          <w:szCs w:val="20"/>
          <w:lang w:val="cy-GB"/>
        </w:rPr>
        <w:t xml:space="preserve">o'r farn nad oedd y llywodraeth wedi gwerthfawrogi rôl y sector Addysg a Gofal Plentyndod Cynnar yn ddigonol </w:t>
      </w:r>
      <w:r>
        <w:rPr>
          <w:rFonts w:eastAsia="Arial Nova" w:cs="Times New Roman"/>
          <w:szCs w:val="20"/>
          <w:lang w:val="cy-GB"/>
        </w:rPr>
        <w:t>yn ystod y pandemig."</w:t>
      </w:r>
    </w:p>
    <w:p w14:paraId="13466B68" w14:textId="77777777" w:rsidR="00870BB1" w:rsidRDefault="00870BB1" w:rsidP="00870BB1">
      <w:pPr>
        <w:pStyle w:val="BodyText"/>
        <w:ind w:left="1440"/>
        <w:jc w:val="both"/>
      </w:pPr>
    </w:p>
    <w:p w14:paraId="47532F8A" w14:textId="77777777" w:rsidR="00830A5D" w:rsidRDefault="00000000" w:rsidP="000D6533">
      <w:pPr>
        <w:pStyle w:val="BodyText"/>
        <w:numPr>
          <w:ilvl w:val="0"/>
          <w:numId w:val="9"/>
        </w:numPr>
        <w:jc w:val="both"/>
      </w:pPr>
      <w:r>
        <w:rPr>
          <w:rFonts w:eastAsia="Arial Nova" w:cs="Times New Roman"/>
          <w:szCs w:val="20"/>
          <w:lang w:val="cy-GB"/>
        </w:rPr>
        <w:lastRenderedPageBreak/>
        <w:t xml:space="preserve">"Mae'r dystiolaeth sydd ar gael yn awgrymu bod newidiadau mewn mynediad i Addysg a Gofal Plentyndod Cynnar wedi effeithio ar blant cyn ysgol mewn nifer o ffyrdd, gan gynnwys </w:t>
      </w:r>
      <w:r>
        <w:rPr>
          <w:rFonts w:eastAsia="Arial Nova" w:cs="Times New Roman"/>
          <w:b/>
          <w:bCs/>
          <w:szCs w:val="20"/>
          <w:lang w:val="cy-GB"/>
        </w:rPr>
        <w:t>datblygiad cymdeithasol, emosiynol ac ymddygiadol</w:t>
      </w:r>
      <w:r>
        <w:rPr>
          <w:rFonts w:eastAsia="Arial Nova" w:cs="Times New Roman"/>
          <w:szCs w:val="20"/>
          <w:lang w:val="cy-GB"/>
        </w:rPr>
        <w:t xml:space="preserve"> ac </w:t>
      </w:r>
      <w:r>
        <w:rPr>
          <w:rFonts w:eastAsia="Arial Nova" w:cs="Times New Roman"/>
          <w:b/>
          <w:bCs/>
          <w:szCs w:val="20"/>
          <w:lang w:val="cy-GB"/>
        </w:rPr>
        <w:t>iechyd meddwl, datblygiad corfforol a pharodrwydd ysgolion</w:t>
      </w:r>
      <w:r>
        <w:rPr>
          <w:rFonts w:eastAsia="Arial Nova" w:cs="Times New Roman"/>
          <w:szCs w:val="20"/>
          <w:lang w:val="cy-GB"/>
        </w:rPr>
        <w:t>."</w:t>
      </w:r>
    </w:p>
    <w:p w14:paraId="5D53A263" w14:textId="77777777" w:rsidR="00830A5D" w:rsidRDefault="00000000" w:rsidP="000D6533">
      <w:pPr>
        <w:pStyle w:val="BodyText"/>
        <w:numPr>
          <w:ilvl w:val="1"/>
          <w:numId w:val="9"/>
        </w:numPr>
        <w:jc w:val="both"/>
      </w:pPr>
      <w:r>
        <w:rPr>
          <w:rFonts w:eastAsia="Arial Nova" w:cs="Times New Roman"/>
          <w:szCs w:val="20"/>
          <w:lang w:val="cy-GB"/>
        </w:rPr>
        <w:t xml:space="preserve">Fodd bynnag, mae profiadau gwahanol o'r pandemig ar draws plant a theuluoedd wedi llunio'r effeithiau hyn </w:t>
      </w:r>
    </w:p>
    <w:p w14:paraId="6C89A753" w14:textId="77777777" w:rsidR="00830A5D" w:rsidRDefault="00000000" w:rsidP="000D6533">
      <w:pPr>
        <w:pStyle w:val="BodyText"/>
        <w:numPr>
          <w:ilvl w:val="1"/>
          <w:numId w:val="9"/>
        </w:numPr>
        <w:jc w:val="both"/>
      </w:pPr>
      <w:r>
        <w:rPr>
          <w:rFonts w:eastAsia="Arial Nova" w:cs="Times New Roman"/>
          <w:szCs w:val="20"/>
          <w:lang w:val="cy-GB"/>
        </w:rPr>
        <w:t>Mae effeithiau negyddol ar ddatblygiad ac iechyd meddwl yn fwy tebygol o gael plant difreintiedig, bregus, a phlant sydd ag Anghenion Addysgol Arbennig ac Anableddau.</w:t>
      </w:r>
    </w:p>
    <w:p w14:paraId="77E5028D" w14:textId="77777777" w:rsidR="00AF02C1" w:rsidRDefault="00AF02C1" w:rsidP="00CE2949">
      <w:pPr>
        <w:pStyle w:val="NoSpacing"/>
        <w:jc w:val="both"/>
        <w:rPr>
          <w:b/>
          <w:bCs/>
          <w:u w:val="single"/>
        </w:rPr>
      </w:pPr>
    </w:p>
    <w:p w14:paraId="279FCE8A" w14:textId="77777777" w:rsidR="00C3703D" w:rsidRPr="00C3703D" w:rsidRDefault="00000000" w:rsidP="00CE2949">
      <w:pPr>
        <w:pStyle w:val="NoSpacing"/>
        <w:jc w:val="both"/>
        <w:rPr>
          <w:b/>
          <w:bCs/>
          <w:u w:val="single"/>
        </w:rPr>
      </w:pPr>
      <w:r>
        <w:rPr>
          <w:rFonts w:eastAsia="Arial Nova" w:cs="Times New Roman"/>
          <w:b/>
          <w:bCs/>
          <w:szCs w:val="20"/>
          <w:u w:val="single"/>
          <w:lang w:val="cy-GB"/>
        </w:rPr>
        <w:t>Early Education and Care (ECEC) During COVID-19 Boosts Growth in Language and Executive Function</w:t>
      </w:r>
      <w:r>
        <w:rPr>
          <w:rStyle w:val="FootnoteReference"/>
          <w:b/>
          <w:bCs/>
          <w:u w:val="single"/>
        </w:rPr>
        <w:footnoteReference w:id="14"/>
      </w:r>
    </w:p>
    <w:p w14:paraId="38C34C97" w14:textId="77777777" w:rsidR="00C3703D" w:rsidRDefault="00000000" w:rsidP="00C3703D">
      <w:pPr>
        <w:pStyle w:val="BodyText"/>
        <w:numPr>
          <w:ilvl w:val="0"/>
          <w:numId w:val="10"/>
        </w:numPr>
        <w:jc w:val="both"/>
        <w:rPr>
          <w:rFonts w:eastAsia="Arial Nova" w:cs="Times New Roman"/>
          <w:szCs w:val="20"/>
          <w:lang w:val="cy-GB"/>
        </w:rPr>
      </w:pPr>
      <w:r>
        <w:rPr>
          <w:rFonts w:eastAsia="Arial Nova" w:cs="Times New Roman"/>
          <w:szCs w:val="20"/>
          <w:lang w:val="cy-GB"/>
        </w:rPr>
        <w:t xml:space="preserve">"Mae </w:t>
      </w:r>
      <w:hyperlink r:id="rId30" w:history="1">
        <w:r>
          <w:rPr>
            <w:rFonts w:ascii="Arial" w:eastAsia="Arial" w:hAnsi="Arial" w:cs="Times New Roman"/>
            <w:color w:val="FF8A8B"/>
            <w:szCs w:val="20"/>
            <w:u w:val="single"/>
            <w:lang w:val="cy-GB"/>
          </w:rPr>
          <w:t>Astudiaeth yn y DU</w:t>
        </w:r>
      </w:hyperlink>
      <w:r>
        <w:rPr>
          <w:rFonts w:eastAsia="Arial Nova" w:cs="Times New Roman"/>
          <w:szCs w:val="20"/>
          <w:lang w:val="cy-GB"/>
        </w:rPr>
        <w:t xml:space="preserve"> yn cynnwys 189 o deuluoedd archwiliodd y gymdeithas rhwng amser a dreuliwyd yn Addysg a Gofal Plentyndod Cynnar yn ystod y pandemig, statws economaidd-gymdeithasol a datblygiad gwybyddol plant. Roedd mwy o amser a dreuliwyd yn Addysg a Gofal Plentyndod Cynnar yn ystod pandemig 2020 yn gysylltiedig â mwy o enillion mewn geirfa dderbyngar."</w:t>
      </w:r>
    </w:p>
    <w:p w14:paraId="375E0922" w14:textId="77777777" w:rsidR="00C3703D" w:rsidRDefault="00C3703D" w:rsidP="00CE2949">
      <w:pPr>
        <w:pStyle w:val="NoSpacing"/>
        <w:jc w:val="both"/>
        <w:rPr>
          <w:b/>
          <w:bCs/>
        </w:rPr>
      </w:pPr>
    </w:p>
    <w:p w14:paraId="2D9133BF" w14:textId="77777777" w:rsidR="00125D63" w:rsidRDefault="00000000" w:rsidP="00CE2949">
      <w:pPr>
        <w:pStyle w:val="NoSpacing"/>
        <w:jc w:val="both"/>
        <w:rPr>
          <w:b/>
          <w:bCs/>
          <w:u w:val="single"/>
        </w:rPr>
      </w:pPr>
      <w:r>
        <w:rPr>
          <w:rFonts w:eastAsia="Arial Nova" w:cs="Times New Roman"/>
          <w:b/>
          <w:bCs/>
          <w:szCs w:val="20"/>
          <w:u w:val="single"/>
          <w:lang w:val="cy-GB"/>
        </w:rPr>
        <w:t>The Impact of COVID-19 Crisis on Childcare and Implications for Participation in the Labour Market</w:t>
      </w:r>
      <w:r>
        <w:rPr>
          <w:rStyle w:val="FootnoteReference"/>
          <w:b/>
          <w:bCs/>
        </w:rPr>
        <w:footnoteReference w:id="15"/>
      </w:r>
    </w:p>
    <w:p w14:paraId="367AEA6C" w14:textId="77777777" w:rsidR="0060036D" w:rsidRDefault="00000000" w:rsidP="0060036D">
      <w:pPr>
        <w:pStyle w:val="BodyText"/>
        <w:numPr>
          <w:ilvl w:val="0"/>
          <w:numId w:val="9"/>
        </w:numPr>
      </w:pPr>
      <w:r>
        <w:rPr>
          <w:rFonts w:eastAsia="Arial Nova" w:cs="Times New Roman"/>
          <w:szCs w:val="20"/>
          <w:lang w:val="cy-GB"/>
        </w:rPr>
        <w:t xml:space="preserve">"Mae cau darparwyr gofal plant i'r mwyafrif o deuluoedd yn ystod COVID-19 wedi tynnu sylw at bwysigrwydd mynediad i ddarparwyr gofal plant, nid yn unig fel </w:t>
      </w:r>
      <w:r>
        <w:rPr>
          <w:rFonts w:eastAsia="Arial Nova" w:cs="Times New Roman"/>
          <w:b/>
          <w:bCs/>
          <w:szCs w:val="20"/>
          <w:lang w:val="cy-GB"/>
        </w:rPr>
        <w:t>dull o ffurfio amgylchedd plant ifanc</w:t>
      </w:r>
      <w:r>
        <w:rPr>
          <w:rFonts w:eastAsia="Arial Nova" w:cs="Times New Roman"/>
          <w:szCs w:val="20"/>
          <w:lang w:val="cy-GB"/>
        </w:rPr>
        <w:t xml:space="preserve"> a’r </w:t>
      </w:r>
      <w:r>
        <w:rPr>
          <w:rFonts w:eastAsia="Arial Nova" w:cs="Times New Roman"/>
          <w:b/>
          <w:bCs/>
          <w:szCs w:val="20"/>
          <w:lang w:val="cy-GB"/>
        </w:rPr>
        <w:t>effaith ar eu lles meddyliol</w:t>
      </w:r>
      <w:r>
        <w:rPr>
          <w:rFonts w:eastAsia="Arial Nova" w:cs="Times New Roman"/>
          <w:szCs w:val="20"/>
          <w:lang w:val="cy-GB"/>
        </w:rPr>
        <w:t xml:space="preserve"> ond hefyd o ran </w:t>
      </w:r>
      <w:r>
        <w:rPr>
          <w:rFonts w:eastAsia="Arial Nova" w:cs="Times New Roman"/>
          <w:b/>
          <w:bCs/>
          <w:szCs w:val="20"/>
          <w:lang w:val="cy-GB"/>
        </w:rPr>
        <w:t>y gefnogaeth am waith â chyflog i'r teuluoedd hyn</w:t>
      </w:r>
      <w:r>
        <w:rPr>
          <w:rFonts w:eastAsia="Arial Nova" w:cs="Times New Roman"/>
          <w:szCs w:val="20"/>
          <w:lang w:val="cy-GB"/>
        </w:rPr>
        <w:t>."</w:t>
      </w:r>
    </w:p>
    <w:p w14:paraId="24800861" w14:textId="77777777" w:rsidR="0060036D" w:rsidRDefault="00000000" w:rsidP="0060036D">
      <w:pPr>
        <w:pStyle w:val="BodyText"/>
        <w:numPr>
          <w:ilvl w:val="0"/>
          <w:numId w:val="9"/>
        </w:numPr>
        <w:rPr>
          <w:rFonts w:eastAsia="Arial Nova" w:cs="Times New Roman"/>
          <w:szCs w:val="20"/>
          <w:lang w:val="cy-GB"/>
        </w:rPr>
      </w:pPr>
      <w:r>
        <w:rPr>
          <w:rFonts w:ascii="Arial" w:eastAsia="Arial" w:hAnsi="Arial" w:cs="Times New Roman"/>
          <w:color w:val="FF8A8B"/>
          <w:szCs w:val="20"/>
          <w:lang w:val="cy-GB"/>
        </w:rPr>
        <w:t xml:space="preserve">Dangosodd </w:t>
      </w:r>
      <w:hyperlink r:id="rId31" w:history="1">
        <w:r>
          <w:rPr>
            <w:rFonts w:ascii="Arial" w:eastAsia="Arial" w:hAnsi="Arial" w:cs="Times New Roman"/>
            <w:color w:val="FF8A8B"/>
            <w:szCs w:val="20"/>
            <w:u w:val="single"/>
            <w:lang w:val="cy-GB"/>
          </w:rPr>
          <w:t>Data Swyddfa Ystadegau Gwladol</w:t>
        </w:r>
      </w:hyperlink>
      <w:r>
        <w:rPr>
          <w:rFonts w:eastAsia="Arial Nova" w:cs="Times New Roman"/>
          <w:szCs w:val="20"/>
          <w:lang w:val="cy-GB"/>
        </w:rPr>
        <w:t xml:space="preserve"> yng Ngorffennaf 2020 bod mwy o fenywod wedi cyflawni mwy o ddyletswyddau gofal plant yn gyffredinol</w:t>
      </w:r>
    </w:p>
    <w:p w14:paraId="5ECE2E3A" w14:textId="77777777" w:rsidR="0060036D" w:rsidRDefault="00000000" w:rsidP="0060036D">
      <w:pPr>
        <w:pStyle w:val="BodyText"/>
        <w:numPr>
          <w:ilvl w:val="0"/>
          <w:numId w:val="9"/>
        </w:numPr>
        <w:rPr>
          <w:rFonts w:eastAsia="Arial Nova" w:cs="Times New Roman"/>
          <w:szCs w:val="20"/>
          <w:lang w:val="cy-GB"/>
        </w:rPr>
      </w:pPr>
      <w:r>
        <w:rPr>
          <w:rFonts w:eastAsia="Arial Nova" w:cs="Times New Roman"/>
          <w:szCs w:val="20"/>
          <w:lang w:val="cy-GB"/>
        </w:rPr>
        <w:t xml:space="preserve">Roedd canlyniadau gorfod gofalu am blant yn y cyfnod cynnar hwn wedi taro cyflogaeth menywod yn anghymesur fel nodwyd mewn </w:t>
      </w:r>
      <w:hyperlink r:id="rId32" w:history="1">
        <w:r>
          <w:rPr>
            <w:rFonts w:ascii="Arial" w:eastAsia="Arial" w:hAnsi="Arial" w:cs="Times New Roman"/>
            <w:color w:val="FF8A8B"/>
            <w:szCs w:val="20"/>
            <w:u w:val="single"/>
            <w:lang w:val="cy-GB"/>
          </w:rPr>
          <w:t>adroddiad gan yr elusen Working Families</w:t>
        </w:r>
      </w:hyperlink>
      <w:r>
        <w:rPr>
          <w:rFonts w:eastAsia="Arial Nova" w:cs="Times New Roman"/>
          <w:szCs w:val="20"/>
          <w:lang w:val="cy-GB"/>
        </w:rPr>
        <w:t>.</w:t>
      </w:r>
    </w:p>
    <w:p w14:paraId="26D061BB" w14:textId="77777777" w:rsidR="0060036D" w:rsidRDefault="00000000" w:rsidP="0060036D">
      <w:pPr>
        <w:pStyle w:val="BodyText"/>
        <w:numPr>
          <w:ilvl w:val="0"/>
          <w:numId w:val="9"/>
        </w:numPr>
        <w:rPr>
          <w:rFonts w:eastAsia="Arial Nova" w:cs="Times New Roman"/>
          <w:szCs w:val="20"/>
          <w:lang w:val="cy-GB"/>
        </w:rPr>
      </w:pPr>
      <w:r>
        <w:rPr>
          <w:rFonts w:eastAsia="Arial Nova" w:cs="Times New Roman"/>
          <w:szCs w:val="20"/>
          <w:lang w:val="cy-GB"/>
        </w:rPr>
        <w:t>"Mewn adroddiad, gan elusen Working Families (</w:t>
      </w:r>
      <w:hyperlink r:id="rId33" w:tgtFrame="_blank" w:history="1">
        <w:r>
          <w:rPr>
            <w:rFonts w:ascii="Arial" w:eastAsia="Arial" w:hAnsi="Arial" w:cs="Times New Roman"/>
            <w:color w:val="FF8A8B"/>
            <w:szCs w:val="20"/>
            <w:u w:val="single"/>
            <w:lang w:val="cy-GB"/>
          </w:rPr>
          <w:t>Gweler yr adroddiad yma</w:t>
        </w:r>
      </w:hyperlink>
      <w:r>
        <w:rPr>
          <w:rFonts w:eastAsia="Arial Nova" w:cs="Times New Roman"/>
          <w:szCs w:val="20"/>
          <w:lang w:val="cy-GB"/>
        </w:rPr>
        <w:t xml:space="preserve">), roedd 1,063 o rieni a gofalwyr sy’n gweithio wedi cael eu harolygu, gyda nifer ohonynt wedi profi gweithio hyblyg yn ystod y cyfnod clo. Mae'r arolwg yn dangos </w:t>
      </w:r>
      <w:r>
        <w:rPr>
          <w:rFonts w:eastAsia="Arial Nova" w:cs="Times New Roman"/>
          <w:b/>
          <w:bCs/>
          <w:szCs w:val="20"/>
          <w:lang w:val="cy-GB"/>
        </w:rPr>
        <w:t>nad oedd 89% o rieni a gofalwyr sy'n gweithio am i'w cyflogwyr droi'n ôl i fusnes yn ôl yr arfer ar ôl i'r cyfnod clo gael ei godi</w:t>
      </w:r>
      <w:r>
        <w:rPr>
          <w:rFonts w:eastAsia="Arial Nova" w:cs="Times New Roman"/>
          <w:szCs w:val="20"/>
          <w:lang w:val="cy-GB"/>
        </w:rPr>
        <w:t xml:space="preserve">. I rai rhieni, efallai bod eu horiau wedi cael eu lleihau oherwydd bod gan eu cyflogwr lai o waith iddyn nhw ei wneud.  Er y gallai hyn gael ei groesawu i rai teuluoedd oherwydd bod ysgolion a lleoliadau gofal plant wedi cau, bydd yn effeithio ar eu henillion." </w:t>
      </w:r>
    </w:p>
    <w:p w14:paraId="234203AC" w14:textId="77777777" w:rsidR="0060036D" w:rsidRPr="00125D63" w:rsidRDefault="0060036D" w:rsidP="00CE2949">
      <w:pPr>
        <w:pStyle w:val="NoSpacing"/>
        <w:jc w:val="both"/>
      </w:pPr>
    </w:p>
    <w:p w14:paraId="3693B4ED" w14:textId="77777777" w:rsidR="005E6CE4" w:rsidRDefault="00000000">
      <w:pPr>
        <w:rPr>
          <w:rFonts w:ascii="Century Gothic" w:hAnsi="Century Gothic"/>
          <w:b/>
          <w:bCs/>
          <w:color w:val="0B3142"/>
          <w:sz w:val="24"/>
          <w:szCs w:val="24"/>
        </w:rPr>
      </w:pPr>
      <w:r>
        <w:br w:type="page"/>
      </w:r>
    </w:p>
    <w:p w14:paraId="5B90C0F6" w14:textId="77777777" w:rsidR="00DF61E3" w:rsidRDefault="00000000" w:rsidP="00DF61E3">
      <w:pPr>
        <w:pStyle w:val="Heading3"/>
        <w:jc w:val="both"/>
      </w:pPr>
      <w:r>
        <w:rPr>
          <w:rFonts w:eastAsia="Century Gothic" w:cs="Times New Roman"/>
          <w:lang w:val="cy-GB"/>
        </w:rPr>
        <w:lastRenderedPageBreak/>
        <w:t>Gwrando ar Ddarparwyr Gofal Plant</w:t>
      </w:r>
    </w:p>
    <w:p w14:paraId="5B47878A" w14:textId="77777777" w:rsidR="005E6CE4" w:rsidRDefault="00000000" w:rsidP="005E6CE4">
      <w:pPr>
        <w:pStyle w:val="BodyText"/>
        <w:jc w:val="both"/>
      </w:pPr>
      <w:r>
        <w:rPr>
          <w:rFonts w:eastAsia="Arial Nova" w:cs="Times New Roman"/>
          <w:szCs w:val="20"/>
          <w:lang w:val="cy-GB"/>
        </w:rPr>
        <w:t xml:space="preserve">Gofynnodd Datganiad Hunanasesu’r Gwasanaeth (DHG) Arolygiaeth Gofal Cymru i ddarparwyr cofrestredig am effaith COVID-19 ar eu gwasanaethau, mae'r wybodaeth hon yn cael ei grynhoi yn nhabl 37. </w:t>
      </w:r>
    </w:p>
    <w:p w14:paraId="6227A1BB" w14:textId="77777777" w:rsidR="005E6CE4" w:rsidRPr="00670160" w:rsidRDefault="00000000" w:rsidP="005E6CE4">
      <w:pPr>
        <w:pStyle w:val="Heading4"/>
      </w:pPr>
      <w:r>
        <w:rPr>
          <w:rFonts w:ascii="Arial" w:eastAsia="Arial" w:hAnsi="Arial" w:cs="Times New Roman"/>
          <w:szCs w:val="22"/>
          <w:lang w:val="cy-GB"/>
        </w:rPr>
        <w:t>Tabl 37.  Cau dros dro yn sgil COVID-19</w:t>
      </w:r>
      <w:r>
        <w:rPr>
          <w:rFonts w:ascii="Arial" w:eastAsia="Arial" w:hAnsi="Arial" w:cs="Times New Roman"/>
          <w:b w:val="0"/>
          <w:bCs w:val="0"/>
          <w:i w:val="0"/>
          <w:iCs w:val="0"/>
          <w:szCs w:val="22"/>
          <w:lang w:val="cy-GB"/>
        </w:rPr>
        <w:t xml:space="preserve"> </w:t>
      </w:r>
    </w:p>
    <w:tbl>
      <w:tblPr>
        <w:tblStyle w:val="PRD1"/>
        <w:tblW w:w="10060" w:type="dxa"/>
        <w:tblLook w:val="04A0" w:firstRow="1" w:lastRow="0" w:firstColumn="1" w:lastColumn="0" w:noHBand="0" w:noVBand="1"/>
      </w:tblPr>
      <w:tblGrid>
        <w:gridCol w:w="2379"/>
        <w:gridCol w:w="2294"/>
        <w:gridCol w:w="1843"/>
        <w:gridCol w:w="1984"/>
        <w:gridCol w:w="1560"/>
      </w:tblGrid>
      <w:tr w:rsidR="007B5570" w14:paraId="55B5FAE1"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257472A7" w14:textId="77777777" w:rsidR="00B2397C" w:rsidRPr="00B2397C" w:rsidRDefault="00000000" w:rsidP="00D049F3">
            <w:pPr>
              <w:pStyle w:val="NoSpacing"/>
              <w:rPr>
                <w:b w:val="0"/>
              </w:rPr>
            </w:pPr>
            <w:r>
              <w:rPr>
                <w:rFonts w:eastAsia="Arial Nova" w:cs="Times New Roman"/>
                <w:bCs/>
                <w:szCs w:val="20"/>
                <w:lang w:val="cy-GB"/>
              </w:rPr>
              <w:t>Math o Ddarpariaeth</w:t>
            </w:r>
          </w:p>
        </w:tc>
        <w:tc>
          <w:tcPr>
            <w:tcW w:w="2294" w:type="dxa"/>
          </w:tcPr>
          <w:p w14:paraId="7F5F43D6" w14:textId="77777777" w:rsidR="00B2397C"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Nifer y Gwasanaethau</w:t>
            </w:r>
            <w:r>
              <w:rPr>
                <w:rFonts w:eastAsia="Arial Nova" w:cs="Times New Roman"/>
                <w:b w:val="0"/>
                <w:szCs w:val="20"/>
                <w:lang w:val="cy-GB"/>
              </w:rPr>
              <w:t xml:space="preserve"> </w:t>
            </w:r>
          </w:p>
        </w:tc>
        <w:tc>
          <w:tcPr>
            <w:tcW w:w="1843" w:type="dxa"/>
          </w:tcPr>
          <w:p w14:paraId="04BA5A6A" w14:textId="77777777" w:rsidR="00B2397C"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wasanaethau a gaeodd</w:t>
            </w:r>
            <w:r>
              <w:rPr>
                <w:rFonts w:eastAsia="Arial Nova" w:cs="Times New Roman"/>
                <w:b w:val="0"/>
                <w:szCs w:val="20"/>
                <w:lang w:val="cy-GB"/>
              </w:rPr>
              <w:t xml:space="preserve"> </w:t>
            </w:r>
          </w:p>
        </w:tc>
        <w:tc>
          <w:tcPr>
            <w:tcW w:w="1984" w:type="dxa"/>
          </w:tcPr>
          <w:p w14:paraId="7C2B36BF" w14:textId="77777777" w:rsidR="00B2397C"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sydd ar gau o hyd</w:t>
            </w:r>
          </w:p>
        </w:tc>
        <w:tc>
          <w:tcPr>
            <w:tcW w:w="1560" w:type="dxa"/>
          </w:tcPr>
          <w:p w14:paraId="20E03DF7" w14:textId="77777777" w:rsid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Diwrnodau Calendr ar gau</w:t>
            </w:r>
            <w:r>
              <w:rPr>
                <w:rFonts w:eastAsia="Arial Nova" w:cs="Times New Roman"/>
                <w:b w:val="0"/>
                <w:szCs w:val="20"/>
                <w:lang w:val="cy-GB"/>
              </w:rPr>
              <w:t xml:space="preserve"> </w:t>
            </w:r>
          </w:p>
        </w:tc>
      </w:tr>
      <w:tr w:rsidR="007B5570" w14:paraId="3128144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416674E3" w14:textId="77777777" w:rsidR="00B2397C" w:rsidRPr="00085EBD" w:rsidRDefault="00000000" w:rsidP="00D049F3">
            <w:pPr>
              <w:pStyle w:val="NoSpacing"/>
            </w:pPr>
            <w:r>
              <w:rPr>
                <w:rFonts w:eastAsia="Arial Nova" w:cs="Calibri"/>
                <w:color w:val="000000"/>
                <w:szCs w:val="20"/>
                <w:lang w:val="cy-GB"/>
              </w:rPr>
              <w:t>Gofal Diwrnod Llawn</w:t>
            </w:r>
          </w:p>
        </w:tc>
        <w:tc>
          <w:tcPr>
            <w:tcW w:w="2294" w:type="dxa"/>
            <w:vAlign w:val="bottom"/>
          </w:tcPr>
          <w:p w14:paraId="129EF891"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1843" w:type="dxa"/>
            <w:vAlign w:val="bottom"/>
          </w:tcPr>
          <w:p w14:paraId="77B28CD1"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29</w:t>
            </w:r>
          </w:p>
        </w:tc>
        <w:tc>
          <w:tcPr>
            <w:tcW w:w="1984" w:type="dxa"/>
          </w:tcPr>
          <w:p w14:paraId="17D12C55"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560" w:type="dxa"/>
          </w:tcPr>
          <w:p w14:paraId="4E9E7CD7"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3,133</w:t>
            </w:r>
          </w:p>
        </w:tc>
      </w:tr>
      <w:tr w:rsidR="007B5570" w14:paraId="7257CF69"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699ECF44" w14:textId="77777777" w:rsidR="00B2397C" w:rsidRPr="00085EBD" w:rsidRDefault="00000000" w:rsidP="00D049F3">
            <w:pPr>
              <w:pStyle w:val="NoSpacing"/>
            </w:pPr>
            <w:r>
              <w:rPr>
                <w:rFonts w:eastAsia="Arial Nova" w:cs="Calibri"/>
                <w:color w:val="000000"/>
                <w:szCs w:val="20"/>
                <w:lang w:val="cy-GB"/>
              </w:rPr>
              <w:t xml:space="preserve">Gofal y Tu Allan i'r Ysgol </w:t>
            </w:r>
          </w:p>
        </w:tc>
        <w:tc>
          <w:tcPr>
            <w:tcW w:w="2294" w:type="dxa"/>
            <w:vAlign w:val="bottom"/>
          </w:tcPr>
          <w:p w14:paraId="0C825DFD"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w:t>
            </w:r>
          </w:p>
        </w:tc>
        <w:tc>
          <w:tcPr>
            <w:tcW w:w="1843" w:type="dxa"/>
            <w:vAlign w:val="bottom"/>
          </w:tcPr>
          <w:p w14:paraId="005C772D"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w:t>
            </w:r>
          </w:p>
        </w:tc>
        <w:tc>
          <w:tcPr>
            <w:tcW w:w="1984" w:type="dxa"/>
          </w:tcPr>
          <w:p w14:paraId="765498AA"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560" w:type="dxa"/>
          </w:tcPr>
          <w:p w14:paraId="2671AF1E"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828</w:t>
            </w:r>
          </w:p>
        </w:tc>
      </w:tr>
      <w:tr w:rsidR="007B5570" w14:paraId="1E7FE35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2DBCF438" w14:textId="77777777" w:rsidR="00B2397C" w:rsidRPr="00085EBD" w:rsidRDefault="00000000" w:rsidP="00D049F3">
            <w:pPr>
              <w:pStyle w:val="NoSpacing"/>
            </w:pPr>
            <w:r>
              <w:rPr>
                <w:rFonts w:eastAsia="Arial Nova" w:cs="Calibri"/>
                <w:color w:val="000000"/>
                <w:szCs w:val="20"/>
                <w:lang w:val="cy-GB"/>
              </w:rPr>
              <w:t xml:space="preserve">Gofal Diwrnod Sesiynol  </w:t>
            </w:r>
          </w:p>
        </w:tc>
        <w:tc>
          <w:tcPr>
            <w:tcW w:w="2294" w:type="dxa"/>
            <w:vAlign w:val="bottom"/>
          </w:tcPr>
          <w:p w14:paraId="44F1D299"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8</w:t>
            </w:r>
          </w:p>
        </w:tc>
        <w:tc>
          <w:tcPr>
            <w:tcW w:w="1843" w:type="dxa"/>
            <w:vAlign w:val="bottom"/>
          </w:tcPr>
          <w:p w14:paraId="0C2911A6"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w:t>
            </w:r>
          </w:p>
        </w:tc>
        <w:tc>
          <w:tcPr>
            <w:tcW w:w="1984" w:type="dxa"/>
          </w:tcPr>
          <w:p w14:paraId="1E96CD85"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560" w:type="dxa"/>
          </w:tcPr>
          <w:p w14:paraId="1A573458" w14:textId="77777777" w:rsidR="00B2397C"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999</w:t>
            </w:r>
          </w:p>
        </w:tc>
      </w:tr>
      <w:tr w:rsidR="007B5570" w14:paraId="48BB5BD6"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2B4081FA" w14:textId="77777777" w:rsidR="00B2397C" w:rsidRPr="00085EBD" w:rsidRDefault="00000000" w:rsidP="00D049F3">
            <w:pPr>
              <w:pStyle w:val="NoSpacing"/>
              <w:rPr>
                <w:rFonts w:cs="Calibri"/>
                <w:color w:val="000000"/>
                <w:szCs w:val="20"/>
              </w:rPr>
            </w:pPr>
            <w:r>
              <w:rPr>
                <w:rFonts w:eastAsia="Arial Nova" w:cs="Calibri"/>
                <w:color w:val="000000"/>
                <w:szCs w:val="20"/>
                <w:lang w:val="cy-GB"/>
              </w:rPr>
              <w:t>Gwarchodwyr Plant</w:t>
            </w:r>
          </w:p>
        </w:tc>
        <w:tc>
          <w:tcPr>
            <w:tcW w:w="2294" w:type="dxa"/>
            <w:vAlign w:val="bottom"/>
          </w:tcPr>
          <w:p w14:paraId="64C72EB5"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51</w:t>
            </w:r>
          </w:p>
        </w:tc>
        <w:tc>
          <w:tcPr>
            <w:tcW w:w="1843" w:type="dxa"/>
            <w:vAlign w:val="bottom"/>
          </w:tcPr>
          <w:p w14:paraId="4857BC41"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23</w:t>
            </w:r>
          </w:p>
        </w:tc>
        <w:tc>
          <w:tcPr>
            <w:tcW w:w="1984" w:type="dxa"/>
          </w:tcPr>
          <w:p w14:paraId="68DDF608"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560" w:type="dxa"/>
          </w:tcPr>
          <w:p w14:paraId="26348ABE" w14:textId="77777777" w:rsidR="00B2397C"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2980</w:t>
            </w:r>
          </w:p>
        </w:tc>
      </w:tr>
      <w:tr w:rsidR="007B5570" w14:paraId="2F60220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56BEFF27" w14:textId="77777777" w:rsidR="001F4902" w:rsidRPr="00085EBD" w:rsidRDefault="00000000" w:rsidP="00D049F3">
            <w:pPr>
              <w:pStyle w:val="NoSpacing"/>
              <w:rPr>
                <w:rFonts w:cs="Calibri"/>
                <w:color w:val="000000"/>
                <w:szCs w:val="20"/>
              </w:rPr>
            </w:pPr>
            <w:r>
              <w:rPr>
                <w:rFonts w:eastAsia="Arial Nova" w:cs="Calibri"/>
                <w:color w:val="000000"/>
                <w:szCs w:val="20"/>
                <w:lang w:val="cy-GB"/>
              </w:rPr>
              <w:t>CYFANSWM</w:t>
            </w:r>
          </w:p>
        </w:tc>
        <w:tc>
          <w:tcPr>
            <w:tcW w:w="2294" w:type="dxa"/>
            <w:vAlign w:val="bottom"/>
          </w:tcPr>
          <w:p w14:paraId="784F4FE9" w14:textId="77777777" w:rsidR="001F4902"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100</w:t>
            </w:r>
          </w:p>
        </w:tc>
        <w:tc>
          <w:tcPr>
            <w:tcW w:w="1843" w:type="dxa"/>
            <w:vAlign w:val="bottom"/>
          </w:tcPr>
          <w:p w14:paraId="15B98832" w14:textId="77777777" w:rsidR="001F4902"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62</w:t>
            </w:r>
          </w:p>
        </w:tc>
        <w:tc>
          <w:tcPr>
            <w:tcW w:w="1984" w:type="dxa"/>
          </w:tcPr>
          <w:p w14:paraId="09AAA508" w14:textId="77777777" w:rsidR="001F4902"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560" w:type="dxa"/>
          </w:tcPr>
          <w:p w14:paraId="7289E697" w14:textId="77777777" w:rsidR="001F4902"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 xml:space="preserve">7,940 </w:t>
            </w:r>
          </w:p>
        </w:tc>
      </w:tr>
    </w:tbl>
    <w:p w14:paraId="1605FAB4" w14:textId="77777777" w:rsidR="005E6CE4" w:rsidRDefault="00000000" w:rsidP="000265FD">
      <w:pPr>
        <w:pStyle w:val="BodyText"/>
        <w:jc w:val="both"/>
      </w:pPr>
      <w:r>
        <w:rPr>
          <w:rFonts w:eastAsia="Arial Nova" w:cs="Times New Roman"/>
          <w:szCs w:val="20"/>
          <w:lang w:val="cy-GB"/>
        </w:rPr>
        <w:t xml:space="preserve">Mae Tabl 37 yn dangos bod yr hyn sy’n cyfateb i ychydig llai na 22 mlynedd o ddiwrnodau gofal plant wedi’u colli, o ganlyniad i’r cau gofal plant a oedd yn gysylltiedig â chyfyngiadau cyfnod clo’r pandemig.  </w:t>
      </w:r>
    </w:p>
    <w:p w14:paraId="7E6F798B" w14:textId="77777777" w:rsidR="00245FE8" w:rsidRDefault="00000000" w:rsidP="000265FD">
      <w:pPr>
        <w:pStyle w:val="BodyText"/>
        <w:jc w:val="both"/>
      </w:pPr>
      <w:r>
        <w:rPr>
          <w:rFonts w:eastAsia="Arial Nova" w:cs="Times New Roman"/>
          <w:szCs w:val="20"/>
          <w:lang w:val="cy-GB"/>
        </w:rPr>
        <w:t xml:space="preserve">Roedd y 22 cyfweliad darparwyr a gynhaliwyd gennym wedi'u seilio o amgylch holiadur a strwythurwyd i'n galluogi i gael data meintiol i ddeall yr heriau y maent yn eu hwynebu.  Ein canfyddiadau oedd: </w:t>
      </w:r>
    </w:p>
    <w:p w14:paraId="1596C581" w14:textId="77777777" w:rsidR="00B21B4E" w:rsidRDefault="00000000" w:rsidP="00B21B4E">
      <w:pPr>
        <w:pStyle w:val="BodyText"/>
        <w:numPr>
          <w:ilvl w:val="0"/>
          <w:numId w:val="10"/>
        </w:numPr>
        <w:jc w:val="both"/>
      </w:pPr>
      <w:r>
        <w:rPr>
          <w:rFonts w:eastAsia="Arial Nova" w:cs="Times New Roman"/>
          <w:szCs w:val="20"/>
          <w:lang w:val="cy-GB"/>
        </w:rPr>
        <w:t xml:space="preserve">Bod 68% o ddarparwyr wedi gweld gostyngiad yn nifer y plant sy'n mynychu yn sgil y pandemig. </w:t>
      </w:r>
    </w:p>
    <w:p w14:paraId="5423B104" w14:textId="77777777" w:rsidR="0068434C" w:rsidRDefault="00000000" w:rsidP="00B21B4E">
      <w:pPr>
        <w:pStyle w:val="BodyText"/>
        <w:numPr>
          <w:ilvl w:val="0"/>
          <w:numId w:val="10"/>
        </w:numPr>
        <w:jc w:val="both"/>
      </w:pPr>
      <w:r>
        <w:rPr>
          <w:rFonts w:eastAsia="Arial Nova" w:cs="Times New Roman"/>
          <w:szCs w:val="20"/>
          <w:lang w:val="cy-GB"/>
        </w:rPr>
        <w:t xml:space="preserve">Bod 72% yn dweud bod y pandemig wedi cael effaith ar gynaliadwyedd ariannol y busnes. </w:t>
      </w:r>
    </w:p>
    <w:p w14:paraId="784AC768" w14:textId="77777777" w:rsidR="008058F7" w:rsidRDefault="00000000" w:rsidP="00B21B4E">
      <w:pPr>
        <w:pStyle w:val="BodyText"/>
        <w:numPr>
          <w:ilvl w:val="0"/>
          <w:numId w:val="10"/>
        </w:numPr>
        <w:jc w:val="both"/>
      </w:pPr>
      <w:r>
        <w:rPr>
          <w:rFonts w:eastAsia="Arial Nova" w:cs="Times New Roman"/>
          <w:szCs w:val="20"/>
          <w:lang w:val="cy-GB"/>
        </w:rPr>
        <w:t xml:space="preserve">Bod 45% yn poeni am yr effaith ar les eu staff. </w:t>
      </w:r>
    </w:p>
    <w:p w14:paraId="67D0E2A1" w14:textId="77777777" w:rsidR="00CF4B40" w:rsidRDefault="00000000" w:rsidP="00B21B4E">
      <w:pPr>
        <w:pStyle w:val="BodyText"/>
        <w:numPr>
          <w:ilvl w:val="0"/>
          <w:numId w:val="10"/>
        </w:numPr>
        <w:jc w:val="both"/>
      </w:pPr>
      <w:r>
        <w:rPr>
          <w:rFonts w:eastAsia="Arial Nova" w:cs="Times New Roman"/>
          <w:szCs w:val="20"/>
          <w:lang w:val="cy-GB"/>
        </w:rPr>
        <w:t xml:space="preserve">Bod 68% o'r darparwyr y gwnaethom siarad â nhw wedi derbyn cyllid yn ystod y pandemig, a ddefnyddiwyd i wella diogelwch, ansawdd a chynaliadwyedd y ddarpariaeth. </w:t>
      </w:r>
    </w:p>
    <w:p w14:paraId="53933273" w14:textId="77777777" w:rsidR="00C467C6" w:rsidRDefault="00000000" w:rsidP="00B21B4E">
      <w:pPr>
        <w:pStyle w:val="BodyText"/>
        <w:numPr>
          <w:ilvl w:val="0"/>
          <w:numId w:val="10"/>
        </w:numPr>
        <w:jc w:val="both"/>
      </w:pPr>
      <w:r>
        <w:rPr>
          <w:rFonts w:eastAsia="Arial Nova" w:cs="Times New Roman"/>
          <w:szCs w:val="20"/>
          <w:lang w:val="cy-GB"/>
        </w:rPr>
        <w:t xml:space="preserve">Bod 64% yn teimlo y byddai'r her fwyaf y byddent yn ei hwynebu dros y 18 mis nesaf yn ariannol ac yn mynd i'r afael â chostau parhaus COVID. </w:t>
      </w:r>
    </w:p>
    <w:p w14:paraId="51033833" w14:textId="77777777" w:rsidR="00DF61E3" w:rsidRDefault="00000000" w:rsidP="00DF61E3">
      <w:pPr>
        <w:pStyle w:val="Heading3"/>
        <w:jc w:val="both"/>
      </w:pPr>
      <w:r>
        <w:rPr>
          <w:rFonts w:eastAsia="Century Gothic" w:cs="Times New Roman"/>
          <w:lang w:val="cy-GB"/>
        </w:rPr>
        <w:t>Gwrando ar rieni a gofalwyr</w:t>
      </w:r>
      <w:r>
        <w:rPr>
          <w:rFonts w:eastAsia="Century Gothic" w:cs="Times New Roman"/>
          <w:b w:val="0"/>
          <w:bCs w:val="0"/>
          <w:lang w:val="cy-GB"/>
        </w:rPr>
        <w:t xml:space="preserve"> </w:t>
      </w:r>
    </w:p>
    <w:p w14:paraId="038FCEE1" w14:textId="77777777" w:rsidR="00AA39F4" w:rsidRDefault="00000000" w:rsidP="00AA39F4">
      <w:pPr>
        <w:pStyle w:val="BodyText"/>
        <w:jc w:val="both"/>
      </w:pPr>
      <w:r>
        <w:rPr>
          <w:rFonts w:eastAsia="Arial Nova" w:cs="Times New Roman"/>
          <w:szCs w:val="20"/>
          <w:lang w:val="cy-GB"/>
        </w:rPr>
        <w:t xml:space="preserve">Cwblhaodd 446 o rieni a gofalwyr yr arolwg gofal plant.  Siaradom hefyd â 197 o rieni a gofalwyr drwy raglen o 6 grŵp ffocws a mynychu digwyddiadau a gweithgareddau fel Sesiynau Aros a Chwarae.  Eu hatebion oedd: </w:t>
      </w:r>
    </w:p>
    <w:p w14:paraId="3F0032C1" w14:textId="77777777" w:rsidR="00BE0239" w:rsidRDefault="00000000" w:rsidP="00BE0239">
      <w:pPr>
        <w:pStyle w:val="BodyText"/>
        <w:numPr>
          <w:ilvl w:val="0"/>
          <w:numId w:val="11"/>
        </w:numPr>
        <w:jc w:val="both"/>
      </w:pPr>
      <w:r>
        <w:rPr>
          <w:rFonts w:eastAsia="Arial Nova" w:cs="Times New Roman"/>
          <w:szCs w:val="20"/>
          <w:lang w:val="cy-GB"/>
        </w:rPr>
        <w:t xml:space="preserve">Dywedodd hanner y rhieni a'r gofalwyr a gwblhaodd yr arolwg eu bod yn bwriadu defnyddio mwy o ofal plant yn ystod y flwyddyn neu ddwy nesaf.   </w:t>
      </w:r>
    </w:p>
    <w:p w14:paraId="05A7E59E" w14:textId="77777777" w:rsidR="00895723" w:rsidRDefault="00000000" w:rsidP="00BE0239">
      <w:pPr>
        <w:pStyle w:val="BodyText"/>
        <w:numPr>
          <w:ilvl w:val="0"/>
          <w:numId w:val="11"/>
        </w:numPr>
        <w:jc w:val="both"/>
      </w:pPr>
      <w:r>
        <w:rPr>
          <w:rFonts w:eastAsia="Arial Nova" w:cs="Times New Roman"/>
          <w:szCs w:val="20"/>
          <w:lang w:val="cy-GB"/>
        </w:rPr>
        <w:t xml:space="preserve">O'r rheiny ddywedodd y bydden nhw'n defnyddio llai o ofal plant, dywedodd 91% bod hynny oherwydd y byddai eu plentyn yn hŷn.  </w:t>
      </w:r>
    </w:p>
    <w:p w14:paraId="1520872A" w14:textId="77777777" w:rsidR="00231D30" w:rsidRDefault="00000000" w:rsidP="00AA39F4">
      <w:pPr>
        <w:pStyle w:val="BodyText"/>
        <w:jc w:val="both"/>
      </w:pPr>
      <w:r>
        <w:rPr>
          <w:rFonts w:eastAsia="Arial Nova" w:cs="Times New Roman"/>
          <w:szCs w:val="20"/>
          <w:lang w:val="cy-GB"/>
        </w:rPr>
        <w:t xml:space="preserve">Mae'r uchod yn awgrymu bod y galw am ofal plant yn gymharol sefydlog wedi'r pandemig.   Mewn grwpiau ffocws, esboniodd rhieni fod gweithio hyblyg a gweithio gartref mewn rhai achosion wedi arwain at newidiadau i ddefnydd gofal plant, ond fel yr esboniodd un rhiant "rydych chi'n sylweddoli cyn bo hir bod gweithio o adref yn meddwl mai gweithio ydyw o hyd ac na allwch chi wneud hynny gyda phlentyn ifanc."  Esboniodd eraill nad yw'r mathau o ofal plant y byddent wedi'u defnyddio wedi dod yn ôl ar ôl y pandemig, felly maent yn defnyddio gofal plant anffurfiol yn ei le: “roedd ei chlwb ar ôl ysgol wedi dod i ben yn ystod covid, felly fe ddechreuodd hi fynd at fy rhieni, dwi ddim hyd yn oed yn siŵr os clwb ar ôl ysgol wedi dechrau eto ond mae’r trefniadau newydd yn ein siwtio ni.” </w:t>
      </w:r>
    </w:p>
    <w:p w14:paraId="1BEE028B" w14:textId="77777777" w:rsidR="00084886" w:rsidRDefault="00000000" w:rsidP="00AA39F4">
      <w:pPr>
        <w:pStyle w:val="BodyText"/>
        <w:jc w:val="both"/>
      </w:pPr>
      <w:r>
        <w:rPr>
          <w:rFonts w:eastAsia="Arial Nova" w:cs="Times New Roman"/>
          <w:szCs w:val="20"/>
          <w:lang w:val="cy-GB"/>
        </w:rPr>
        <w:t xml:space="preserve">Mynegodd rhieni a gofalwyr bryder hefyd am effaith y cyfnod clo ar allu'r plant i wneud ffrindiau a chymdeithasu, yn ogystal â phryderon am eu hiechyd meddwl - "setlodd fy mhlentyn cyntaf i'r feithrinfa yn syth.   Roedd fy ail </w:t>
      </w:r>
      <w:r>
        <w:rPr>
          <w:rFonts w:eastAsia="Arial Nova" w:cs="Times New Roman"/>
          <w:szCs w:val="20"/>
          <w:lang w:val="cy-GB"/>
        </w:rPr>
        <w:lastRenderedPageBreak/>
        <w:t xml:space="preserve">wedi treulio cymaint o amser gyda dim ond ni yn ystod y cyfnod clo fel nad oedden nhw'n gallu delio â bod i ffwrdd oddi wrthon ni, neu fod gyda chymaint o bobl eraill.  Cymeron nhw gymaint hirach i setlo i mewn i'r lleoliad ac roedd yn ymddangos bod cynyddu at ddiwrnodau llawn yn cymryd am byth.  Esboniodd rhieni eraill "yn y cyfnod clo roedden nhw jyst gyda ni, bydden nhw'n gweld pobl eraill ond dim ond ar deithiau cerdded neu wrth gadw pellter cymdeithasol.  I fi roedd cael nhw mewn i ofal plant yn bwysig i gael nhw 'nôl i fod gyda phobl eraill a hebdda i."  </w:t>
      </w:r>
    </w:p>
    <w:p w14:paraId="14E44F63" w14:textId="77777777" w:rsidR="00DF61E3" w:rsidRDefault="00000000" w:rsidP="00870BB1">
      <w:pPr>
        <w:pStyle w:val="Heading3"/>
        <w:spacing w:after="120"/>
      </w:pPr>
      <w:r>
        <w:rPr>
          <w:rFonts w:eastAsia="Century Gothic" w:cs="Times New Roman"/>
          <w:lang w:val="cy-GB"/>
        </w:rPr>
        <w:t>Gwrando ar Blant a Phobl Ifanc</w:t>
      </w:r>
      <w:r>
        <w:rPr>
          <w:rFonts w:eastAsia="Century Gothic" w:cs="Times New Roman"/>
          <w:b w:val="0"/>
          <w:bCs w:val="0"/>
          <w:lang w:val="cy-GB"/>
        </w:rPr>
        <w:t xml:space="preserve"> </w:t>
      </w:r>
    </w:p>
    <w:p w14:paraId="15C647FC" w14:textId="77777777" w:rsidR="00AD3F1F" w:rsidRDefault="00000000" w:rsidP="001C2490">
      <w:pPr>
        <w:pStyle w:val="BodyText"/>
        <w:jc w:val="both"/>
      </w:pPr>
      <w:r>
        <w:rPr>
          <w:rFonts w:eastAsia="Arial Nova" w:cs="Times New Roman"/>
          <w:szCs w:val="20"/>
          <w:lang w:val="cy-GB"/>
        </w:rPr>
        <w:t xml:space="preserve">Fe wnaethom siarad â 117 o blant a phobl ifanc am eu profiad o ofal plant ac effaith COVID.   O'r rhai a fu mewn lleoliadau gofal plant cyn y pandemig, roedd y rhan fwyaf wedi dychwelyd.  Ymysg y rhai nad oedd wedi mynd nôl i ofal plant, roedd y rhesymau'n cynnwys "nes i dyfu allan o fod angen mynd yn ystod y pandemig", "mae Mam yn gweithio o adre nawr felly mae hi'n gallu pigo fi lan pan mae'r ysgol yn gorffen" a "dyw clwb ar ôl ysgol ddim ymlaen mwyach felly dwi'n mynd at ffrind oni bai bod clwb pêl-droed." Soniodd plant am golli chwarae gyda ffrindiau a'r agwedd gymdeithasol o ofal plant yn ystod y cyfnodau clo, gan fynegi pryder nad oedd rhai pethau wedi dod yn ôl eto "maen nhw'n dal i ddweud bod clwb ar ôl ysgol yn dod nôl ond dyw e heb eto.  Rwy'n symud i'r ysgol fawr yn yr haf felly efallai na ddaw byth yn ôl i fi."    </w:t>
      </w:r>
    </w:p>
    <w:p w14:paraId="72C438CE" w14:textId="77777777" w:rsidR="00013CF9" w:rsidRDefault="00000000" w:rsidP="001C2490">
      <w:pPr>
        <w:pStyle w:val="BodyText"/>
        <w:jc w:val="both"/>
      </w:pPr>
      <w:r>
        <w:rPr>
          <w:rFonts w:eastAsia="Arial Nova" w:cs="Times New Roman"/>
          <w:szCs w:val="20"/>
          <w:lang w:val="cy-GB"/>
        </w:rPr>
        <w:t xml:space="preserve">Ymhlith y plant hynny oedd wedi dychwelyd i ofal plant, roedd yna beth pryder nad oedd hyn yr un peth â'r cyfnod cyn y pandemig, er enghraifft "mae clwb brecwast yn ddiflas nawr, ni ddim yn cael chwarae Lego oherwydd COVID" a "dyw fy ffrind gorau ddim yn mynd i feithrinfa gyda fi mwyach ar ôl ysgol oherwydd COVID, felly mae angen i mi wneud ffrindiau newydd." </w:t>
      </w:r>
    </w:p>
    <w:p w14:paraId="6CC421C2" w14:textId="77777777" w:rsidR="00F1713D" w:rsidRDefault="00000000" w:rsidP="00870BB1">
      <w:pPr>
        <w:pStyle w:val="Heading3"/>
        <w:spacing w:after="120"/>
        <w:jc w:val="both"/>
      </w:pPr>
      <w:r>
        <w:rPr>
          <w:rFonts w:eastAsia="Century Gothic" w:cs="Times New Roman"/>
          <w:lang w:val="cy-GB"/>
        </w:rPr>
        <w:t>Gwrando ar Gyflogwyr</w:t>
      </w:r>
      <w:r>
        <w:rPr>
          <w:rFonts w:eastAsia="Century Gothic" w:cs="Times New Roman"/>
          <w:b w:val="0"/>
          <w:bCs w:val="0"/>
          <w:lang w:val="cy-GB"/>
        </w:rPr>
        <w:t xml:space="preserve"> </w:t>
      </w:r>
    </w:p>
    <w:p w14:paraId="3B4FF11C" w14:textId="77777777" w:rsidR="00CB0228" w:rsidRDefault="00000000" w:rsidP="00830AAD">
      <w:pPr>
        <w:pStyle w:val="BodyText"/>
        <w:jc w:val="both"/>
      </w:pPr>
      <w:r>
        <w:rPr>
          <w:rFonts w:eastAsia="Arial Nova" w:cs="Times New Roman"/>
          <w:szCs w:val="20"/>
          <w:lang w:val="cy-GB"/>
        </w:rPr>
        <w:t>Gan ddefnyddio templed arolwg, gwnaethom gyfweld â 17 cyflogwr o bob rhan o Gastell-nedd Port Talbot mewn ystod o sectorau, cyn y pandemig dywedodd 41% o'r cyflogwyr fod gofal plant wedi effeithio ychydig ar eu gallu i recriwtio a chadw staff.  Yn ystod y pandemig fe ddaeth gofal plant yn broblem arwyddocaol i 44% o gyflogwyr o ran recriwtio a chadw staff.  Esboniodd un cyflogwr "yn ystod y pandemig, doedd gofal plant ddim yn opsiwn i'r rhan fwyaf o fy ngweithwyr gan nad oedd yn fforddiadwy iddyn nhw.  Yn enwedig oherwydd y ffaith y bydden nhw wedi gorfod aros mewn gofal plant drwy'r dydd tra bod ysgolion ar gau.  Roedd yr effaith ar y busnes yn negyddol gan ein bod yn ei chael hi'n anodd cael digon o staff mewn adrannau gan nad oedd rhai gweithwyr yn gallu dod i mewn i’r gwaith."</w:t>
      </w:r>
    </w:p>
    <w:p w14:paraId="04E18CBA" w14:textId="77777777" w:rsidR="00FF78E0" w:rsidRPr="007E501E" w:rsidRDefault="00000000" w:rsidP="00830AAD">
      <w:pPr>
        <w:pStyle w:val="BodyText"/>
        <w:jc w:val="both"/>
      </w:pPr>
      <w:r>
        <w:rPr>
          <w:rFonts w:eastAsia="Arial Nova" w:cs="Times New Roman"/>
          <w:szCs w:val="20"/>
          <w:lang w:val="cy-GB"/>
        </w:rPr>
        <w:t xml:space="preserve">Yn ystod y pandemig roedd 41% o gyflogwyr yn cynnig cymorth gofal plant ychwanegol yn cynnwys gweithio gartref a galluogi aelodau'r tîm i weithio ar dasgau gwahanol.  </w:t>
      </w:r>
    </w:p>
    <w:p w14:paraId="5BE06EF8" w14:textId="77777777" w:rsidR="00426A4C" w:rsidRDefault="00000000" w:rsidP="00870BB1">
      <w:pPr>
        <w:pStyle w:val="Heading3"/>
        <w:spacing w:after="120"/>
        <w:jc w:val="both"/>
      </w:pPr>
      <w:r>
        <w:rPr>
          <w:rFonts w:eastAsia="Century Gothic" w:cs="Times New Roman"/>
          <w:lang w:val="cy-GB"/>
        </w:rPr>
        <w:t>Y Cyflenwad a'r Galw</w:t>
      </w:r>
      <w:r>
        <w:rPr>
          <w:rFonts w:eastAsia="Century Gothic" w:cs="Times New Roman"/>
          <w:b w:val="0"/>
          <w:bCs w:val="0"/>
          <w:lang w:val="cy-GB"/>
        </w:rPr>
        <w:t xml:space="preserve"> </w:t>
      </w:r>
    </w:p>
    <w:p w14:paraId="4C0E1129" w14:textId="77777777" w:rsidR="00381983" w:rsidRDefault="00000000" w:rsidP="00BD156F">
      <w:pPr>
        <w:pStyle w:val="BodyText"/>
        <w:jc w:val="both"/>
      </w:pPr>
      <w:r>
        <w:rPr>
          <w:rFonts w:eastAsia="Arial Nova" w:cs="Times New Roman"/>
          <w:szCs w:val="20"/>
          <w:lang w:val="cy-GB"/>
        </w:rPr>
        <w:t xml:space="preserve">Mae mwy o blant ar lyfrau lleoliadau gofal plant nag ar adeg yr asesiad blaenorol (2017), mae cymorth fel y Cynnig Gofal Plant 30 Awr yn annog ac yn galluogi mwy o deuluoedd i ddefnyddio gofal plant.  Mae pryderon yn y lleoliadau am effaith barhaol y pandemig ar ofal plant, ond mae’n ymddangos bod y sector wedi dychwelyd i lefelau cyfranogiad cyn y pandemig.  Nid yw'r pandemig wedi dod yn rhwystr i ofal plant ac er mai cyflogaeth yw'r prif ysgogydd i ddefnyddio gofal plant, nid yw'n ymddangos bod oriau hyblyg a gweithio o'r cartref wedi lleihau'r defnydd o ofal plant.   Ond mae potensial yr argyfwng costau byw i effeithio ar y sector a'i chynaliadwyedd yn y dyfodol.   </w:t>
      </w:r>
    </w:p>
    <w:p w14:paraId="52B52F67" w14:textId="77777777" w:rsidR="00381983" w:rsidRPr="00BD156F" w:rsidRDefault="00000000" w:rsidP="00BD156F">
      <w:pPr>
        <w:pStyle w:val="BodyText"/>
        <w:jc w:val="both"/>
      </w:pPr>
      <w:r>
        <w:rPr>
          <w:rFonts w:eastAsia="Arial Nova" w:cs="Times New Roman"/>
          <w:szCs w:val="20"/>
          <w:lang w:val="cy-GB"/>
        </w:rPr>
        <w:t xml:space="preserve">Er bod y defnydd yn parhau'n gryf, gall effaith COVID-19 ar y sector fod yn fwy arwyddocaol o ran y gweithlu.  Yn seiliedig ar ddata Datganiad Hunanasesu’r Gwasanaeth (DHG) ar gyfer Mehefin 2021, gadawodd 68 aelod o staff leoliadau yn y 12 mis blaenorol mae hyn yn cyfateb i 14% o'r gweithlu.  Efallai bod yr aelodau staff hyn wedi aros yn y sector gofal plant neu wedi ei adael yn gyfan gwbl.   </w:t>
      </w:r>
    </w:p>
    <w:p w14:paraId="0BE876A3" w14:textId="77777777" w:rsidR="00184095" w:rsidRDefault="00000000">
      <w:pPr>
        <w:rPr>
          <w:rFonts w:asciiTheme="majorHAnsi" w:eastAsiaTheme="majorEastAsia" w:hAnsiTheme="majorHAnsi" w:cstheme="majorBidi"/>
          <w:b/>
          <w:bCs/>
          <w:i/>
          <w:iCs/>
          <w:color w:val="0B3142"/>
          <w:szCs w:val="20"/>
        </w:rPr>
      </w:pPr>
      <w:r>
        <w:br w:type="page"/>
      </w:r>
    </w:p>
    <w:p w14:paraId="701BF420" w14:textId="77777777" w:rsidR="00E94E1B" w:rsidRPr="00670160" w:rsidRDefault="00000000" w:rsidP="00E94E1B">
      <w:pPr>
        <w:pStyle w:val="Heading4"/>
      </w:pPr>
      <w:r>
        <w:rPr>
          <w:rFonts w:ascii="Arial" w:eastAsia="Arial" w:hAnsi="Arial" w:cs="Times New Roman"/>
          <w:szCs w:val="22"/>
          <w:lang w:val="cy-GB"/>
        </w:rPr>
        <w:lastRenderedPageBreak/>
        <w:t>Tabl 38. Staff Gofal Plant</w:t>
      </w:r>
    </w:p>
    <w:tbl>
      <w:tblPr>
        <w:tblStyle w:val="PRD1"/>
        <w:tblW w:w="10060" w:type="dxa"/>
        <w:tblLook w:val="04A0" w:firstRow="1" w:lastRow="0" w:firstColumn="1" w:lastColumn="0" w:noHBand="0" w:noVBand="1"/>
      </w:tblPr>
      <w:tblGrid>
        <w:gridCol w:w="2379"/>
        <w:gridCol w:w="2294"/>
        <w:gridCol w:w="1843"/>
        <w:gridCol w:w="1984"/>
        <w:gridCol w:w="1560"/>
      </w:tblGrid>
      <w:tr w:rsidR="007B5570" w14:paraId="7AF30965"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7B715034" w14:textId="77777777" w:rsidR="00E94E1B" w:rsidRPr="00B2397C" w:rsidRDefault="00000000" w:rsidP="00D049F3">
            <w:pPr>
              <w:pStyle w:val="NoSpacing"/>
              <w:rPr>
                <w:b w:val="0"/>
              </w:rPr>
            </w:pPr>
            <w:r>
              <w:rPr>
                <w:rFonts w:eastAsia="Arial Nova" w:cs="Times New Roman"/>
                <w:bCs/>
                <w:szCs w:val="20"/>
                <w:lang w:val="cy-GB"/>
              </w:rPr>
              <w:t>Math o Ddarpariaeth</w:t>
            </w:r>
          </w:p>
        </w:tc>
        <w:tc>
          <w:tcPr>
            <w:tcW w:w="2294" w:type="dxa"/>
          </w:tcPr>
          <w:p w14:paraId="451EE057" w14:textId="77777777" w:rsidR="00E94E1B"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staff unigol yn gweithio yn y gwasanaeth ar hyn o bryd</w:t>
            </w:r>
          </w:p>
        </w:tc>
        <w:tc>
          <w:tcPr>
            <w:tcW w:w="1843" w:type="dxa"/>
          </w:tcPr>
          <w:p w14:paraId="4C91306A" w14:textId="77777777" w:rsidR="00E94E1B"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dim un o staff sydd wedi gadael y gwasanaeth yn y 12 mis diwethaf</w:t>
            </w:r>
          </w:p>
        </w:tc>
        <w:tc>
          <w:tcPr>
            <w:tcW w:w="1984" w:type="dxa"/>
          </w:tcPr>
          <w:p w14:paraId="78FB1EEE" w14:textId="77777777" w:rsidR="00E94E1B"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swyddi gofal plant neu swyddi chwarae sy’n wag ar hyn o bryd</w:t>
            </w:r>
          </w:p>
        </w:tc>
        <w:tc>
          <w:tcPr>
            <w:tcW w:w="1560" w:type="dxa"/>
          </w:tcPr>
          <w:p w14:paraId="54DE9B27" w14:textId="77777777" w:rsidR="00E94E1B"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oriau gofal plant neu oriau chwarae’r wythnos mae'r swyddi gwag hyn yn cyfateb iddynt</w:t>
            </w:r>
          </w:p>
        </w:tc>
      </w:tr>
      <w:tr w:rsidR="007B5570" w14:paraId="22C2615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58BC6CEA" w14:textId="77777777" w:rsidR="00E94E1B" w:rsidRPr="00085EBD" w:rsidRDefault="00000000" w:rsidP="00D049F3">
            <w:pPr>
              <w:pStyle w:val="NoSpacing"/>
            </w:pPr>
            <w:r>
              <w:rPr>
                <w:rFonts w:eastAsia="Arial Nova" w:cs="Calibri"/>
                <w:color w:val="000000"/>
                <w:szCs w:val="20"/>
                <w:lang w:val="cy-GB"/>
              </w:rPr>
              <w:t>Gofal Diwrnod Llawn</w:t>
            </w:r>
          </w:p>
        </w:tc>
        <w:tc>
          <w:tcPr>
            <w:tcW w:w="2294" w:type="dxa"/>
            <w:vAlign w:val="bottom"/>
          </w:tcPr>
          <w:p w14:paraId="4FAB2559"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374</w:t>
            </w:r>
          </w:p>
        </w:tc>
        <w:tc>
          <w:tcPr>
            <w:tcW w:w="1843" w:type="dxa"/>
            <w:vAlign w:val="bottom"/>
          </w:tcPr>
          <w:p w14:paraId="73C4A716"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56</w:t>
            </w:r>
          </w:p>
        </w:tc>
        <w:tc>
          <w:tcPr>
            <w:tcW w:w="1984" w:type="dxa"/>
          </w:tcPr>
          <w:p w14:paraId="5A4AFC70"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27</w:t>
            </w:r>
          </w:p>
        </w:tc>
        <w:tc>
          <w:tcPr>
            <w:tcW w:w="1560" w:type="dxa"/>
          </w:tcPr>
          <w:p w14:paraId="09C341DD"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873</w:t>
            </w:r>
          </w:p>
        </w:tc>
      </w:tr>
      <w:tr w:rsidR="007B5570" w14:paraId="6A9AEDA3"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161D77AA" w14:textId="77777777" w:rsidR="00E94E1B" w:rsidRPr="00085EBD" w:rsidRDefault="00000000" w:rsidP="00D049F3">
            <w:pPr>
              <w:pStyle w:val="NoSpacing"/>
            </w:pPr>
            <w:r>
              <w:rPr>
                <w:rFonts w:eastAsia="Arial Nova" w:cs="Calibri"/>
                <w:color w:val="000000"/>
                <w:szCs w:val="20"/>
                <w:lang w:val="cy-GB"/>
              </w:rPr>
              <w:t xml:space="preserve">Gofal y Tu Allan i'r Ysgol </w:t>
            </w:r>
          </w:p>
        </w:tc>
        <w:tc>
          <w:tcPr>
            <w:tcW w:w="2294" w:type="dxa"/>
            <w:vAlign w:val="bottom"/>
          </w:tcPr>
          <w:p w14:paraId="0384708E" w14:textId="77777777" w:rsidR="00E94E1B"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39</w:t>
            </w:r>
          </w:p>
        </w:tc>
        <w:tc>
          <w:tcPr>
            <w:tcW w:w="1843" w:type="dxa"/>
            <w:vAlign w:val="bottom"/>
          </w:tcPr>
          <w:p w14:paraId="0ADEA91E" w14:textId="77777777" w:rsidR="00E94E1B"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9 </w:t>
            </w:r>
          </w:p>
        </w:tc>
        <w:tc>
          <w:tcPr>
            <w:tcW w:w="1984" w:type="dxa"/>
          </w:tcPr>
          <w:p w14:paraId="1B0A99D9" w14:textId="77777777" w:rsidR="00E94E1B"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2</w:t>
            </w:r>
          </w:p>
        </w:tc>
        <w:tc>
          <w:tcPr>
            <w:tcW w:w="1560" w:type="dxa"/>
          </w:tcPr>
          <w:p w14:paraId="00BCEB49" w14:textId="77777777" w:rsidR="00E94E1B"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22</w:t>
            </w:r>
          </w:p>
        </w:tc>
      </w:tr>
      <w:tr w:rsidR="007B5570" w14:paraId="39E74E9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549B872B" w14:textId="77777777" w:rsidR="00E94E1B" w:rsidRPr="00085EBD" w:rsidRDefault="00000000" w:rsidP="00D049F3">
            <w:pPr>
              <w:pStyle w:val="NoSpacing"/>
            </w:pPr>
            <w:r>
              <w:rPr>
                <w:rFonts w:eastAsia="Arial Nova" w:cs="Calibri"/>
                <w:color w:val="000000"/>
                <w:szCs w:val="20"/>
                <w:lang w:val="cy-GB"/>
              </w:rPr>
              <w:t xml:space="preserve">Gofal Diwrnod Sesiynol  </w:t>
            </w:r>
          </w:p>
        </w:tc>
        <w:tc>
          <w:tcPr>
            <w:tcW w:w="2294" w:type="dxa"/>
            <w:vAlign w:val="bottom"/>
          </w:tcPr>
          <w:p w14:paraId="6D9D52B6"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37</w:t>
            </w:r>
          </w:p>
        </w:tc>
        <w:tc>
          <w:tcPr>
            <w:tcW w:w="1843" w:type="dxa"/>
            <w:vAlign w:val="bottom"/>
          </w:tcPr>
          <w:p w14:paraId="477B0501"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w:t>
            </w:r>
          </w:p>
        </w:tc>
        <w:tc>
          <w:tcPr>
            <w:tcW w:w="1984" w:type="dxa"/>
          </w:tcPr>
          <w:p w14:paraId="557BDEFD"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1</w:t>
            </w:r>
          </w:p>
        </w:tc>
        <w:tc>
          <w:tcPr>
            <w:tcW w:w="1560" w:type="dxa"/>
          </w:tcPr>
          <w:p w14:paraId="0C2671C5" w14:textId="77777777" w:rsidR="00E94E1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37</w:t>
            </w:r>
          </w:p>
        </w:tc>
      </w:tr>
      <w:tr w:rsidR="007B5570" w14:paraId="3692B122" w14:textId="77777777" w:rsidTr="007B5570">
        <w:tc>
          <w:tcPr>
            <w:cnfStyle w:val="001000000000" w:firstRow="0" w:lastRow="0" w:firstColumn="1" w:lastColumn="0" w:oddVBand="0" w:evenVBand="0" w:oddHBand="0" w:evenHBand="0" w:firstRowFirstColumn="0" w:firstRowLastColumn="0" w:lastRowFirstColumn="0" w:lastRowLastColumn="0"/>
            <w:tcW w:w="2379" w:type="dxa"/>
            <w:vAlign w:val="bottom"/>
          </w:tcPr>
          <w:p w14:paraId="79BE96EC" w14:textId="77777777" w:rsidR="00E94E1B" w:rsidRPr="00A25FAC" w:rsidRDefault="00000000" w:rsidP="00D049F3">
            <w:pPr>
              <w:pStyle w:val="NoSpacing"/>
              <w:rPr>
                <w:rFonts w:cs="Calibri"/>
                <w:b/>
                <w:bCs/>
                <w:color w:val="000000"/>
                <w:szCs w:val="20"/>
              </w:rPr>
            </w:pPr>
            <w:r>
              <w:rPr>
                <w:rFonts w:eastAsia="Arial Nova" w:cs="Calibri"/>
                <w:b/>
                <w:bCs/>
                <w:color w:val="000000"/>
                <w:szCs w:val="20"/>
                <w:lang w:val="cy-GB"/>
              </w:rPr>
              <w:t>CYFANSWM</w:t>
            </w:r>
          </w:p>
        </w:tc>
        <w:tc>
          <w:tcPr>
            <w:tcW w:w="2294" w:type="dxa"/>
            <w:vAlign w:val="bottom"/>
          </w:tcPr>
          <w:p w14:paraId="1FB0D20C" w14:textId="77777777" w:rsidR="00E94E1B" w:rsidRPr="00A25FAC"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eastAsia="Arial Nova" w:cs="Calibri"/>
                <w:b/>
                <w:bCs/>
                <w:color w:val="000000"/>
                <w:szCs w:val="20"/>
                <w:lang w:val="cy-GB"/>
              </w:rPr>
              <w:t>489</w:t>
            </w:r>
          </w:p>
        </w:tc>
        <w:tc>
          <w:tcPr>
            <w:tcW w:w="1843" w:type="dxa"/>
            <w:vAlign w:val="bottom"/>
          </w:tcPr>
          <w:p w14:paraId="5D76E901" w14:textId="77777777" w:rsidR="00E94E1B" w:rsidRPr="00A25FAC"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eastAsia="Arial Nova" w:cs="Calibri"/>
                <w:b/>
                <w:bCs/>
                <w:color w:val="000000"/>
                <w:szCs w:val="20"/>
                <w:lang w:val="cy-GB"/>
              </w:rPr>
              <w:t>68</w:t>
            </w:r>
          </w:p>
        </w:tc>
        <w:tc>
          <w:tcPr>
            <w:tcW w:w="1984" w:type="dxa"/>
          </w:tcPr>
          <w:p w14:paraId="35D5B29E" w14:textId="77777777" w:rsidR="00E94E1B" w:rsidRPr="00A25FAC"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eastAsia="Arial Nova" w:cs="Calibri"/>
                <w:b/>
                <w:bCs/>
                <w:color w:val="000000"/>
                <w:szCs w:val="20"/>
                <w:lang w:val="cy-GB"/>
              </w:rPr>
              <w:t>30</w:t>
            </w:r>
          </w:p>
        </w:tc>
        <w:tc>
          <w:tcPr>
            <w:tcW w:w="1560" w:type="dxa"/>
          </w:tcPr>
          <w:p w14:paraId="62321669" w14:textId="77777777" w:rsidR="00E94E1B" w:rsidRPr="00A25FAC" w:rsidRDefault="00000000"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eastAsia="Arial Nova" w:cs="Calibri"/>
                <w:b/>
                <w:bCs/>
                <w:color w:val="000000"/>
                <w:szCs w:val="20"/>
                <w:lang w:val="cy-GB"/>
              </w:rPr>
              <w:t>932</w:t>
            </w:r>
          </w:p>
        </w:tc>
      </w:tr>
    </w:tbl>
    <w:p w14:paraId="34A229E9" w14:textId="77777777" w:rsidR="00426A4C" w:rsidRPr="002224DE" w:rsidRDefault="00000000" w:rsidP="002224DE">
      <w:pPr>
        <w:pStyle w:val="BodyText"/>
        <w:jc w:val="both"/>
        <w:rPr>
          <w:i/>
          <w:iCs/>
        </w:rPr>
      </w:pPr>
      <w:r>
        <w:rPr>
          <w:rFonts w:eastAsia="Arial Nova" w:cs="Times New Roman"/>
          <w:i/>
          <w:iCs/>
          <w:szCs w:val="20"/>
          <w:lang w:val="cy-GB"/>
        </w:rPr>
        <w:t>Nodwch fod rhai darparwyr yn dweud nad oedd ganddynt ddarpariaeth wag ond bod ganddynt ofal plant gwag o ran oriau chwarae.</w:t>
      </w:r>
    </w:p>
    <w:p w14:paraId="4C2EB133" w14:textId="77777777" w:rsidR="00DF61E3" w:rsidRPr="00DF61E3" w:rsidRDefault="00000000" w:rsidP="001D2AD4">
      <w:pPr>
        <w:pStyle w:val="BodyText"/>
        <w:jc w:val="both"/>
      </w:pPr>
      <w:r>
        <w:rPr>
          <w:rFonts w:eastAsia="Arial Nova" w:cs="Times New Roman"/>
          <w:szCs w:val="20"/>
          <w:lang w:val="cy-GB"/>
        </w:rPr>
        <w:t xml:space="preserve">Dywedodd ychydig llai na thraean o ddarparwyr wrthym fod y pandemig wedi arwain at broblemau gyda recriwtio, gyda 18% yn wynebu heriau o ran cadw staff.  Mae tabl 37 yn awgrymu y bu 30 o swyddi gofal plant gwag ar draws Castell-nedd Port Talbot ym mis Mehefin 2021, sy'n cyfateb i 932 o oriau gofal plant yr wythnos.  Os bydd y galw'n parhau i gynyddu, mae yna bwynt posibl lle gallai lefelau staff arwain at beidio â bodloni'r galw hwnnw. </w:t>
      </w:r>
    </w:p>
    <w:p w14:paraId="3650DE66" w14:textId="77777777" w:rsidR="00426A4C" w:rsidRDefault="00000000">
      <w:pPr>
        <w:rPr>
          <w:rFonts w:ascii="Arial Nova" w:hAnsi="Arial Nova"/>
          <w:sz w:val="20"/>
        </w:rPr>
      </w:pPr>
      <w:r>
        <w:br w:type="page"/>
      </w:r>
    </w:p>
    <w:p w14:paraId="5770C5F8" w14:textId="77777777" w:rsidR="00426A4C" w:rsidRPr="008A00EE" w:rsidRDefault="00000000" w:rsidP="00426A4C">
      <w:pPr>
        <w:pStyle w:val="Heading1"/>
      </w:pPr>
      <w:bookmarkStart w:id="70" w:name="_Toc122084272"/>
      <w:r>
        <w:rPr>
          <w:rFonts w:eastAsia="Century Gothic" w:cs="Times New Roman"/>
          <w:bCs/>
          <w:szCs w:val="40"/>
          <w:lang w:val="cy-GB"/>
        </w:rPr>
        <w:lastRenderedPageBreak/>
        <w:t>y boblogaeth</w:t>
      </w:r>
      <w:bookmarkEnd w:id="70"/>
      <w:r>
        <w:rPr>
          <w:rFonts w:eastAsia="Century Gothic" w:cs="Times New Roman"/>
          <w:bCs/>
          <w:szCs w:val="40"/>
          <w:lang w:val="cy-GB"/>
        </w:rPr>
        <w:t xml:space="preserve"> </w:t>
      </w:r>
    </w:p>
    <w:p w14:paraId="1C67AFE9" w14:textId="77777777" w:rsidR="00426A4C" w:rsidRPr="00C14A7D" w:rsidRDefault="00000000" w:rsidP="00426A4C">
      <w:pPr>
        <w:pStyle w:val="Heading2"/>
        <w:jc w:val="both"/>
      </w:pPr>
      <w:bookmarkStart w:id="71" w:name="_Toc122084273"/>
      <w:r>
        <w:rPr>
          <w:rFonts w:eastAsia="Century Gothic" w:cs="Times New Roman"/>
          <w:bCs/>
          <w:szCs w:val="32"/>
          <w:lang w:val="cy-GB"/>
        </w:rPr>
        <w:t>deall y ddemograffeg</w:t>
      </w:r>
      <w:bookmarkEnd w:id="71"/>
      <w:r>
        <w:rPr>
          <w:rFonts w:eastAsia="Century Gothic" w:cs="Times New Roman"/>
          <w:bCs/>
          <w:szCs w:val="32"/>
          <w:lang w:val="cy-GB"/>
        </w:rPr>
        <w:t xml:space="preserve"> </w:t>
      </w:r>
    </w:p>
    <w:p w14:paraId="50D437F0" w14:textId="77777777" w:rsidR="00426A4C" w:rsidRDefault="00000000" w:rsidP="00426A4C">
      <w:pPr>
        <w:pStyle w:val="Heading3"/>
        <w:jc w:val="both"/>
      </w:pPr>
      <w:r>
        <w:rPr>
          <w:rFonts w:eastAsia="Century Gothic" w:cs="Times New Roman"/>
          <w:lang w:val="cy-GB"/>
        </w:rPr>
        <w:t>Cyflwyniad</w:t>
      </w:r>
    </w:p>
    <w:p w14:paraId="7872D829" w14:textId="77777777" w:rsidR="00DF61E3" w:rsidRPr="00DF61E3" w:rsidRDefault="00000000" w:rsidP="002E7654">
      <w:pPr>
        <w:pStyle w:val="BodyText"/>
        <w:jc w:val="both"/>
      </w:pPr>
      <w:r>
        <w:rPr>
          <w:rFonts w:eastAsia="Arial Nova" w:cs="Times New Roman"/>
          <w:szCs w:val="20"/>
          <w:lang w:val="cy-GB"/>
        </w:rPr>
        <w:t xml:space="preserve">Mewn egwyddor, gallai unrhyw deulu fod eisiau mynediad at ofal plant, felly mae'n bwysig ein bod yn deall ein poblogaeth leol. Mae'r adran hon yn defnyddio gwybodaeth ddemograffig o amrywiaeth o ffynonellau i archwilio'r boblogaeth bresennol a'r boblogaeth a ragwelir ar gyfer Castell-nedd Port Talbot.  </w:t>
      </w:r>
    </w:p>
    <w:p w14:paraId="68DBA543" w14:textId="77777777" w:rsidR="001C5C8E" w:rsidRDefault="00000000" w:rsidP="001C5C8E">
      <w:pPr>
        <w:pStyle w:val="Heading3"/>
        <w:jc w:val="both"/>
      </w:pPr>
      <w:r>
        <w:rPr>
          <w:rFonts w:eastAsia="Century Gothic" w:cs="Times New Roman"/>
          <w:lang w:val="cy-GB"/>
        </w:rPr>
        <w:t>Plant</w:t>
      </w:r>
      <w:r>
        <w:rPr>
          <w:rFonts w:eastAsia="Century Gothic" w:cs="Times New Roman"/>
          <w:b w:val="0"/>
          <w:bCs w:val="0"/>
          <w:lang w:val="cy-GB"/>
        </w:rPr>
        <w:t xml:space="preserve"> </w:t>
      </w:r>
    </w:p>
    <w:p w14:paraId="4D5FEBA8" w14:textId="77777777" w:rsidR="0081241B" w:rsidRDefault="00000000" w:rsidP="0081241B">
      <w:pPr>
        <w:pStyle w:val="BodyText"/>
        <w:jc w:val="both"/>
      </w:pPr>
      <w:r>
        <w:rPr>
          <w:rFonts w:eastAsia="Arial Nova" w:cs="Times New Roman"/>
          <w:szCs w:val="20"/>
          <w:lang w:val="cy-GB"/>
        </w:rPr>
        <w:t xml:space="preserve">Yn y bôn, mae'r asesiad digonolrwydd gofal plant yn ymwneud â'r cyflenwad a'r galw; pa ddarpariaeth gofal plant sydd ar gael (y cyflenwad) a beth yw'r angen am ofal plant yng Nghastell-nedd Port Talbot (y galw).  Fel rhan o'r broses Asesu Digonolrwydd Gofal Plant, mae'n ofynnol i ni ddeall faint o blant a phobl ifanc sy'n byw yng Nghastell-nedd Port Talbot.   Mae Siart 5 isod yn defnyddio amcangyfrifon poblogaeth canol y flwyddyn i ddangos y boblogaeth gyfredol a rhagamcanol.  </w:t>
      </w:r>
    </w:p>
    <w:p w14:paraId="73E07095" w14:textId="77777777" w:rsidR="0081241B" w:rsidRDefault="00000000" w:rsidP="007D0037">
      <w:pPr>
        <w:pStyle w:val="Heading4"/>
      </w:pPr>
      <w:r>
        <w:rPr>
          <w:rFonts w:ascii="Arial" w:eastAsia="Arial" w:hAnsi="Arial" w:cs="Times New Roman"/>
          <w:szCs w:val="22"/>
          <w:lang w:val="cy-GB"/>
        </w:rPr>
        <w:t>Siart 5:  Poblogaeth</w:t>
      </w:r>
      <w:r>
        <w:rPr>
          <w:rFonts w:ascii="Arial" w:eastAsia="Arial" w:hAnsi="Arial" w:cs="Times New Roman"/>
          <w:b w:val="0"/>
          <w:bCs w:val="0"/>
          <w:i w:val="0"/>
          <w:iCs w:val="0"/>
          <w:szCs w:val="22"/>
          <w:lang w:val="cy-GB"/>
        </w:rPr>
        <w:t xml:space="preserve"> </w:t>
      </w:r>
    </w:p>
    <w:p w14:paraId="044BFB32" w14:textId="687DE913" w:rsidR="0081241B" w:rsidRPr="00D87FC1" w:rsidRDefault="004531E8" w:rsidP="0081241B">
      <w:pPr>
        <w:pStyle w:val="BodyText"/>
        <w:jc w:val="center"/>
      </w:pPr>
      <w:r w:rsidRPr="004531E8">
        <w:rPr>
          <w:noProof/>
        </w:rPr>
        <w:drawing>
          <wp:inline distT="0" distB="0" distL="0" distR="0" wp14:anchorId="7CD3C6F2" wp14:editId="281FD6BD">
            <wp:extent cx="5510530" cy="3745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0530" cy="3745230"/>
                    </a:xfrm>
                    <a:prstGeom prst="rect">
                      <a:avLst/>
                    </a:prstGeom>
                    <a:noFill/>
                    <a:ln>
                      <a:noFill/>
                    </a:ln>
                  </pic:spPr>
                </pic:pic>
              </a:graphicData>
            </a:graphic>
          </wp:inline>
        </w:drawing>
      </w:r>
    </w:p>
    <w:p w14:paraId="71F05267" w14:textId="77777777" w:rsidR="0081241B" w:rsidRDefault="00000000" w:rsidP="0081241B">
      <w:pPr>
        <w:pStyle w:val="BodyText"/>
        <w:jc w:val="both"/>
      </w:pPr>
      <w:r>
        <w:rPr>
          <w:rFonts w:eastAsia="Arial Nova" w:cs="Times New Roman"/>
          <w:szCs w:val="20"/>
          <w:lang w:val="cy-GB"/>
        </w:rPr>
        <w:t xml:space="preserve">Yn seiliedig ar amcangyfrifon poblogaeth canol y flwyddyn mae gan Gastell-nedd Port Talbot boblogaeth o 28,090 o blant 17 oed ac iau.  Disgwylir i'r boblogaeth hon ostwng gan 0.53% erbyn 2027 sy'n awgrymu y bydd nifer y plant yng Nghastell-nedd Port Talbot yn aros yn gymharol gyson. </w:t>
      </w:r>
    </w:p>
    <w:p w14:paraId="2B961DD3" w14:textId="77777777" w:rsidR="00D217B6" w:rsidRDefault="00000000">
      <w:pPr>
        <w:rPr>
          <w:rFonts w:ascii="Century Gothic" w:hAnsi="Century Gothic"/>
          <w:b/>
          <w:bCs/>
          <w:color w:val="0B3142"/>
          <w:sz w:val="24"/>
          <w:szCs w:val="24"/>
        </w:rPr>
      </w:pPr>
      <w:r>
        <w:br w:type="page"/>
      </w:r>
    </w:p>
    <w:p w14:paraId="3902EA6A" w14:textId="77777777" w:rsidR="001C5C8E" w:rsidRDefault="00000000" w:rsidP="00870BB1">
      <w:pPr>
        <w:pStyle w:val="Heading3"/>
        <w:spacing w:after="120"/>
        <w:jc w:val="both"/>
      </w:pPr>
      <w:r>
        <w:rPr>
          <w:rFonts w:eastAsia="Century Gothic" w:cs="Times New Roman"/>
          <w:lang w:val="cy-GB"/>
        </w:rPr>
        <w:lastRenderedPageBreak/>
        <w:t>Dan 5 oed</w:t>
      </w:r>
    </w:p>
    <w:p w14:paraId="3FE7B847" w14:textId="77777777" w:rsidR="005830DD" w:rsidRDefault="00000000" w:rsidP="005830DD">
      <w:pPr>
        <w:pStyle w:val="BodyText"/>
        <w:jc w:val="both"/>
      </w:pPr>
      <w:r>
        <w:rPr>
          <w:rFonts w:eastAsia="Arial Nova" w:cs="Times New Roman"/>
          <w:szCs w:val="20"/>
          <w:lang w:val="cy-GB"/>
        </w:rPr>
        <w:t xml:space="preserve">Plant 5 oed ac iau yw’r grŵp oedran sydd fwyaf tebygol o fod mewn gofal plant, rhagwelir y bydd nifer y plant yn y grŵp oedran hwn yn gostwng gan 1.6% rhwng 2022 a 2027, mae hyn yn cyfateb i ostyngiad o 436 o blant yn y grŵp oedran hwn. </w:t>
      </w:r>
    </w:p>
    <w:p w14:paraId="3795587B" w14:textId="77777777" w:rsidR="00D217B6" w:rsidRDefault="00000000" w:rsidP="00870BB1">
      <w:pPr>
        <w:pStyle w:val="Heading4"/>
        <w:spacing w:before="120" w:after="120"/>
      </w:pPr>
      <w:r>
        <w:rPr>
          <w:rFonts w:ascii="Arial" w:eastAsia="Arial" w:hAnsi="Arial" w:cs="Times New Roman"/>
          <w:szCs w:val="22"/>
          <w:lang w:val="cy-GB"/>
        </w:rPr>
        <w:t>Siart 6:  Amcanestyniadau Poblogaeth Plant 5 oed ac iau</w:t>
      </w:r>
    </w:p>
    <w:p w14:paraId="7770349B" w14:textId="62674396" w:rsidR="00D217B6" w:rsidRDefault="0088037C" w:rsidP="00EF549A">
      <w:pPr>
        <w:pStyle w:val="BodyText"/>
        <w:jc w:val="center"/>
      </w:pPr>
      <w:r w:rsidRPr="0088037C">
        <w:rPr>
          <w:noProof/>
        </w:rPr>
        <w:drawing>
          <wp:inline distT="0" distB="0" distL="0" distR="0" wp14:anchorId="676C2A05" wp14:editId="39BEA907">
            <wp:extent cx="5502275" cy="349059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2275" cy="3490595"/>
                    </a:xfrm>
                    <a:prstGeom prst="rect">
                      <a:avLst/>
                    </a:prstGeom>
                    <a:noFill/>
                    <a:ln>
                      <a:noFill/>
                    </a:ln>
                  </pic:spPr>
                </pic:pic>
              </a:graphicData>
            </a:graphic>
          </wp:inline>
        </w:drawing>
      </w:r>
    </w:p>
    <w:p w14:paraId="269F1AEB" w14:textId="77777777" w:rsidR="000161E2" w:rsidRDefault="00000000" w:rsidP="000161E2">
      <w:pPr>
        <w:pStyle w:val="BodyText"/>
        <w:jc w:val="both"/>
      </w:pPr>
      <w:r>
        <w:rPr>
          <w:rFonts w:eastAsia="Arial Nova" w:cs="Times New Roman"/>
          <w:szCs w:val="20"/>
          <w:lang w:val="cy-GB"/>
        </w:rPr>
        <w:t xml:space="preserve">Er y rhagwelir y bydd y boblogaeth yn y grwpiau oedran hyn yn gyffredinol yn aros yn gymharol sefydlog, rhagwelir y bydd nifer y plant 2 oed yn gostwng 3.3% a fydd yn effeithio ar ehangu’r cynnig gofal plant. </w:t>
      </w:r>
    </w:p>
    <w:p w14:paraId="40D85F8B" w14:textId="77777777" w:rsidR="001C5C8E" w:rsidRDefault="00000000" w:rsidP="00870BB1">
      <w:pPr>
        <w:pStyle w:val="Heading3"/>
        <w:spacing w:before="120" w:after="120"/>
      </w:pPr>
      <w:r>
        <w:rPr>
          <w:rFonts w:eastAsia="Century Gothic" w:cs="Times New Roman"/>
          <w:lang w:val="cy-GB"/>
        </w:rPr>
        <w:t>Rhieni Unigol</w:t>
      </w:r>
      <w:r>
        <w:rPr>
          <w:rFonts w:eastAsia="Century Gothic" w:cs="Times New Roman"/>
          <w:b w:val="0"/>
          <w:bCs w:val="0"/>
          <w:lang w:val="cy-GB"/>
        </w:rPr>
        <w:t xml:space="preserve"> </w:t>
      </w:r>
    </w:p>
    <w:p w14:paraId="47D63DD9" w14:textId="77777777" w:rsidR="000161E2" w:rsidRDefault="00000000" w:rsidP="000161E2">
      <w:pPr>
        <w:pStyle w:val="BodyText"/>
      </w:pPr>
      <w:r>
        <w:rPr>
          <w:rFonts w:eastAsia="Arial Nova" w:cs="Times New Roman"/>
          <w:szCs w:val="20"/>
          <w:lang w:val="cy-GB"/>
        </w:rPr>
        <w:t xml:space="preserve">Nododd cyfrifiad 2011 fod 4,590 o aelwydydd yng Nghastell-nedd Port Talbot yn aelwydydd rhiant unigol â phlant dibynnol. </w:t>
      </w:r>
    </w:p>
    <w:p w14:paraId="010F8C52" w14:textId="77777777" w:rsidR="00015EDF" w:rsidRPr="00670160" w:rsidRDefault="00000000" w:rsidP="00870BB1">
      <w:pPr>
        <w:pStyle w:val="Heading4"/>
        <w:spacing w:before="120" w:after="120"/>
      </w:pPr>
      <w:r>
        <w:rPr>
          <w:rFonts w:ascii="Arial" w:eastAsia="Arial" w:hAnsi="Arial" w:cs="Times New Roman"/>
          <w:szCs w:val="22"/>
          <w:lang w:val="cy-GB"/>
        </w:rPr>
        <w:t>Tabl 39.  Rhieni unigol yng Nghastell-nedd Port Talbot (2016-2018)</w:t>
      </w:r>
      <w:r>
        <w:rPr>
          <w:rStyle w:val="FootnoteReference"/>
        </w:rPr>
        <w:footnoteReference w:id="16"/>
      </w:r>
    </w:p>
    <w:tbl>
      <w:tblPr>
        <w:tblStyle w:val="PRD1"/>
        <w:tblW w:w="9628" w:type="dxa"/>
        <w:tblLook w:val="04A0" w:firstRow="1" w:lastRow="0" w:firstColumn="1" w:lastColumn="0" w:noHBand="0" w:noVBand="1"/>
      </w:tblPr>
      <w:tblGrid>
        <w:gridCol w:w="3159"/>
        <w:gridCol w:w="2593"/>
        <w:gridCol w:w="2059"/>
        <w:gridCol w:w="1817"/>
      </w:tblGrid>
      <w:tr w:rsidR="007B5570" w14:paraId="14233C95"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4C86DB23" w14:textId="77777777" w:rsidR="009F3646" w:rsidRPr="00B2397C" w:rsidRDefault="009F3646" w:rsidP="00D049F3">
            <w:pPr>
              <w:pStyle w:val="NoSpacing"/>
              <w:rPr>
                <w:b w:val="0"/>
              </w:rPr>
            </w:pPr>
          </w:p>
        </w:tc>
        <w:tc>
          <w:tcPr>
            <w:tcW w:w="2593" w:type="dxa"/>
          </w:tcPr>
          <w:p w14:paraId="6C91B424" w14:textId="77777777" w:rsidR="009F3646"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 o deuluoedd rhieni unigol</w:t>
            </w:r>
          </w:p>
        </w:tc>
        <w:tc>
          <w:tcPr>
            <w:tcW w:w="2059" w:type="dxa"/>
          </w:tcPr>
          <w:p w14:paraId="2CB8B9FF" w14:textId="77777777" w:rsidR="009F3646"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Cyfraddau cyflogaeth i rieni unigol</w:t>
            </w:r>
          </w:p>
        </w:tc>
        <w:tc>
          <w:tcPr>
            <w:tcW w:w="1817" w:type="dxa"/>
          </w:tcPr>
          <w:p w14:paraId="45C43B49" w14:textId="77777777" w:rsidR="009F3646"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deuluoedd rhieni unigol</w:t>
            </w:r>
          </w:p>
        </w:tc>
      </w:tr>
      <w:tr w:rsidR="007B5570" w14:paraId="61CCDC2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26D7EA89" w14:textId="77777777" w:rsidR="009F3646" w:rsidRPr="00085EBD" w:rsidRDefault="00000000" w:rsidP="00D049F3">
            <w:pPr>
              <w:pStyle w:val="NoSpacing"/>
            </w:pPr>
            <w:r>
              <w:rPr>
                <w:rFonts w:eastAsia="Arial Nova" w:cs="Times New Roman"/>
                <w:szCs w:val="20"/>
                <w:lang w:val="cy-GB"/>
              </w:rPr>
              <w:t>Castell-nedd Port Talbot</w:t>
            </w:r>
          </w:p>
        </w:tc>
        <w:tc>
          <w:tcPr>
            <w:tcW w:w="2593" w:type="dxa"/>
            <w:vAlign w:val="bottom"/>
          </w:tcPr>
          <w:p w14:paraId="444D4B68"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9.8</w:t>
            </w:r>
          </w:p>
        </w:tc>
        <w:tc>
          <w:tcPr>
            <w:tcW w:w="2059" w:type="dxa"/>
            <w:vAlign w:val="bottom"/>
          </w:tcPr>
          <w:p w14:paraId="6452B31D"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55.8</w:t>
            </w:r>
          </w:p>
        </w:tc>
        <w:tc>
          <w:tcPr>
            <w:tcW w:w="1817" w:type="dxa"/>
          </w:tcPr>
          <w:p w14:paraId="53AE53AC"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4,800 </w:t>
            </w:r>
          </w:p>
        </w:tc>
      </w:tr>
      <w:tr w:rsidR="007B5570" w14:paraId="76C818E8"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bottom"/>
          </w:tcPr>
          <w:p w14:paraId="0B26A8E0" w14:textId="77777777" w:rsidR="009F3646" w:rsidRPr="00085EBD" w:rsidRDefault="00000000" w:rsidP="00D049F3">
            <w:pPr>
              <w:pStyle w:val="NoSpacing"/>
            </w:pPr>
            <w:r>
              <w:rPr>
                <w:rFonts w:eastAsia="Arial Nova" w:cs="Times New Roman"/>
                <w:szCs w:val="20"/>
                <w:lang w:val="cy-GB"/>
              </w:rPr>
              <w:t>Cymru</w:t>
            </w:r>
          </w:p>
        </w:tc>
        <w:tc>
          <w:tcPr>
            <w:tcW w:w="2593" w:type="dxa"/>
            <w:vAlign w:val="bottom"/>
          </w:tcPr>
          <w:p w14:paraId="652951A5" w14:textId="77777777" w:rsidR="009F3646"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7.9</w:t>
            </w:r>
          </w:p>
        </w:tc>
        <w:tc>
          <w:tcPr>
            <w:tcW w:w="2059" w:type="dxa"/>
            <w:vAlign w:val="bottom"/>
          </w:tcPr>
          <w:p w14:paraId="7D2E1096" w14:textId="77777777" w:rsidR="009F3646"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66.7</w:t>
            </w:r>
          </w:p>
        </w:tc>
        <w:tc>
          <w:tcPr>
            <w:tcW w:w="1817" w:type="dxa"/>
          </w:tcPr>
          <w:p w14:paraId="6B3F4F0A" w14:textId="77777777" w:rsidR="009F3646"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85,100 </w:t>
            </w:r>
          </w:p>
        </w:tc>
      </w:tr>
      <w:tr w:rsidR="007B5570" w14:paraId="5B7C30E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75707A3C" w14:textId="77777777" w:rsidR="009F3646" w:rsidRPr="00085EBD" w:rsidRDefault="00000000" w:rsidP="00D049F3">
            <w:pPr>
              <w:pStyle w:val="NoSpacing"/>
            </w:pPr>
            <w:r>
              <w:rPr>
                <w:rFonts w:eastAsia="Arial Nova" w:cs="Times New Roman"/>
                <w:szCs w:val="20"/>
                <w:lang w:val="cy-GB"/>
              </w:rPr>
              <w:t>DU</w:t>
            </w:r>
          </w:p>
        </w:tc>
        <w:tc>
          <w:tcPr>
            <w:tcW w:w="2593" w:type="dxa"/>
            <w:vAlign w:val="bottom"/>
          </w:tcPr>
          <w:p w14:paraId="770E36AC"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7.8</w:t>
            </w:r>
          </w:p>
        </w:tc>
        <w:tc>
          <w:tcPr>
            <w:tcW w:w="2059" w:type="dxa"/>
            <w:vAlign w:val="bottom"/>
          </w:tcPr>
          <w:p w14:paraId="77544D75"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66.6</w:t>
            </w:r>
          </w:p>
        </w:tc>
        <w:tc>
          <w:tcPr>
            <w:tcW w:w="1817" w:type="dxa"/>
          </w:tcPr>
          <w:p w14:paraId="782C6DC6" w14:textId="77777777" w:rsidR="009F3646"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1,857,500 </w:t>
            </w:r>
          </w:p>
        </w:tc>
      </w:tr>
    </w:tbl>
    <w:p w14:paraId="466CDE04" w14:textId="77777777" w:rsidR="005031D3" w:rsidRDefault="00000000" w:rsidP="005031D3">
      <w:pPr>
        <w:pStyle w:val="BodyText"/>
        <w:jc w:val="both"/>
      </w:pPr>
      <w:r>
        <w:rPr>
          <w:rFonts w:eastAsia="Arial Nova" w:cs="Times New Roman"/>
          <w:szCs w:val="20"/>
          <w:lang w:val="cy-GB"/>
        </w:rPr>
        <w:t xml:space="preserve">Mae Tabl 39 yn seiliedig ar gyfartaledd tair blynedd ar draws y cyfnod 2016-2018, ac mae gan Gastell-nedd Port Talbot y bedwaredd ganran uchaf o aelwydydd rhiant unigol yng Nghymru. Yn ogystal, mae ganddo'r ail gyfradd gyflogaeth isaf ar gyfer rhieni unigol.  Mae rhieni nad ydynt yn defnyddio gofal plant yn dweud wrthym mai cost yw'r rhwystr mwyaf; prin yw'r ymwybyddiaeth o raglenni fel PaCE i helpu rhieni unigol i gael gwaith a gofal plant fforddiadwy.  Yn ogystal, dylid ystyried gallu'r rhaglenni cymorth hyn wrth i ymwybyddiaeth a chyfranogiad gynyddu. </w:t>
      </w:r>
    </w:p>
    <w:p w14:paraId="598E1FF6" w14:textId="77777777" w:rsidR="00A14B69" w:rsidRDefault="00000000" w:rsidP="00770929">
      <w:pPr>
        <w:pStyle w:val="Heading3"/>
      </w:pPr>
      <w:r>
        <w:rPr>
          <w:rFonts w:eastAsia="Century Gothic" w:cs="Times New Roman"/>
          <w:b w:val="0"/>
          <w:lang w:val="cy-GB"/>
        </w:rPr>
        <w:br w:type="page"/>
      </w:r>
      <w:r>
        <w:rPr>
          <w:rFonts w:eastAsia="Century Gothic" w:cs="Times New Roman"/>
          <w:lang w:val="cy-GB"/>
        </w:rPr>
        <w:lastRenderedPageBreak/>
        <w:t>Tlodi Plant</w:t>
      </w:r>
      <w:r>
        <w:rPr>
          <w:rFonts w:eastAsia="Century Gothic" w:cs="Times New Roman"/>
          <w:b w:val="0"/>
          <w:bCs w:val="0"/>
          <w:lang w:val="cy-GB"/>
        </w:rPr>
        <w:t xml:space="preserve"> </w:t>
      </w:r>
    </w:p>
    <w:p w14:paraId="3C6CF869" w14:textId="77777777" w:rsidR="006C3CA3" w:rsidRPr="006C3CA3" w:rsidRDefault="00000000" w:rsidP="005231AD">
      <w:pPr>
        <w:pStyle w:val="BodyText"/>
        <w:jc w:val="both"/>
      </w:pPr>
      <w:r>
        <w:rPr>
          <w:rFonts w:eastAsia="Arial Nova" w:cs="Times New Roman"/>
          <w:szCs w:val="20"/>
          <w:lang w:val="cy-GB"/>
        </w:rPr>
        <w:t>Dadansoddiad Llywodraeth Cymru o Arolwg Blynyddol o'r Boblogaeth (Ionawr i Ragfyr 2018)</w:t>
      </w:r>
      <w:r>
        <w:rPr>
          <w:rStyle w:val="FootnoteReference"/>
        </w:rPr>
        <w:footnoteReference w:id="17"/>
      </w:r>
      <w:r>
        <w:rPr>
          <w:rFonts w:eastAsia="Arial Nova" w:cs="Times New Roman"/>
          <w:szCs w:val="20"/>
          <w:lang w:val="cy-GB"/>
        </w:rPr>
        <w:t xml:space="preserve"> Dywedodd fod 21% o gartrefi yng Nghastell-nedd Port Talbot yn ddi-waith, o'i gymharu â 17% ledled Cymru. </w:t>
      </w:r>
    </w:p>
    <w:p w14:paraId="3B829808" w14:textId="77777777" w:rsidR="00A14B69" w:rsidRPr="00670160" w:rsidRDefault="00000000" w:rsidP="00A14B69">
      <w:pPr>
        <w:pStyle w:val="Heading4"/>
      </w:pPr>
      <w:r>
        <w:rPr>
          <w:rFonts w:ascii="Arial" w:eastAsia="Arial" w:hAnsi="Arial" w:cs="Times New Roman"/>
          <w:szCs w:val="22"/>
          <w:lang w:val="cy-GB"/>
        </w:rPr>
        <w:t>Tabl 40.  Canran y Plant mewn Cartrefi Di-waith</w:t>
      </w:r>
    </w:p>
    <w:tbl>
      <w:tblPr>
        <w:tblStyle w:val="PRD1"/>
        <w:tblW w:w="9818" w:type="dxa"/>
        <w:tblLook w:val="04A0" w:firstRow="1" w:lastRow="0" w:firstColumn="1" w:lastColumn="0" w:noHBand="0" w:noVBand="1"/>
      </w:tblPr>
      <w:tblGrid>
        <w:gridCol w:w="7225"/>
        <w:gridCol w:w="2593"/>
      </w:tblGrid>
      <w:tr w:rsidR="007B5570" w14:paraId="0803B61D"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0F341D" w14:textId="77777777" w:rsidR="00E51BC4" w:rsidRPr="00B2397C" w:rsidRDefault="00E51BC4" w:rsidP="00D049F3">
            <w:pPr>
              <w:pStyle w:val="NoSpacing"/>
              <w:rPr>
                <w:b w:val="0"/>
              </w:rPr>
            </w:pPr>
          </w:p>
        </w:tc>
        <w:tc>
          <w:tcPr>
            <w:tcW w:w="2593" w:type="dxa"/>
          </w:tcPr>
          <w:p w14:paraId="0E4F01C6" w14:textId="77777777" w:rsidR="00E51BC4"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 y Plant mewn Cartrefi Di-waith</w:t>
            </w:r>
          </w:p>
        </w:tc>
      </w:tr>
      <w:tr w:rsidR="007B5570" w14:paraId="7E1ED89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116E3E52" w14:textId="77777777" w:rsidR="00E51BC4" w:rsidRPr="00085EBD" w:rsidRDefault="00000000" w:rsidP="00D049F3">
            <w:pPr>
              <w:pStyle w:val="NoSpacing"/>
            </w:pPr>
            <w:r>
              <w:rPr>
                <w:rFonts w:eastAsia="Arial Nova" w:cs="Times New Roman"/>
                <w:szCs w:val="20"/>
                <w:lang w:val="cy-GB"/>
              </w:rPr>
              <w:t>Castell-nedd Port Talbot</w:t>
            </w:r>
          </w:p>
        </w:tc>
        <w:tc>
          <w:tcPr>
            <w:tcW w:w="2593" w:type="dxa"/>
            <w:vAlign w:val="bottom"/>
          </w:tcPr>
          <w:p w14:paraId="4D5983B7" w14:textId="77777777" w:rsidR="00E51BC4"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13.3%</w:t>
            </w:r>
          </w:p>
        </w:tc>
      </w:tr>
      <w:tr w:rsidR="007B5570" w14:paraId="5C80C14C" w14:textId="77777777" w:rsidTr="007B5570">
        <w:tc>
          <w:tcPr>
            <w:cnfStyle w:val="001000000000" w:firstRow="0" w:lastRow="0" w:firstColumn="1" w:lastColumn="0" w:oddVBand="0" w:evenVBand="0" w:oddHBand="0" w:evenHBand="0" w:firstRowFirstColumn="0" w:firstRowLastColumn="0" w:lastRowFirstColumn="0" w:lastRowLastColumn="0"/>
            <w:tcW w:w="7225" w:type="dxa"/>
            <w:vAlign w:val="bottom"/>
          </w:tcPr>
          <w:p w14:paraId="00684C9D" w14:textId="77777777" w:rsidR="00E51BC4" w:rsidRPr="00085EBD" w:rsidRDefault="00000000" w:rsidP="00D049F3">
            <w:pPr>
              <w:pStyle w:val="NoSpacing"/>
            </w:pPr>
            <w:r>
              <w:rPr>
                <w:rFonts w:eastAsia="Arial Nova" w:cs="Times New Roman"/>
                <w:szCs w:val="20"/>
                <w:lang w:val="cy-GB"/>
              </w:rPr>
              <w:t>Cymru</w:t>
            </w:r>
          </w:p>
        </w:tc>
        <w:tc>
          <w:tcPr>
            <w:tcW w:w="2593" w:type="dxa"/>
            <w:vAlign w:val="bottom"/>
          </w:tcPr>
          <w:p w14:paraId="3C4FCD38" w14:textId="77777777" w:rsidR="00E51BC4"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12.6%</w:t>
            </w:r>
          </w:p>
        </w:tc>
      </w:tr>
    </w:tbl>
    <w:p w14:paraId="528474AC" w14:textId="77777777" w:rsidR="0059564E" w:rsidRDefault="00000000" w:rsidP="009D6666">
      <w:pPr>
        <w:pStyle w:val="BodyText"/>
        <w:jc w:val="both"/>
      </w:pPr>
      <w:r>
        <w:rPr>
          <w:rFonts w:eastAsia="Arial Nova" w:cs="Times New Roman"/>
          <w:szCs w:val="20"/>
          <w:lang w:val="cy-GB"/>
        </w:rPr>
        <w:t>Canfu data tlodi plant ar lefel etholaethol fod</w:t>
      </w:r>
      <w:r>
        <w:rPr>
          <w:rStyle w:val="FootnoteReference"/>
        </w:rPr>
        <w:footnoteReference w:id="18"/>
      </w:r>
      <w:r>
        <w:rPr>
          <w:rFonts w:eastAsia="Arial Nova" w:cs="Times New Roman"/>
          <w:szCs w:val="20"/>
          <w:lang w:val="cy-GB"/>
        </w:rPr>
        <w:t xml:space="preserve">  </w:t>
      </w:r>
    </w:p>
    <w:p w14:paraId="3E7CD230" w14:textId="77777777" w:rsidR="0059564E" w:rsidRDefault="00000000" w:rsidP="0059564E">
      <w:pPr>
        <w:pStyle w:val="BodyText"/>
        <w:numPr>
          <w:ilvl w:val="0"/>
          <w:numId w:val="12"/>
        </w:numPr>
        <w:jc w:val="both"/>
      </w:pPr>
      <w:r>
        <w:rPr>
          <w:rFonts w:eastAsia="Arial Nova" w:cs="Times New Roman"/>
          <w:szCs w:val="20"/>
          <w:lang w:val="cy-GB"/>
        </w:rPr>
        <w:t xml:space="preserve">29% o blant yn byw mewn tlodi yng Nghastell-nedd yn 2019-20. Mae hynny'n 3,643 o blant.  Ers 2015, mae tlodi plant wedi cynyddu gan 1.7%. Dyna 194 yn fwy o blant yn byw mewn tlodi. </w:t>
      </w:r>
    </w:p>
    <w:p w14:paraId="55983DE6" w14:textId="77777777" w:rsidR="00A14B69" w:rsidRDefault="00000000" w:rsidP="0059564E">
      <w:pPr>
        <w:pStyle w:val="BodyText"/>
        <w:numPr>
          <w:ilvl w:val="0"/>
          <w:numId w:val="12"/>
        </w:numPr>
        <w:jc w:val="both"/>
      </w:pPr>
      <w:r>
        <w:rPr>
          <w:rFonts w:eastAsia="Arial Nova" w:cs="Times New Roman"/>
          <w:szCs w:val="20"/>
          <w:lang w:val="cy-GB"/>
        </w:rPr>
        <w:t xml:space="preserve">31% o blant yn byw mewn tlodi yn Aberafan yn 2019-20. Mae hynny'n 3,866 o blant. </w:t>
      </w:r>
      <w:r>
        <w:rPr>
          <w:rFonts w:eastAsia="Arial Nova" w:cs="Times New Roman"/>
          <w:szCs w:val="20"/>
          <w:lang w:val="cy-GB"/>
        </w:rPr>
        <w:br/>
        <w:t xml:space="preserve">Ers 2015, mae tlodi plant wedi cynyddu gan 1.9%. Mae hynny'n 439 yn fwy o blant. </w:t>
      </w:r>
    </w:p>
    <w:p w14:paraId="4C8B7ED0" w14:textId="77777777" w:rsidR="00EB0A0C" w:rsidRPr="008153E1" w:rsidRDefault="00000000" w:rsidP="00E743BD">
      <w:pPr>
        <w:pStyle w:val="BodyText"/>
        <w:jc w:val="both"/>
      </w:pPr>
      <w:r>
        <w:rPr>
          <w:rFonts w:eastAsia="Arial Nova" w:cs="Times New Roman"/>
          <w:szCs w:val="20"/>
          <w:lang w:val="cy-GB"/>
        </w:rPr>
        <w:t>Mae data cyfyngedig ar lefel leol i ddeall tlodi a'i effaith ar ofal plant.   Nododd adroddiad Bevan,</w:t>
      </w:r>
      <w:r>
        <w:rPr>
          <w:rStyle w:val="FootnoteReference"/>
        </w:rPr>
        <w:footnoteReference w:id="19"/>
      </w:r>
      <w:r>
        <w:rPr>
          <w:rFonts w:eastAsia="Arial Nova" w:cs="Times New Roman"/>
          <w:szCs w:val="20"/>
          <w:lang w:val="cy-GB"/>
        </w:rPr>
        <w:t xml:space="preserve"> a gyhoeddwyd ym mis Rhagfyr 2021, ar draws Cymru:</w:t>
      </w:r>
    </w:p>
    <w:p w14:paraId="1E8CDEBC" w14:textId="77777777" w:rsidR="00EB0A0C" w:rsidRPr="008153E1" w:rsidRDefault="00000000" w:rsidP="00EB0A0C">
      <w:pPr>
        <w:pStyle w:val="BodyText"/>
        <w:numPr>
          <w:ilvl w:val="0"/>
          <w:numId w:val="19"/>
        </w:numPr>
      </w:pPr>
      <w:r>
        <w:rPr>
          <w:rFonts w:eastAsia="Arial Nova" w:cs="Times New Roman"/>
          <w:szCs w:val="20"/>
          <w:lang w:val="cy-GB"/>
        </w:rPr>
        <w:t xml:space="preserve">Does gan bron i bedwar o bob deg aelwyd yng Nghymru (39%) ddim digon o arian i brynu unrhyw beth y tu hwnt i eitemau bob dydd. </w:t>
      </w:r>
    </w:p>
    <w:p w14:paraId="1D499EBA" w14:textId="77777777" w:rsidR="00EB0A0C" w:rsidRPr="008153E1" w:rsidRDefault="00000000" w:rsidP="00EB0A0C">
      <w:pPr>
        <w:pStyle w:val="BodyText"/>
        <w:numPr>
          <w:ilvl w:val="0"/>
          <w:numId w:val="19"/>
        </w:numPr>
      </w:pPr>
      <w:r>
        <w:rPr>
          <w:rFonts w:eastAsia="Arial Nova" w:cs="Times New Roman"/>
          <w:szCs w:val="20"/>
          <w:lang w:val="cy-GB"/>
        </w:rPr>
        <w:t>Mae incwm sy'n gostwng yn parhau i fod yn broblem sy'n gwaethygu gyda’r costau byw cynyddol.</w:t>
      </w:r>
    </w:p>
    <w:p w14:paraId="2C5B038A" w14:textId="77777777" w:rsidR="00FD5DC0" w:rsidRPr="00816BD9" w:rsidRDefault="00000000" w:rsidP="00FD5DC0">
      <w:pPr>
        <w:pStyle w:val="BodyText"/>
        <w:numPr>
          <w:ilvl w:val="0"/>
          <w:numId w:val="19"/>
        </w:numPr>
      </w:pPr>
      <w:r>
        <w:rPr>
          <w:rFonts w:eastAsia="Arial Nova" w:cs="Times New Roman"/>
          <w:szCs w:val="20"/>
          <w:lang w:val="cy-GB"/>
        </w:rPr>
        <w:t xml:space="preserve">Bu'n rhaid i fwy nag un teulu o bob pump dorri'n ôl ar eitemau i blant gan gynnwys llyfrau, teganau, cewynnau a dillad. </w:t>
      </w:r>
    </w:p>
    <w:p w14:paraId="3AA380ED" w14:textId="77777777" w:rsidR="001C5C8E" w:rsidRDefault="00000000" w:rsidP="001C5C8E">
      <w:pPr>
        <w:pStyle w:val="Heading3"/>
        <w:jc w:val="both"/>
      </w:pPr>
      <w:r>
        <w:rPr>
          <w:rFonts w:eastAsia="Century Gothic" w:cs="Times New Roman"/>
          <w:lang w:val="cy-GB"/>
        </w:rPr>
        <w:t>Ethnigrwydd</w:t>
      </w:r>
    </w:p>
    <w:p w14:paraId="2D95DBFD" w14:textId="77777777" w:rsidR="009A2D34" w:rsidRDefault="00000000" w:rsidP="0050662E">
      <w:pPr>
        <w:pStyle w:val="BodyText"/>
      </w:pPr>
      <w:r>
        <w:rPr>
          <w:rFonts w:eastAsia="Arial Nova" w:cs="Times New Roman"/>
          <w:szCs w:val="20"/>
          <w:lang w:val="cy-GB"/>
        </w:rPr>
        <w:t>Yn 2022 yn yr Arolwg Blynyddol o'r Boblogaeth,</w:t>
      </w:r>
      <w:r>
        <w:rPr>
          <w:rStyle w:val="FootnoteReference"/>
        </w:rPr>
        <w:footnoteReference w:id="20"/>
      </w:r>
      <w:r>
        <w:rPr>
          <w:rFonts w:eastAsia="Arial Nova" w:cs="Times New Roman"/>
          <w:szCs w:val="20"/>
          <w:lang w:val="cy-GB"/>
        </w:rPr>
        <w:t xml:space="preserve"> adroddwyd fod 1.31% o'r boblogaeth leol o gefndir nad oedd yn wyn, o'i gymharu â chyfartaledd Cymu o 4%. </w:t>
      </w:r>
    </w:p>
    <w:p w14:paraId="69255538" w14:textId="77777777" w:rsidR="006D4300" w:rsidRPr="00670160" w:rsidRDefault="00000000" w:rsidP="006D4300">
      <w:pPr>
        <w:pStyle w:val="Heading4"/>
      </w:pPr>
      <w:r>
        <w:rPr>
          <w:rFonts w:ascii="Arial" w:eastAsia="Arial" w:hAnsi="Arial" w:cs="Times New Roman"/>
          <w:szCs w:val="22"/>
          <w:lang w:val="cy-GB"/>
        </w:rPr>
        <w:t>Tabl 41.  Ethnigrwydd poblogaeth Castell-nedd Port Talbot</w:t>
      </w:r>
      <w:r>
        <w:rPr>
          <w:rFonts w:ascii="Arial" w:eastAsia="Arial" w:hAnsi="Arial" w:cs="Times New Roman"/>
          <w:b w:val="0"/>
          <w:bCs w:val="0"/>
          <w:i w:val="0"/>
          <w:iCs w:val="0"/>
          <w:szCs w:val="22"/>
          <w:lang w:val="cy-GB"/>
        </w:rPr>
        <w:t xml:space="preserve"> </w:t>
      </w:r>
    </w:p>
    <w:tbl>
      <w:tblPr>
        <w:tblStyle w:val="PRD1"/>
        <w:tblW w:w="9818" w:type="dxa"/>
        <w:tblLook w:val="04A0" w:firstRow="1" w:lastRow="0" w:firstColumn="1" w:lastColumn="0" w:noHBand="0" w:noVBand="1"/>
      </w:tblPr>
      <w:tblGrid>
        <w:gridCol w:w="7225"/>
        <w:gridCol w:w="2593"/>
      </w:tblGrid>
      <w:tr w:rsidR="007B5570" w14:paraId="2DA4300B"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8433D27" w14:textId="77777777" w:rsidR="006D4300" w:rsidRPr="00B2397C" w:rsidRDefault="006D4300" w:rsidP="00D049F3">
            <w:pPr>
              <w:pStyle w:val="NoSpacing"/>
              <w:rPr>
                <w:b w:val="0"/>
              </w:rPr>
            </w:pPr>
          </w:p>
        </w:tc>
        <w:tc>
          <w:tcPr>
            <w:tcW w:w="2593" w:type="dxa"/>
          </w:tcPr>
          <w:p w14:paraId="268DEC05" w14:textId="77777777" w:rsidR="006D4300"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w:t>
            </w:r>
          </w:p>
        </w:tc>
      </w:tr>
      <w:tr w:rsidR="007B5570" w14:paraId="1F20E21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0ED3E0A1" w14:textId="77777777" w:rsidR="006D4300" w:rsidRPr="00085EBD" w:rsidRDefault="00000000" w:rsidP="00D049F3">
            <w:pPr>
              <w:pStyle w:val="NoSpacing"/>
            </w:pPr>
            <w:r>
              <w:rPr>
                <w:rFonts w:eastAsia="Arial Nova" w:cs="Times New Roman"/>
                <w:szCs w:val="20"/>
                <w:lang w:val="cy-GB"/>
              </w:rPr>
              <w:t>Gwyn: Pob person</w:t>
            </w:r>
          </w:p>
        </w:tc>
        <w:tc>
          <w:tcPr>
            <w:tcW w:w="2593" w:type="dxa"/>
            <w:vAlign w:val="bottom"/>
          </w:tcPr>
          <w:p w14:paraId="715D30AA" w14:textId="77777777" w:rsidR="006D43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113,000 </w:t>
            </w:r>
          </w:p>
        </w:tc>
      </w:tr>
      <w:tr w:rsidR="007B5570" w14:paraId="089BEBE6" w14:textId="77777777" w:rsidTr="007B5570">
        <w:tc>
          <w:tcPr>
            <w:cnfStyle w:val="001000000000" w:firstRow="0" w:lastRow="0" w:firstColumn="1" w:lastColumn="0" w:oddVBand="0" w:evenVBand="0" w:oddHBand="0" w:evenHBand="0" w:firstRowFirstColumn="0" w:firstRowLastColumn="0" w:lastRowFirstColumn="0" w:lastRowLastColumn="0"/>
            <w:tcW w:w="7225" w:type="dxa"/>
            <w:vAlign w:val="bottom"/>
          </w:tcPr>
          <w:p w14:paraId="4B8E81C5" w14:textId="77777777" w:rsidR="006D4300" w:rsidRPr="00085EBD" w:rsidRDefault="00000000" w:rsidP="00D049F3">
            <w:pPr>
              <w:pStyle w:val="NoSpacing"/>
            </w:pPr>
            <w:r>
              <w:rPr>
                <w:rFonts w:eastAsia="Arial Nova" w:cs="Times New Roman"/>
                <w:szCs w:val="20"/>
                <w:lang w:val="cy-GB"/>
              </w:rPr>
              <w:t>Grŵp Ethnig Arall: Pob person</w:t>
            </w:r>
          </w:p>
        </w:tc>
        <w:tc>
          <w:tcPr>
            <w:tcW w:w="2593" w:type="dxa"/>
            <w:vAlign w:val="bottom"/>
          </w:tcPr>
          <w:p w14:paraId="35152E3F" w14:textId="77777777" w:rsidR="006D4300"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1,110 </w:t>
            </w:r>
          </w:p>
        </w:tc>
      </w:tr>
      <w:tr w:rsidR="007B5570" w14:paraId="1E3976D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60B59531" w14:textId="77777777" w:rsidR="00A47E1C" w:rsidRPr="00CC52C5" w:rsidRDefault="00000000" w:rsidP="00D049F3">
            <w:pPr>
              <w:pStyle w:val="NoSpacing"/>
            </w:pPr>
            <w:r>
              <w:rPr>
                <w:rFonts w:eastAsia="Arial Nova" w:cs="Times New Roman"/>
                <w:szCs w:val="20"/>
                <w:lang w:val="cy-GB"/>
              </w:rPr>
              <w:t>Anhysbys</w:t>
            </w:r>
          </w:p>
        </w:tc>
        <w:tc>
          <w:tcPr>
            <w:tcW w:w="2593" w:type="dxa"/>
            <w:vAlign w:val="bottom"/>
          </w:tcPr>
          <w:p w14:paraId="3129734F" w14:textId="77777777" w:rsidR="00A47E1C"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400</w:t>
            </w:r>
          </w:p>
        </w:tc>
      </w:tr>
      <w:tr w:rsidR="007B5570" w14:paraId="33BF8F79" w14:textId="77777777" w:rsidTr="007B5570">
        <w:tc>
          <w:tcPr>
            <w:cnfStyle w:val="001000000000" w:firstRow="0" w:lastRow="0" w:firstColumn="1" w:lastColumn="0" w:oddVBand="0" w:evenVBand="0" w:oddHBand="0" w:evenHBand="0" w:firstRowFirstColumn="0" w:firstRowLastColumn="0" w:lastRowFirstColumn="0" w:lastRowLastColumn="0"/>
            <w:tcW w:w="7225" w:type="dxa"/>
            <w:vAlign w:val="bottom"/>
          </w:tcPr>
          <w:p w14:paraId="1D91DBF9" w14:textId="77777777" w:rsidR="006D4300" w:rsidRPr="00085EBD" w:rsidRDefault="00000000" w:rsidP="00D049F3">
            <w:pPr>
              <w:pStyle w:val="NoSpacing"/>
            </w:pPr>
            <w:r>
              <w:rPr>
                <w:rFonts w:eastAsia="Arial Nova" w:cs="Times New Roman"/>
                <w:szCs w:val="20"/>
                <w:lang w:val="cy-GB"/>
              </w:rPr>
              <w:t>Pob person</w:t>
            </w:r>
          </w:p>
        </w:tc>
        <w:tc>
          <w:tcPr>
            <w:tcW w:w="2593" w:type="dxa"/>
            <w:vAlign w:val="bottom"/>
          </w:tcPr>
          <w:p w14:paraId="7FB09135" w14:textId="77777777" w:rsidR="006D4300"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114,500</w:t>
            </w:r>
          </w:p>
        </w:tc>
      </w:tr>
    </w:tbl>
    <w:p w14:paraId="56EFDA1D" w14:textId="77777777" w:rsidR="00262CA6" w:rsidRDefault="00000000" w:rsidP="00262CA6">
      <w:pPr>
        <w:pStyle w:val="BodyText"/>
      </w:pPr>
      <w:r>
        <w:rPr>
          <w:rFonts w:eastAsia="Arial Nova" w:cs="Times New Roman"/>
          <w:szCs w:val="20"/>
          <w:lang w:val="cy-GB"/>
        </w:rPr>
        <w:t xml:space="preserve">Nododd Cyfrifiad Ysgolion Blynyddol Lefel Disgyblion 2022 (CYBLD) fod gan 4% o'r disgyblion iaith gyntaf heblaw am y Gymraeg neu'r Saesneg.   Roedd y set ddata hon hefyd yn dweud bod 7% o blant ym myd addysg yn dod o gefndiroedd di-Gymreig / nad ydynt yn Brydeinig.  </w:t>
      </w:r>
    </w:p>
    <w:p w14:paraId="4A8F7D7A" w14:textId="77777777" w:rsidR="008053F9" w:rsidRDefault="00000000">
      <w:pPr>
        <w:rPr>
          <w:rFonts w:ascii="Century Gothic" w:hAnsi="Century Gothic"/>
          <w:b/>
          <w:bCs/>
          <w:color w:val="0B3142"/>
          <w:sz w:val="24"/>
          <w:szCs w:val="24"/>
        </w:rPr>
      </w:pPr>
      <w:r>
        <w:br w:type="page"/>
      </w:r>
    </w:p>
    <w:p w14:paraId="7DCD7D38" w14:textId="77777777" w:rsidR="005A6AB1" w:rsidRDefault="00000000" w:rsidP="005A6AB1">
      <w:pPr>
        <w:pStyle w:val="Heading3"/>
        <w:jc w:val="both"/>
      </w:pPr>
      <w:r>
        <w:rPr>
          <w:rFonts w:eastAsia="Century Gothic" w:cs="Times New Roman"/>
          <w:lang w:val="cy-GB"/>
        </w:rPr>
        <w:lastRenderedPageBreak/>
        <w:t>Cyfraddau Geni</w:t>
      </w:r>
      <w:r>
        <w:rPr>
          <w:rFonts w:eastAsia="Century Gothic" w:cs="Times New Roman"/>
          <w:b w:val="0"/>
          <w:bCs w:val="0"/>
          <w:lang w:val="cy-GB"/>
        </w:rPr>
        <w:t xml:space="preserve"> </w:t>
      </w:r>
    </w:p>
    <w:p w14:paraId="4F49CD9F" w14:textId="77777777" w:rsidR="00E55EB2" w:rsidRDefault="00000000" w:rsidP="00E55EB2">
      <w:pPr>
        <w:pStyle w:val="BodyText"/>
        <w:jc w:val="both"/>
      </w:pPr>
      <w:r>
        <w:rPr>
          <w:rFonts w:eastAsia="Arial Nova" w:cs="Times New Roman"/>
          <w:szCs w:val="20"/>
          <w:lang w:val="cy-GB"/>
        </w:rPr>
        <w:t xml:space="preserve">Yn y cyfnod rhwng 2013 a 2020, roedd gostyngiad yn y gyfradd genedigaethau yng Nghastell-nedd Port Talbot.  Yn y cyfnod hwn roedd 1,427 o enedigaethau bob blwyddyn ar gyfartaledd.   </w:t>
      </w:r>
    </w:p>
    <w:p w14:paraId="5D622567" w14:textId="77777777" w:rsidR="00E55EB2" w:rsidRDefault="00000000" w:rsidP="00E55EB2">
      <w:pPr>
        <w:pStyle w:val="Heading4"/>
      </w:pPr>
      <w:r>
        <w:rPr>
          <w:rFonts w:ascii="Arial" w:eastAsia="Arial" w:hAnsi="Arial" w:cs="Times New Roman"/>
          <w:szCs w:val="22"/>
          <w:lang w:val="cy-GB"/>
        </w:rPr>
        <w:t>Siart 7:  Cyfradd Geni yng Nghastell-nedd Port Talbot</w:t>
      </w:r>
    </w:p>
    <w:p w14:paraId="1941B5B0" w14:textId="0EF171B8" w:rsidR="00CB01EE" w:rsidRPr="00CB01EE" w:rsidRDefault="00F14550" w:rsidP="00D52932">
      <w:pPr>
        <w:pStyle w:val="BodyText"/>
        <w:jc w:val="center"/>
      </w:pPr>
      <w:r w:rsidRPr="00F14550">
        <w:rPr>
          <w:noProof/>
        </w:rPr>
        <w:drawing>
          <wp:inline distT="0" distB="0" distL="0" distR="0" wp14:anchorId="2FC6C5DC" wp14:editId="60D2B833">
            <wp:extent cx="4572000" cy="2783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783205"/>
                    </a:xfrm>
                    <a:prstGeom prst="rect">
                      <a:avLst/>
                    </a:prstGeom>
                    <a:noFill/>
                    <a:ln>
                      <a:noFill/>
                    </a:ln>
                  </pic:spPr>
                </pic:pic>
              </a:graphicData>
            </a:graphic>
          </wp:inline>
        </w:drawing>
      </w:r>
    </w:p>
    <w:p w14:paraId="08E3EF8A" w14:textId="77777777" w:rsidR="005A6AB1" w:rsidRDefault="00000000">
      <w:pPr>
        <w:rPr>
          <w:rFonts w:ascii="Arial Nova" w:hAnsi="Arial Nova"/>
          <w:sz w:val="20"/>
        </w:rPr>
      </w:pPr>
      <w:r>
        <w:br w:type="page"/>
      </w:r>
    </w:p>
    <w:p w14:paraId="2B69495E" w14:textId="77777777" w:rsidR="005A6AB1" w:rsidRPr="008A00EE" w:rsidRDefault="00000000" w:rsidP="005A6AB1">
      <w:pPr>
        <w:pStyle w:val="Heading1"/>
      </w:pPr>
      <w:bookmarkStart w:id="72" w:name="_Toc122084274"/>
      <w:r>
        <w:rPr>
          <w:rFonts w:eastAsia="Century Gothic" w:cs="Times New Roman"/>
          <w:bCs/>
          <w:szCs w:val="40"/>
          <w:lang w:val="cy-GB"/>
        </w:rPr>
        <w:lastRenderedPageBreak/>
        <w:t>gofal plant a'r cynllun llesiant</w:t>
      </w:r>
      <w:bookmarkEnd w:id="72"/>
    </w:p>
    <w:p w14:paraId="01305286" w14:textId="77777777" w:rsidR="005A6AB1" w:rsidRPr="00C14A7D" w:rsidRDefault="00000000" w:rsidP="005A6AB1">
      <w:pPr>
        <w:pStyle w:val="Heading2"/>
        <w:jc w:val="both"/>
      </w:pPr>
      <w:bookmarkStart w:id="73" w:name="_Toc122084275"/>
      <w:r>
        <w:rPr>
          <w:rFonts w:eastAsia="Century Gothic" w:cs="Times New Roman"/>
          <w:bCs/>
          <w:szCs w:val="32"/>
          <w:lang w:val="cy-GB"/>
        </w:rPr>
        <w:t>y castell-nedd a phort talbot a garem</w:t>
      </w:r>
      <w:bookmarkEnd w:id="73"/>
      <w:r>
        <w:rPr>
          <w:rFonts w:eastAsia="Century Gothic" w:cs="Times New Roman"/>
          <w:bCs/>
          <w:szCs w:val="32"/>
          <w:lang w:val="cy-GB"/>
        </w:rPr>
        <w:t xml:space="preserve"> </w:t>
      </w:r>
    </w:p>
    <w:p w14:paraId="35DA9B13" w14:textId="77777777" w:rsidR="005A6AB1" w:rsidRDefault="00000000" w:rsidP="005A6AB1">
      <w:pPr>
        <w:pStyle w:val="Heading3"/>
        <w:jc w:val="both"/>
      </w:pPr>
      <w:r>
        <w:rPr>
          <w:rFonts w:eastAsia="Century Gothic" w:cs="Times New Roman"/>
          <w:lang w:val="cy-GB"/>
        </w:rPr>
        <w:t>Cyflwyniad</w:t>
      </w:r>
    </w:p>
    <w:p w14:paraId="1E7BEAD1" w14:textId="77777777" w:rsidR="005A6AB1" w:rsidRPr="00DF61E3" w:rsidRDefault="00000000" w:rsidP="005A6AB1">
      <w:pPr>
        <w:pStyle w:val="BodyText"/>
        <w:jc w:val="both"/>
      </w:pPr>
      <w:r>
        <w:rPr>
          <w:rFonts w:eastAsia="Arial Nova" w:cs="Times New Roman"/>
          <w:szCs w:val="20"/>
          <w:lang w:val="cy-GB"/>
        </w:rPr>
        <w:t xml:space="preserve">Mae'r adran hon o'r asesiad yn archwilio gwybodaeth mewn perthynas â marchnad lafur bresennol Castell-nedd Port Talbot a'r farchnad lafur bosibl.   Hefyd y dyheadau ar gyfer dyfodol y Sir a allai effeithio ar y galw am ofal plant, gan gynnwys datblygu eiddo sydd wedi'i gynllunio a'i gynnig.  </w:t>
      </w:r>
    </w:p>
    <w:p w14:paraId="12EC1ABC" w14:textId="77777777" w:rsidR="005A6AB1" w:rsidRDefault="00000000" w:rsidP="005A6AB1">
      <w:pPr>
        <w:pStyle w:val="Heading3"/>
        <w:jc w:val="both"/>
      </w:pPr>
      <w:r>
        <w:rPr>
          <w:rFonts w:eastAsia="Century Gothic" w:cs="Times New Roman"/>
          <w:lang w:val="cy-GB"/>
        </w:rPr>
        <w:t>Y Farchnad Lafur yng Nghastell-nedd Port Talbot</w:t>
      </w:r>
    </w:p>
    <w:p w14:paraId="06CA6ABA" w14:textId="77777777" w:rsidR="004A4058" w:rsidRDefault="00000000" w:rsidP="004A4058">
      <w:pPr>
        <w:pStyle w:val="BodyText"/>
      </w:pPr>
      <w:r>
        <w:rPr>
          <w:rFonts w:eastAsia="Arial Nova" w:cs="Times New Roman"/>
          <w:szCs w:val="20"/>
          <w:lang w:val="cy-GB"/>
        </w:rPr>
        <w:t xml:space="preserve">Mae'r adran hon o'r asesiad yn cyflwyno crynodeb o broffil llafur cyfredol Castell-nedd Port Talbot, gan ddefnyddio data o ystod o ffynonellau, gyda ffocws penodol ar agweddau sy'n effeithio ar ofal plant.   </w:t>
      </w:r>
    </w:p>
    <w:p w14:paraId="1E6D1F8A" w14:textId="77777777" w:rsidR="001D5800" w:rsidRPr="00670160" w:rsidRDefault="00000000" w:rsidP="001D5800">
      <w:pPr>
        <w:pStyle w:val="Heading4"/>
      </w:pPr>
      <w:r>
        <w:rPr>
          <w:rFonts w:ascii="Arial" w:eastAsia="Arial" w:hAnsi="Arial" w:cs="Times New Roman"/>
          <w:szCs w:val="22"/>
          <w:lang w:val="cy-GB"/>
        </w:rPr>
        <w:t>Tabl 42. Cyflenwad Llafur (Ionawr 2021-Rhagfyr 2021)</w:t>
      </w:r>
      <w:r>
        <w:rPr>
          <w:rStyle w:val="FootnoteReference"/>
        </w:rPr>
        <w:footnoteReference w:id="21"/>
      </w:r>
    </w:p>
    <w:tbl>
      <w:tblPr>
        <w:tblStyle w:val="PRD1"/>
        <w:tblW w:w="9628" w:type="dxa"/>
        <w:tblLook w:val="04A0" w:firstRow="1" w:lastRow="0" w:firstColumn="1" w:lastColumn="0" w:noHBand="0" w:noVBand="1"/>
      </w:tblPr>
      <w:tblGrid>
        <w:gridCol w:w="3159"/>
        <w:gridCol w:w="2593"/>
        <w:gridCol w:w="2059"/>
        <w:gridCol w:w="1817"/>
      </w:tblGrid>
      <w:tr w:rsidR="007B5570" w14:paraId="15E0B84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5B5FACED" w14:textId="77777777" w:rsidR="001D5800" w:rsidRPr="00B2397C" w:rsidRDefault="001D5800" w:rsidP="00D049F3">
            <w:pPr>
              <w:pStyle w:val="NoSpacing"/>
              <w:rPr>
                <w:b w:val="0"/>
              </w:rPr>
            </w:pPr>
          </w:p>
        </w:tc>
        <w:tc>
          <w:tcPr>
            <w:tcW w:w="2593" w:type="dxa"/>
          </w:tcPr>
          <w:p w14:paraId="0079D7FE" w14:textId="77777777" w:rsidR="001D5800"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(Niferoedd)</w:t>
            </w:r>
          </w:p>
        </w:tc>
        <w:tc>
          <w:tcPr>
            <w:tcW w:w="2059" w:type="dxa"/>
          </w:tcPr>
          <w:p w14:paraId="5D5FE138" w14:textId="77777777" w:rsidR="001D5800"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w:t>
            </w:r>
            <w:r>
              <w:rPr>
                <w:rFonts w:eastAsia="Arial Nova" w:cs="Times New Roman"/>
                <w:b w:val="0"/>
                <w:szCs w:val="20"/>
                <w:lang w:val="cy-GB"/>
              </w:rPr>
              <w:t xml:space="preserve"> </w:t>
            </w:r>
          </w:p>
        </w:tc>
        <w:tc>
          <w:tcPr>
            <w:tcW w:w="1817" w:type="dxa"/>
          </w:tcPr>
          <w:p w14:paraId="42501928" w14:textId="77777777" w:rsidR="001D5800"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Cymru</w:t>
            </w:r>
          </w:p>
          <w:p w14:paraId="15E1E37C" w14:textId="77777777" w:rsidR="007D7D62"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t>(%)</w:t>
            </w:r>
          </w:p>
        </w:tc>
      </w:tr>
      <w:tr w:rsidR="007B5570" w14:paraId="6F68522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690975E5" w14:textId="77777777" w:rsidR="001D5800" w:rsidRPr="00085EBD" w:rsidRDefault="00000000" w:rsidP="00D049F3">
            <w:pPr>
              <w:pStyle w:val="NoSpacing"/>
            </w:pPr>
            <w:r>
              <w:rPr>
                <w:rFonts w:eastAsia="Arial Nova" w:cs="Times New Roman"/>
                <w:szCs w:val="20"/>
                <w:lang w:val="cy-GB"/>
              </w:rPr>
              <w:t>Yn economaidd weithgar</w:t>
            </w:r>
          </w:p>
        </w:tc>
        <w:tc>
          <w:tcPr>
            <w:tcW w:w="2593" w:type="dxa"/>
            <w:vAlign w:val="bottom"/>
          </w:tcPr>
          <w:p w14:paraId="2AFCBBB1"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66,900</w:t>
            </w:r>
          </w:p>
        </w:tc>
        <w:tc>
          <w:tcPr>
            <w:tcW w:w="2059" w:type="dxa"/>
            <w:vAlign w:val="bottom"/>
          </w:tcPr>
          <w:p w14:paraId="3CB9458D"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75.6</w:t>
            </w:r>
          </w:p>
        </w:tc>
        <w:tc>
          <w:tcPr>
            <w:tcW w:w="1817" w:type="dxa"/>
          </w:tcPr>
          <w:p w14:paraId="2AADFA4E"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76.4</w:t>
            </w:r>
          </w:p>
        </w:tc>
      </w:tr>
      <w:tr w:rsidR="007B5570" w14:paraId="52B95133"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bottom"/>
          </w:tcPr>
          <w:p w14:paraId="1023CD5A" w14:textId="77777777" w:rsidR="001D5800" w:rsidRPr="00085EBD" w:rsidRDefault="00000000" w:rsidP="00D049F3">
            <w:pPr>
              <w:pStyle w:val="NoSpacing"/>
            </w:pPr>
            <w:r>
              <w:rPr>
                <w:rFonts w:eastAsia="Arial Nova" w:cs="Times New Roman"/>
                <w:szCs w:val="20"/>
                <w:lang w:val="cy-GB"/>
              </w:rPr>
              <w:t xml:space="preserve">Mewn cyflogaeth  </w:t>
            </w:r>
          </w:p>
        </w:tc>
        <w:tc>
          <w:tcPr>
            <w:tcW w:w="2593" w:type="dxa"/>
            <w:vAlign w:val="bottom"/>
          </w:tcPr>
          <w:p w14:paraId="4889B7DB" w14:textId="77777777" w:rsidR="001D5800"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64,400</w:t>
            </w:r>
          </w:p>
        </w:tc>
        <w:tc>
          <w:tcPr>
            <w:tcW w:w="2059" w:type="dxa"/>
            <w:vAlign w:val="bottom"/>
          </w:tcPr>
          <w:p w14:paraId="665F354E" w14:textId="77777777" w:rsidR="001D5800"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72.8</w:t>
            </w:r>
          </w:p>
        </w:tc>
        <w:tc>
          <w:tcPr>
            <w:tcW w:w="1817" w:type="dxa"/>
          </w:tcPr>
          <w:p w14:paraId="6D8CEEFD" w14:textId="77777777" w:rsidR="001D5800"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73.1</w:t>
            </w:r>
          </w:p>
        </w:tc>
      </w:tr>
      <w:tr w:rsidR="007B5570" w14:paraId="7EC7397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2A6D03F2" w14:textId="77777777" w:rsidR="001D5800" w:rsidRPr="00085EBD" w:rsidRDefault="00000000" w:rsidP="00D049F3">
            <w:pPr>
              <w:pStyle w:val="NoSpacing"/>
            </w:pPr>
            <w:r>
              <w:rPr>
                <w:rFonts w:eastAsia="Arial Nova" w:cs="Times New Roman"/>
                <w:szCs w:val="20"/>
                <w:lang w:val="cy-GB"/>
              </w:rPr>
              <w:t>Cyflogeion</w:t>
            </w:r>
          </w:p>
        </w:tc>
        <w:tc>
          <w:tcPr>
            <w:tcW w:w="2593" w:type="dxa"/>
            <w:vAlign w:val="bottom"/>
          </w:tcPr>
          <w:p w14:paraId="333D1C67"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60,100</w:t>
            </w:r>
          </w:p>
        </w:tc>
        <w:tc>
          <w:tcPr>
            <w:tcW w:w="2059" w:type="dxa"/>
            <w:vAlign w:val="bottom"/>
          </w:tcPr>
          <w:p w14:paraId="4A776BD1"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68.2</w:t>
            </w:r>
          </w:p>
        </w:tc>
        <w:tc>
          <w:tcPr>
            <w:tcW w:w="1817" w:type="dxa"/>
          </w:tcPr>
          <w:p w14:paraId="627006F1" w14:textId="77777777" w:rsidR="001D5800"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64.0</w:t>
            </w:r>
          </w:p>
        </w:tc>
      </w:tr>
      <w:tr w:rsidR="007B5570" w14:paraId="1ACDADEB"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bottom"/>
          </w:tcPr>
          <w:p w14:paraId="3BF49C57" w14:textId="77777777" w:rsidR="007D7D62" w:rsidRDefault="00000000" w:rsidP="00D049F3">
            <w:pPr>
              <w:pStyle w:val="NoSpacing"/>
            </w:pPr>
            <w:r>
              <w:rPr>
                <w:rFonts w:eastAsia="Arial Nova" w:cs="Times New Roman"/>
                <w:szCs w:val="20"/>
                <w:lang w:val="cy-GB"/>
              </w:rPr>
              <w:t xml:space="preserve">Hunangyflogedig </w:t>
            </w:r>
          </w:p>
        </w:tc>
        <w:tc>
          <w:tcPr>
            <w:tcW w:w="2593" w:type="dxa"/>
            <w:vAlign w:val="bottom"/>
          </w:tcPr>
          <w:p w14:paraId="321E973D" w14:textId="77777777" w:rsidR="007D7D62"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4,300</w:t>
            </w:r>
          </w:p>
        </w:tc>
        <w:tc>
          <w:tcPr>
            <w:tcW w:w="2059" w:type="dxa"/>
            <w:vAlign w:val="bottom"/>
          </w:tcPr>
          <w:p w14:paraId="5A9CCCA2" w14:textId="77777777" w:rsidR="007D7D62"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4.5</w:t>
            </w:r>
          </w:p>
        </w:tc>
        <w:tc>
          <w:tcPr>
            <w:tcW w:w="1817" w:type="dxa"/>
          </w:tcPr>
          <w:p w14:paraId="4C635C03" w14:textId="77777777" w:rsidR="007D7D62"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8.7</w:t>
            </w:r>
          </w:p>
        </w:tc>
      </w:tr>
      <w:tr w:rsidR="007B5570" w14:paraId="4EAA861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5F95C724" w14:textId="77777777" w:rsidR="007D7D62" w:rsidRDefault="00000000" w:rsidP="00D049F3">
            <w:pPr>
              <w:pStyle w:val="NoSpacing"/>
            </w:pPr>
            <w:r>
              <w:rPr>
                <w:rFonts w:eastAsia="Arial Nova" w:cs="Times New Roman"/>
                <w:szCs w:val="20"/>
                <w:lang w:val="cy-GB"/>
              </w:rPr>
              <w:t>Di-waith (yn seiliedig ar fodel)*</w:t>
            </w:r>
          </w:p>
        </w:tc>
        <w:tc>
          <w:tcPr>
            <w:tcW w:w="2593" w:type="dxa"/>
            <w:vAlign w:val="bottom"/>
          </w:tcPr>
          <w:p w14:paraId="1005A7D1" w14:textId="77777777" w:rsidR="007D7D62"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2,500</w:t>
            </w:r>
          </w:p>
        </w:tc>
        <w:tc>
          <w:tcPr>
            <w:tcW w:w="2059" w:type="dxa"/>
            <w:vAlign w:val="bottom"/>
          </w:tcPr>
          <w:p w14:paraId="4403BA71" w14:textId="77777777" w:rsidR="007D7D62"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3.8</w:t>
            </w:r>
          </w:p>
        </w:tc>
        <w:tc>
          <w:tcPr>
            <w:tcW w:w="1817" w:type="dxa"/>
          </w:tcPr>
          <w:p w14:paraId="5E145FC2" w14:textId="77777777" w:rsidR="007D7D62"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4.2</w:t>
            </w:r>
          </w:p>
        </w:tc>
      </w:tr>
    </w:tbl>
    <w:p w14:paraId="7EE720C7" w14:textId="77777777" w:rsidR="009E1EC5" w:rsidRDefault="00000000" w:rsidP="004A4058">
      <w:pPr>
        <w:pStyle w:val="BodyText"/>
        <w:rPr>
          <w:color w:val="333333"/>
          <w:sz w:val="16"/>
          <w:szCs w:val="16"/>
          <w:shd w:val="clear" w:color="auto" w:fill="FFFFFF"/>
        </w:rPr>
      </w:pPr>
      <w:r>
        <w:rPr>
          <w:rFonts w:eastAsia="Arial Nova" w:cs="Times New Roman"/>
          <w:szCs w:val="20"/>
          <w:lang w:val="cy-GB"/>
        </w:rPr>
        <w:t>*</w:t>
      </w:r>
      <w:r>
        <w:rPr>
          <w:rFonts w:ascii="Verdana" w:eastAsia="Verdana" w:hAnsi="Verdana" w:cs="Times New Roman"/>
          <w:color w:val="333333"/>
          <w:sz w:val="16"/>
          <w:szCs w:val="16"/>
          <w:shd w:val="clear" w:color="auto" w:fill="FFFFFF"/>
          <w:lang w:val="cy-GB"/>
        </w:rPr>
        <w:t xml:space="preserve">  </w:t>
      </w:r>
      <w:r>
        <w:rPr>
          <w:rFonts w:eastAsia="Arial Nova" w:cs="Times New Roman"/>
          <w:color w:val="333333"/>
          <w:sz w:val="16"/>
          <w:szCs w:val="16"/>
          <w:shd w:val="clear" w:color="auto" w:fill="FFFFFF"/>
          <w:lang w:val="cy-GB"/>
        </w:rPr>
        <w:t>Y niferoedd a'r % yw ar gyfer pobl 16 oed a hŷn. % yw’r gyfran sy'n economaidd weithgar</w:t>
      </w:r>
    </w:p>
    <w:p w14:paraId="03E17F3D" w14:textId="77777777" w:rsidR="003452C9" w:rsidRDefault="00000000" w:rsidP="003452C9">
      <w:pPr>
        <w:pStyle w:val="BodyText"/>
      </w:pPr>
      <w:r>
        <w:rPr>
          <w:rFonts w:eastAsia="Arial Nova" w:cs="Times New Roman"/>
          <w:szCs w:val="20"/>
          <w:lang w:val="cy-GB"/>
        </w:rPr>
        <w:t xml:space="preserve">Pobl sy'n segur yn economaidd yw pobl 16-64 oed, nad ydynt yn ymwneud â'r farchnad lafur e.e. nid ydynt yn gweithio nac yn mynd ati i chwilio am waith. Mae'r grŵp hwn yn cynnwys myfyrwyr, pobl sydd wedi ymddeol yn gynnar a'r rhai sydd â salwch hirdymor, yn ogystal â'r rhai sy'n gofalu am deulu. </w:t>
      </w:r>
    </w:p>
    <w:p w14:paraId="7CDAEDE5" w14:textId="77777777" w:rsidR="003452C9" w:rsidRPr="00670160" w:rsidRDefault="00000000" w:rsidP="003452C9">
      <w:pPr>
        <w:pStyle w:val="Heading4"/>
      </w:pPr>
      <w:r>
        <w:rPr>
          <w:rFonts w:ascii="Arial" w:eastAsia="Arial" w:hAnsi="Arial" w:cs="Times New Roman"/>
          <w:szCs w:val="22"/>
          <w:lang w:val="cy-GB"/>
        </w:rPr>
        <w:t>Tabl 43. Anweithgarwch Economaidd (Ionawr 2021-Rhag 2021)</w:t>
      </w:r>
      <w:r>
        <w:rPr>
          <w:rStyle w:val="FootnoteReference"/>
        </w:rPr>
        <w:footnoteReference w:id="22"/>
      </w:r>
      <w:r>
        <w:rPr>
          <w:rFonts w:ascii="Arial" w:eastAsia="Arial" w:hAnsi="Arial" w:cs="Times New Roman"/>
          <w:b w:val="0"/>
          <w:bCs w:val="0"/>
          <w:i w:val="0"/>
          <w:iCs w:val="0"/>
          <w:szCs w:val="22"/>
          <w:lang w:val="cy-GB"/>
        </w:rPr>
        <w:t xml:space="preserve"> </w:t>
      </w:r>
    </w:p>
    <w:tbl>
      <w:tblPr>
        <w:tblStyle w:val="PRD1"/>
        <w:tblW w:w="9628" w:type="dxa"/>
        <w:tblLook w:val="04A0" w:firstRow="1" w:lastRow="0" w:firstColumn="1" w:lastColumn="0" w:noHBand="0" w:noVBand="1"/>
      </w:tblPr>
      <w:tblGrid>
        <w:gridCol w:w="3159"/>
        <w:gridCol w:w="2593"/>
        <w:gridCol w:w="2059"/>
        <w:gridCol w:w="1817"/>
      </w:tblGrid>
      <w:tr w:rsidR="007B5570" w14:paraId="19541200"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75E566DE" w14:textId="77777777" w:rsidR="003452C9" w:rsidRPr="00B2397C" w:rsidRDefault="003452C9" w:rsidP="00D049F3">
            <w:pPr>
              <w:pStyle w:val="NoSpacing"/>
              <w:rPr>
                <w:b w:val="0"/>
              </w:rPr>
            </w:pPr>
          </w:p>
        </w:tc>
        <w:tc>
          <w:tcPr>
            <w:tcW w:w="2593" w:type="dxa"/>
          </w:tcPr>
          <w:p w14:paraId="7CA85C70" w14:textId="77777777" w:rsidR="003452C9"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(Niferoedd)</w:t>
            </w:r>
          </w:p>
        </w:tc>
        <w:tc>
          <w:tcPr>
            <w:tcW w:w="2059" w:type="dxa"/>
          </w:tcPr>
          <w:p w14:paraId="61EF3663" w14:textId="77777777" w:rsidR="003452C9"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w:t>
            </w:r>
            <w:r>
              <w:rPr>
                <w:rFonts w:eastAsia="Arial Nova" w:cs="Times New Roman"/>
                <w:b w:val="0"/>
                <w:szCs w:val="20"/>
                <w:lang w:val="cy-GB"/>
              </w:rPr>
              <w:t xml:space="preserve"> </w:t>
            </w:r>
          </w:p>
        </w:tc>
        <w:tc>
          <w:tcPr>
            <w:tcW w:w="1817" w:type="dxa"/>
          </w:tcPr>
          <w:p w14:paraId="31065DFD" w14:textId="77777777" w:rsidR="003452C9"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Cymru</w:t>
            </w:r>
          </w:p>
          <w:p w14:paraId="5C508D92" w14:textId="77777777" w:rsidR="003452C9"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t>(%)</w:t>
            </w:r>
          </w:p>
        </w:tc>
      </w:tr>
      <w:tr w:rsidR="007B5570" w14:paraId="0BB108B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49435C6C" w14:textId="77777777" w:rsidR="003452C9" w:rsidRPr="00085EBD" w:rsidRDefault="00000000" w:rsidP="00D049F3">
            <w:pPr>
              <w:pStyle w:val="NoSpacing"/>
            </w:pPr>
            <w:r>
              <w:rPr>
                <w:rFonts w:eastAsia="Arial Nova" w:cs="Times New Roman"/>
                <w:szCs w:val="20"/>
                <w:lang w:val="cy-GB"/>
              </w:rPr>
              <w:t>Cyfanswm</w:t>
            </w:r>
          </w:p>
        </w:tc>
        <w:tc>
          <w:tcPr>
            <w:tcW w:w="2593" w:type="dxa"/>
            <w:vAlign w:val="bottom"/>
          </w:tcPr>
          <w:p w14:paraId="383D6D95"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20,900 </w:t>
            </w:r>
          </w:p>
        </w:tc>
        <w:tc>
          <w:tcPr>
            <w:tcW w:w="2059" w:type="dxa"/>
            <w:vAlign w:val="bottom"/>
          </w:tcPr>
          <w:p w14:paraId="27A1B882"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24.4 </w:t>
            </w:r>
          </w:p>
        </w:tc>
        <w:tc>
          <w:tcPr>
            <w:tcW w:w="1817" w:type="dxa"/>
          </w:tcPr>
          <w:p w14:paraId="023022BB"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23.6 </w:t>
            </w:r>
          </w:p>
        </w:tc>
      </w:tr>
      <w:tr w:rsidR="007B5570" w14:paraId="55AE1B16"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bottom"/>
          </w:tcPr>
          <w:p w14:paraId="21A76751" w14:textId="77777777" w:rsidR="003452C9" w:rsidRPr="00085EBD" w:rsidRDefault="00000000" w:rsidP="00D049F3">
            <w:pPr>
              <w:pStyle w:val="NoSpacing"/>
            </w:pPr>
            <w:r>
              <w:rPr>
                <w:rFonts w:eastAsia="Arial Nova" w:cs="Times New Roman"/>
                <w:szCs w:val="20"/>
                <w:lang w:val="cy-GB"/>
              </w:rPr>
              <w:t>Myfyriwr</w:t>
            </w:r>
          </w:p>
        </w:tc>
        <w:tc>
          <w:tcPr>
            <w:tcW w:w="2593" w:type="dxa"/>
            <w:vAlign w:val="bottom"/>
          </w:tcPr>
          <w:p w14:paraId="2E333FF2"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4,700 </w:t>
            </w:r>
          </w:p>
        </w:tc>
        <w:tc>
          <w:tcPr>
            <w:tcW w:w="2059" w:type="dxa"/>
            <w:vAlign w:val="bottom"/>
          </w:tcPr>
          <w:p w14:paraId="7F28F3F9"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22.6</w:t>
            </w:r>
          </w:p>
        </w:tc>
        <w:tc>
          <w:tcPr>
            <w:tcW w:w="1817" w:type="dxa"/>
          </w:tcPr>
          <w:p w14:paraId="6124A3D5"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27.2 </w:t>
            </w:r>
          </w:p>
        </w:tc>
      </w:tr>
      <w:tr w:rsidR="007B5570" w14:paraId="1F4B424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13520CBD" w14:textId="77777777" w:rsidR="003452C9" w:rsidRPr="00085EBD" w:rsidRDefault="00000000" w:rsidP="00D049F3">
            <w:pPr>
              <w:pStyle w:val="NoSpacing"/>
            </w:pPr>
            <w:r>
              <w:rPr>
                <w:rFonts w:eastAsia="Arial Nova" w:cs="Times New Roman"/>
                <w:szCs w:val="20"/>
                <w:lang w:val="cy-GB"/>
              </w:rPr>
              <w:t>Gofalu am Deulu / Cartref</w:t>
            </w:r>
          </w:p>
        </w:tc>
        <w:tc>
          <w:tcPr>
            <w:tcW w:w="2593" w:type="dxa"/>
            <w:vAlign w:val="bottom"/>
          </w:tcPr>
          <w:p w14:paraId="4DBF57CC"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3,400</w:t>
            </w:r>
          </w:p>
        </w:tc>
        <w:tc>
          <w:tcPr>
            <w:tcW w:w="2059" w:type="dxa"/>
            <w:vAlign w:val="bottom"/>
          </w:tcPr>
          <w:p w14:paraId="4097FC3C"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16.5</w:t>
            </w:r>
          </w:p>
        </w:tc>
        <w:tc>
          <w:tcPr>
            <w:tcW w:w="1817" w:type="dxa"/>
          </w:tcPr>
          <w:p w14:paraId="21B45C72"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17.3</w:t>
            </w:r>
          </w:p>
        </w:tc>
      </w:tr>
      <w:tr w:rsidR="007B5570" w14:paraId="074F0436"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bottom"/>
          </w:tcPr>
          <w:p w14:paraId="253B695A" w14:textId="77777777" w:rsidR="003452C9" w:rsidRDefault="00000000" w:rsidP="00D049F3">
            <w:pPr>
              <w:pStyle w:val="NoSpacing"/>
            </w:pPr>
            <w:r>
              <w:rPr>
                <w:rFonts w:eastAsia="Arial Nova" w:cs="Times New Roman"/>
                <w:szCs w:val="20"/>
                <w:lang w:val="cy-GB"/>
              </w:rPr>
              <w:t xml:space="preserve">Salwch Hirdymor </w:t>
            </w:r>
          </w:p>
        </w:tc>
        <w:tc>
          <w:tcPr>
            <w:tcW w:w="2593" w:type="dxa"/>
            <w:vAlign w:val="bottom"/>
          </w:tcPr>
          <w:p w14:paraId="73457251"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8,700 </w:t>
            </w:r>
          </w:p>
        </w:tc>
        <w:tc>
          <w:tcPr>
            <w:tcW w:w="2059" w:type="dxa"/>
            <w:vAlign w:val="bottom"/>
          </w:tcPr>
          <w:p w14:paraId="4A3F7859"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41.8</w:t>
            </w:r>
          </w:p>
        </w:tc>
        <w:tc>
          <w:tcPr>
            <w:tcW w:w="1817" w:type="dxa"/>
          </w:tcPr>
          <w:p w14:paraId="7FF8CFF6" w14:textId="77777777" w:rsidR="003452C9" w:rsidRPr="00085EBD"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30.2 </w:t>
            </w:r>
          </w:p>
        </w:tc>
      </w:tr>
      <w:tr w:rsidR="007B5570" w14:paraId="46DAE74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7D613832" w14:textId="77777777" w:rsidR="003452C9" w:rsidRDefault="00000000" w:rsidP="00D049F3">
            <w:pPr>
              <w:pStyle w:val="NoSpacing"/>
            </w:pPr>
            <w:r>
              <w:rPr>
                <w:rFonts w:eastAsia="Arial Nova" w:cs="Times New Roman"/>
                <w:szCs w:val="20"/>
                <w:lang w:val="cy-GB"/>
              </w:rPr>
              <w:t>Wedi ymddeol</w:t>
            </w:r>
          </w:p>
        </w:tc>
        <w:tc>
          <w:tcPr>
            <w:tcW w:w="2593" w:type="dxa"/>
            <w:vAlign w:val="bottom"/>
          </w:tcPr>
          <w:p w14:paraId="15B5D94B"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2,400 </w:t>
            </w:r>
          </w:p>
        </w:tc>
        <w:tc>
          <w:tcPr>
            <w:tcW w:w="2059" w:type="dxa"/>
            <w:vAlign w:val="bottom"/>
          </w:tcPr>
          <w:p w14:paraId="7C5DC0EC"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11.5</w:t>
            </w:r>
          </w:p>
        </w:tc>
        <w:tc>
          <w:tcPr>
            <w:tcW w:w="1817" w:type="dxa"/>
          </w:tcPr>
          <w:p w14:paraId="33BF2428" w14:textId="77777777" w:rsidR="003452C9"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13.6</w:t>
            </w:r>
          </w:p>
        </w:tc>
      </w:tr>
      <w:tr w:rsidR="007B5570" w14:paraId="4806C751" w14:textId="77777777" w:rsidTr="007B5570">
        <w:tc>
          <w:tcPr>
            <w:cnfStyle w:val="001000000000" w:firstRow="0" w:lastRow="0" w:firstColumn="1" w:lastColumn="0" w:oddVBand="0" w:evenVBand="0" w:oddHBand="0" w:evenHBand="0" w:firstRowFirstColumn="0" w:firstRowLastColumn="0" w:lastRowFirstColumn="0" w:lastRowLastColumn="0"/>
            <w:tcW w:w="3159" w:type="dxa"/>
            <w:tcBorders>
              <w:bottom w:val="single" w:sz="4" w:space="0" w:color="auto"/>
            </w:tcBorders>
            <w:vAlign w:val="bottom"/>
          </w:tcPr>
          <w:p w14:paraId="56E752FA" w14:textId="77777777" w:rsidR="009252FA" w:rsidRDefault="00000000" w:rsidP="00D049F3">
            <w:pPr>
              <w:pStyle w:val="NoSpacing"/>
            </w:pPr>
            <w:r>
              <w:rPr>
                <w:rFonts w:eastAsia="Arial Nova" w:cs="Times New Roman"/>
                <w:szCs w:val="20"/>
                <w:lang w:val="cy-GB"/>
              </w:rPr>
              <w:t>Arall</w:t>
            </w:r>
          </w:p>
        </w:tc>
        <w:tc>
          <w:tcPr>
            <w:tcW w:w="2593" w:type="dxa"/>
            <w:tcBorders>
              <w:bottom w:val="single" w:sz="4" w:space="0" w:color="auto"/>
            </w:tcBorders>
            <w:vAlign w:val="bottom"/>
          </w:tcPr>
          <w:p w14:paraId="036725E7"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1,300 </w:t>
            </w:r>
          </w:p>
        </w:tc>
        <w:tc>
          <w:tcPr>
            <w:tcW w:w="2059" w:type="dxa"/>
            <w:tcBorders>
              <w:bottom w:val="single" w:sz="4" w:space="0" w:color="auto"/>
            </w:tcBorders>
            <w:vAlign w:val="bottom"/>
          </w:tcPr>
          <w:p w14:paraId="2725C3AB"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6.2</w:t>
            </w:r>
          </w:p>
        </w:tc>
        <w:tc>
          <w:tcPr>
            <w:tcW w:w="1817" w:type="dxa"/>
            <w:tcBorders>
              <w:bottom w:val="single" w:sz="4" w:space="0" w:color="auto"/>
            </w:tcBorders>
          </w:tcPr>
          <w:p w14:paraId="6ED04C2A"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9.5</w:t>
            </w:r>
          </w:p>
        </w:tc>
      </w:tr>
      <w:tr w:rsidR="007B5570" w14:paraId="1FD2752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Borders>
              <w:top w:val="single" w:sz="4" w:space="0" w:color="auto"/>
              <w:left w:val="single" w:sz="4" w:space="0" w:color="auto"/>
              <w:bottom w:val="nil"/>
            </w:tcBorders>
            <w:vAlign w:val="bottom"/>
          </w:tcPr>
          <w:p w14:paraId="4719432B" w14:textId="77777777" w:rsidR="009252FA" w:rsidRDefault="00000000" w:rsidP="00D049F3">
            <w:pPr>
              <w:pStyle w:val="NoSpacing"/>
            </w:pPr>
            <w:r>
              <w:rPr>
                <w:rFonts w:eastAsia="Arial Nova" w:cs="Times New Roman"/>
                <w:szCs w:val="20"/>
                <w:lang w:val="cy-GB"/>
              </w:rPr>
              <w:t>Am gael swydd.</w:t>
            </w:r>
          </w:p>
        </w:tc>
        <w:tc>
          <w:tcPr>
            <w:tcW w:w="2593" w:type="dxa"/>
            <w:tcBorders>
              <w:top w:val="single" w:sz="4" w:space="0" w:color="auto"/>
              <w:bottom w:val="nil"/>
            </w:tcBorders>
            <w:vAlign w:val="bottom"/>
          </w:tcPr>
          <w:p w14:paraId="2F32B32C" w14:textId="77777777" w:rsidR="009252FA"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2,900</w:t>
            </w:r>
          </w:p>
        </w:tc>
        <w:tc>
          <w:tcPr>
            <w:tcW w:w="2059" w:type="dxa"/>
            <w:tcBorders>
              <w:top w:val="single" w:sz="4" w:space="0" w:color="auto"/>
              <w:bottom w:val="nil"/>
            </w:tcBorders>
            <w:vAlign w:val="bottom"/>
          </w:tcPr>
          <w:p w14:paraId="47105DB3" w14:textId="77777777" w:rsidR="009252FA"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14.1</w:t>
            </w:r>
          </w:p>
        </w:tc>
        <w:tc>
          <w:tcPr>
            <w:tcW w:w="1817" w:type="dxa"/>
            <w:tcBorders>
              <w:top w:val="single" w:sz="4" w:space="0" w:color="auto"/>
              <w:bottom w:val="nil"/>
              <w:right w:val="single" w:sz="4" w:space="0" w:color="auto"/>
            </w:tcBorders>
          </w:tcPr>
          <w:p w14:paraId="59E77724" w14:textId="77777777" w:rsidR="009252FA"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17.6</w:t>
            </w:r>
          </w:p>
        </w:tc>
      </w:tr>
      <w:tr w:rsidR="007B5570" w14:paraId="53E8AD8D" w14:textId="77777777" w:rsidTr="007B5570">
        <w:tc>
          <w:tcPr>
            <w:cnfStyle w:val="001000000000" w:firstRow="0" w:lastRow="0" w:firstColumn="1" w:lastColumn="0" w:oddVBand="0" w:evenVBand="0" w:oddHBand="0" w:evenHBand="0" w:firstRowFirstColumn="0" w:firstRowLastColumn="0" w:lastRowFirstColumn="0" w:lastRowLastColumn="0"/>
            <w:tcW w:w="3159" w:type="dxa"/>
            <w:tcBorders>
              <w:top w:val="nil"/>
              <w:left w:val="single" w:sz="4" w:space="0" w:color="auto"/>
              <w:bottom w:val="single" w:sz="4" w:space="0" w:color="auto"/>
            </w:tcBorders>
            <w:vAlign w:val="bottom"/>
          </w:tcPr>
          <w:p w14:paraId="67E40651" w14:textId="77777777" w:rsidR="009252FA" w:rsidRDefault="00000000" w:rsidP="00D049F3">
            <w:pPr>
              <w:pStyle w:val="NoSpacing"/>
            </w:pPr>
            <w:r>
              <w:rPr>
                <w:rFonts w:eastAsia="Arial Nova" w:cs="Times New Roman"/>
                <w:szCs w:val="20"/>
                <w:lang w:val="cy-GB"/>
              </w:rPr>
              <w:t xml:space="preserve">Ddim eisiau swydd </w:t>
            </w:r>
          </w:p>
        </w:tc>
        <w:tc>
          <w:tcPr>
            <w:tcW w:w="2593" w:type="dxa"/>
            <w:tcBorders>
              <w:top w:val="nil"/>
              <w:bottom w:val="single" w:sz="4" w:space="0" w:color="auto"/>
            </w:tcBorders>
            <w:vAlign w:val="bottom"/>
          </w:tcPr>
          <w:p w14:paraId="31D34C62"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17,900</w:t>
            </w:r>
          </w:p>
        </w:tc>
        <w:tc>
          <w:tcPr>
            <w:tcW w:w="2059" w:type="dxa"/>
            <w:tcBorders>
              <w:top w:val="nil"/>
              <w:bottom w:val="single" w:sz="4" w:space="0" w:color="auto"/>
            </w:tcBorders>
            <w:vAlign w:val="bottom"/>
          </w:tcPr>
          <w:p w14:paraId="12262837"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85.9</w:t>
            </w:r>
          </w:p>
        </w:tc>
        <w:tc>
          <w:tcPr>
            <w:tcW w:w="1817" w:type="dxa"/>
            <w:tcBorders>
              <w:top w:val="nil"/>
              <w:bottom w:val="single" w:sz="4" w:space="0" w:color="auto"/>
              <w:right w:val="single" w:sz="4" w:space="0" w:color="auto"/>
            </w:tcBorders>
          </w:tcPr>
          <w:p w14:paraId="5CE18CF0" w14:textId="77777777" w:rsidR="009252FA"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82.4</w:t>
            </w:r>
          </w:p>
        </w:tc>
      </w:tr>
    </w:tbl>
    <w:p w14:paraId="2056D650" w14:textId="77777777" w:rsidR="003452C9" w:rsidRPr="00F95713" w:rsidRDefault="00000000" w:rsidP="003452C9">
      <w:pPr>
        <w:pStyle w:val="BodyText"/>
      </w:pPr>
      <w:r>
        <w:rPr>
          <w:rFonts w:eastAsia="Arial Nova" w:cs="Times New Roman"/>
          <w:szCs w:val="20"/>
          <w:lang w:val="cy-GB"/>
        </w:rPr>
        <w:t>*</w:t>
      </w:r>
      <w:r>
        <w:rPr>
          <w:rFonts w:ascii="Verdana" w:eastAsia="Verdana" w:hAnsi="Verdana" w:cs="Times New Roman"/>
          <w:color w:val="333333"/>
          <w:sz w:val="16"/>
          <w:szCs w:val="16"/>
          <w:shd w:val="clear" w:color="auto" w:fill="FFFFFF"/>
          <w:lang w:val="cy-GB"/>
        </w:rPr>
        <w:t xml:space="preserve">  </w:t>
      </w:r>
      <w:r>
        <w:rPr>
          <w:rFonts w:eastAsia="Arial Nova" w:cs="Times New Roman"/>
          <w:color w:val="333333"/>
          <w:sz w:val="16"/>
          <w:szCs w:val="16"/>
          <w:shd w:val="clear" w:color="auto" w:fill="FFFFFF"/>
          <w:lang w:val="cy-GB"/>
        </w:rPr>
        <w:t>Mae'r niferoedd a'r % ar gyfer pobl 16 oed a hŷn. % yw’r gyfran sy'n economaidd weithgar</w:t>
      </w:r>
    </w:p>
    <w:p w14:paraId="3E68779B" w14:textId="77777777" w:rsidR="007C122D" w:rsidRDefault="00000000">
      <w:pPr>
        <w:rPr>
          <w:rFonts w:ascii="Arial Nova" w:hAnsi="Arial Nova"/>
          <w:sz w:val="20"/>
        </w:rPr>
      </w:pPr>
      <w:r>
        <w:br w:type="page"/>
      </w:r>
    </w:p>
    <w:p w14:paraId="48C14628" w14:textId="77777777" w:rsidR="004D5EF3" w:rsidRDefault="00000000" w:rsidP="004D5EF3">
      <w:pPr>
        <w:pStyle w:val="BodyText"/>
        <w:jc w:val="both"/>
      </w:pPr>
      <w:r>
        <w:rPr>
          <w:rFonts w:eastAsia="Arial Nova" w:cs="Times New Roman"/>
          <w:szCs w:val="20"/>
          <w:lang w:val="cy-GB"/>
        </w:rPr>
        <w:lastRenderedPageBreak/>
        <w:t xml:space="preserve">Dwysedd swyddi yw nifer y swyddi mewn ardal, wedi'i rhannu gan y boblogaeth breswyl rhwng 16 a 64 oed, byddai dwysedd swyddi o 1.0 yn cyfateb i un swydd ar gyfer pob preswylydd rhwng 16 a 64 oed. Mae tabl 43 yn dangos bod gan Gastell-nedd Port Talbot dwysedd swyddi is na ledled Cymru gyfan, sy'n golygu y gall fod yn anoddach i bobl yng Nghastell-nedd Port Talbot ddod o hyd i swyddi lleol.  </w:t>
      </w:r>
    </w:p>
    <w:p w14:paraId="39AD45FF" w14:textId="77777777" w:rsidR="007C122D" w:rsidRPr="00670160" w:rsidRDefault="00000000" w:rsidP="007C122D">
      <w:pPr>
        <w:pStyle w:val="Heading4"/>
      </w:pPr>
      <w:r>
        <w:rPr>
          <w:rFonts w:ascii="Arial" w:eastAsia="Arial" w:hAnsi="Arial" w:cs="Times New Roman"/>
          <w:szCs w:val="22"/>
          <w:lang w:val="cy-GB"/>
        </w:rPr>
        <w:t>Tabl 44.  Dwysedd Swyddi (Ionawr 2021-Rhag 2021)</w:t>
      </w:r>
      <w:r>
        <w:rPr>
          <w:rStyle w:val="FootnoteReference"/>
        </w:rPr>
        <w:footnoteReference w:id="23"/>
      </w:r>
    </w:p>
    <w:tbl>
      <w:tblPr>
        <w:tblStyle w:val="PRD1"/>
        <w:tblW w:w="9628" w:type="dxa"/>
        <w:tblLook w:val="04A0" w:firstRow="1" w:lastRow="0" w:firstColumn="1" w:lastColumn="0" w:noHBand="0" w:noVBand="1"/>
      </w:tblPr>
      <w:tblGrid>
        <w:gridCol w:w="3159"/>
        <w:gridCol w:w="2593"/>
        <w:gridCol w:w="2059"/>
        <w:gridCol w:w="1817"/>
      </w:tblGrid>
      <w:tr w:rsidR="007B5570" w14:paraId="7D0FE394"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47631CD4" w14:textId="77777777" w:rsidR="007C122D" w:rsidRPr="00B2397C" w:rsidRDefault="007C122D" w:rsidP="00D049F3">
            <w:pPr>
              <w:pStyle w:val="NoSpacing"/>
              <w:rPr>
                <w:b w:val="0"/>
              </w:rPr>
            </w:pPr>
          </w:p>
        </w:tc>
        <w:tc>
          <w:tcPr>
            <w:tcW w:w="2593" w:type="dxa"/>
          </w:tcPr>
          <w:p w14:paraId="4055DF03" w14:textId="77777777" w:rsidR="007C122D"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Castell-nedd Port Talbot</w:t>
            </w:r>
          </w:p>
          <w:p w14:paraId="39594271" w14:textId="77777777" w:rsidR="007C122D"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(Swyddi)</w:t>
            </w:r>
            <w:r>
              <w:rPr>
                <w:rFonts w:eastAsia="Arial Nova" w:cs="Times New Roman"/>
                <w:b w:val="0"/>
                <w:szCs w:val="20"/>
                <w:lang w:val="cy-GB"/>
              </w:rPr>
              <w:t xml:space="preserve"> </w:t>
            </w:r>
          </w:p>
        </w:tc>
        <w:tc>
          <w:tcPr>
            <w:tcW w:w="2059" w:type="dxa"/>
          </w:tcPr>
          <w:p w14:paraId="3056C66A" w14:textId="77777777" w:rsidR="007C122D"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(Dwysedd)</w:t>
            </w:r>
          </w:p>
        </w:tc>
        <w:tc>
          <w:tcPr>
            <w:tcW w:w="1817" w:type="dxa"/>
          </w:tcPr>
          <w:p w14:paraId="0C06906D" w14:textId="77777777" w:rsidR="007C122D"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Cymru</w:t>
            </w:r>
          </w:p>
          <w:p w14:paraId="72DF56BF" w14:textId="77777777" w:rsidR="007C122D"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(Dwysedd)</w:t>
            </w:r>
            <w:r>
              <w:rPr>
                <w:rFonts w:eastAsia="Arial Nova" w:cs="Times New Roman"/>
                <w:b w:val="0"/>
                <w:szCs w:val="20"/>
                <w:lang w:val="cy-GB"/>
              </w:rPr>
              <w:t xml:space="preserve"> </w:t>
            </w:r>
          </w:p>
        </w:tc>
      </w:tr>
      <w:tr w:rsidR="007B5570" w14:paraId="6950CDA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659AB141" w14:textId="77777777" w:rsidR="007C122D" w:rsidRPr="00085EBD" w:rsidRDefault="00000000" w:rsidP="00D049F3">
            <w:pPr>
              <w:pStyle w:val="NoSpacing"/>
            </w:pPr>
            <w:r>
              <w:rPr>
                <w:rFonts w:eastAsia="Arial Nova" w:cs="Times New Roman"/>
                <w:szCs w:val="20"/>
                <w:lang w:val="cy-GB"/>
              </w:rPr>
              <w:t>Dwysedd Swyddi</w:t>
            </w:r>
          </w:p>
        </w:tc>
        <w:tc>
          <w:tcPr>
            <w:tcW w:w="2593" w:type="dxa"/>
            <w:vAlign w:val="bottom"/>
          </w:tcPr>
          <w:p w14:paraId="7A8EFAA1" w14:textId="77777777" w:rsidR="007C122D"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56,000</w:t>
            </w:r>
          </w:p>
        </w:tc>
        <w:tc>
          <w:tcPr>
            <w:tcW w:w="2059" w:type="dxa"/>
            <w:vAlign w:val="bottom"/>
          </w:tcPr>
          <w:p w14:paraId="5A31E188" w14:textId="77777777" w:rsidR="007C122D"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0.63</w:t>
            </w:r>
          </w:p>
        </w:tc>
        <w:tc>
          <w:tcPr>
            <w:tcW w:w="1817" w:type="dxa"/>
          </w:tcPr>
          <w:p w14:paraId="46A5FFBD" w14:textId="77777777" w:rsidR="007C122D"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0.76</w:t>
            </w:r>
          </w:p>
        </w:tc>
      </w:tr>
    </w:tbl>
    <w:p w14:paraId="5BED5667" w14:textId="77777777" w:rsidR="00633742" w:rsidRDefault="00633742" w:rsidP="004C540A">
      <w:pPr>
        <w:pStyle w:val="BodyText"/>
        <w:jc w:val="both"/>
      </w:pPr>
    </w:p>
    <w:p w14:paraId="3B18A11C" w14:textId="77777777" w:rsidR="00633742" w:rsidRDefault="00000000" w:rsidP="004C540A">
      <w:pPr>
        <w:pStyle w:val="BodyText"/>
        <w:jc w:val="both"/>
      </w:pPr>
      <w:r>
        <w:rPr>
          <w:rFonts w:eastAsia="Arial Nova" w:cs="Times New Roman"/>
          <w:szCs w:val="20"/>
          <w:lang w:val="cy-GB"/>
        </w:rPr>
        <w:t xml:space="preserve">Mae gweithwyr yng Nghastell-nedd Port Talbot yn gweithio ar draws amrywiaeth o rolau a sectorau, mae 16% o'r gweithlu yn gweithio ym maes iechyd dynol a gweithgareddau gwaith cymdeithasol a fyddai'n cynnwys gofal plant.  </w:t>
      </w:r>
    </w:p>
    <w:p w14:paraId="3AE97408" w14:textId="77777777" w:rsidR="003C0A16" w:rsidRPr="00670160" w:rsidRDefault="00000000" w:rsidP="003C0A16">
      <w:pPr>
        <w:pStyle w:val="Heading4"/>
      </w:pPr>
      <w:r>
        <w:rPr>
          <w:rFonts w:ascii="Arial" w:eastAsia="Arial" w:hAnsi="Arial" w:cs="Times New Roman"/>
          <w:szCs w:val="22"/>
          <w:lang w:val="cy-GB"/>
        </w:rPr>
        <w:t>Tabl 45.  Swyddi Gweithwyr fesul Diwydiant (2020)</w:t>
      </w:r>
      <w:r>
        <w:rPr>
          <w:rStyle w:val="FootnoteReference"/>
        </w:rPr>
        <w:footnoteReference w:id="24"/>
      </w:r>
    </w:p>
    <w:tbl>
      <w:tblPr>
        <w:tblStyle w:val="PRD1"/>
        <w:tblW w:w="9628" w:type="dxa"/>
        <w:tblLook w:val="04A0" w:firstRow="1" w:lastRow="0" w:firstColumn="1" w:lastColumn="0" w:noHBand="0" w:noVBand="1"/>
      </w:tblPr>
      <w:tblGrid>
        <w:gridCol w:w="3159"/>
        <w:gridCol w:w="2593"/>
        <w:gridCol w:w="2059"/>
        <w:gridCol w:w="1817"/>
      </w:tblGrid>
      <w:tr w:rsidR="007B5570" w14:paraId="23BB352F"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29152DFA" w14:textId="77777777" w:rsidR="003C0A16" w:rsidRPr="000873CA" w:rsidRDefault="003C0A16" w:rsidP="00D049F3">
            <w:pPr>
              <w:pStyle w:val="NoSpacing"/>
              <w:rPr>
                <w:rFonts w:cstheme="majorHAnsi"/>
                <w:b w:val="0"/>
                <w:szCs w:val="20"/>
              </w:rPr>
            </w:pPr>
          </w:p>
        </w:tc>
        <w:tc>
          <w:tcPr>
            <w:tcW w:w="2593" w:type="dxa"/>
          </w:tcPr>
          <w:p w14:paraId="2C9185D8" w14:textId="77777777" w:rsidR="003C0A16" w:rsidRPr="000873CA" w:rsidRDefault="00000000"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szCs w:val="20"/>
              </w:rPr>
            </w:pPr>
            <w:r>
              <w:rPr>
                <w:rFonts w:eastAsia="Arial Nova" w:cs="Arial"/>
                <w:bCs/>
                <w:szCs w:val="20"/>
                <w:lang w:val="cy-GB"/>
              </w:rPr>
              <w:t>Castell-nedd Port Talbot</w:t>
            </w:r>
          </w:p>
          <w:p w14:paraId="65C887E2" w14:textId="77777777" w:rsidR="003C0A16" w:rsidRPr="000873CA" w:rsidRDefault="00000000"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b w:val="0"/>
                <w:szCs w:val="20"/>
              </w:rPr>
            </w:pPr>
            <w:r>
              <w:rPr>
                <w:rFonts w:eastAsia="Arial Nova" w:cs="Arial"/>
                <w:bCs/>
                <w:szCs w:val="20"/>
                <w:lang w:val="cy-GB"/>
              </w:rPr>
              <w:t>(Swyddi Gweithwyr)</w:t>
            </w:r>
          </w:p>
        </w:tc>
        <w:tc>
          <w:tcPr>
            <w:tcW w:w="2059" w:type="dxa"/>
          </w:tcPr>
          <w:p w14:paraId="5911CFD4" w14:textId="77777777" w:rsidR="003C0A16" w:rsidRPr="000873CA" w:rsidRDefault="00000000"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b w:val="0"/>
                <w:szCs w:val="20"/>
              </w:rPr>
            </w:pPr>
            <w:r>
              <w:rPr>
                <w:rFonts w:eastAsia="Arial Nova" w:cs="Arial"/>
                <w:bCs/>
                <w:szCs w:val="20"/>
                <w:lang w:val="cy-GB"/>
              </w:rPr>
              <w:t>Castell-nedd Port Talbot (%)</w:t>
            </w:r>
            <w:r>
              <w:rPr>
                <w:rFonts w:eastAsia="Arial Nova" w:cs="Arial"/>
                <w:b w:val="0"/>
                <w:szCs w:val="20"/>
                <w:lang w:val="cy-GB"/>
              </w:rPr>
              <w:t xml:space="preserve"> </w:t>
            </w:r>
          </w:p>
        </w:tc>
        <w:tc>
          <w:tcPr>
            <w:tcW w:w="1817" w:type="dxa"/>
          </w:tcPr>
          <w:p w14:paraId="1B5ED2FB" w14:textId="77777777" w:rsidR="00265446" w:rsidRPr="000873CA" w:rsidRDefault="00000000"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szCs w:val="20"/>
              </w:rPr>
            </w:pPr>
            <w:r>
              <w:rPr>
                <w:rFonts w:eastAsia="Arial Nova" w:cs="Arial"/>
                <w:bCs/>
                <w:szCs w:val="20"/>
                <w:lang w:val="cy-GB"/>
              </w:rPr>
              <w:t>Cymru</w:t>
            </w:r>
          </w:p>
          <w:p w14:paraId="1FD0AE4B" w14:textId="77777777" w:rsidR="003C0A16" w:rsidRPr="000873CA" w:rsidRDefault="00000000"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b w:val="0"/>
                <w:szCs w:val="20"/>
              </w:rPr>
            </w:pPr>
            <w:r w:rsidRPr="000873CA">
              <w:rPr>
                <w:rFonts w:cstheme="majorHAnsi"/>
                <w:szCs w:val="20"/>
              </w:rPr>
              <w:t>(%)</w:t>
            </w:r>
          </w:p>
        </w:tc>
      </w:tr>
      <w:tr w:rsidR="007B5570" w14:paraId="41E51B3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5FF41FEB" w14:textId="77777777" w:rsidR="000873CA" w:rsidRPr="000873CA" w:rsidRDefault="00000000" w:rsidP="000873CA">
            <w:pPr>
              <w:pStyle w:val="NoSpacing"/>
              <w:rPr>
                <w:rFonts w:cstheme="majorHAnsi"/>
                <w:szCs w:val="20"/>
              </w:rPr>
            </w:pPr>
            <w:r>
              <w:rPr>
                <w:rFonts w:eastAsia="Arial Nova" w:cs="Arial"/>
                <w:color w:val="333333"/>
                <w:szCs w:val="20"/>
                <w:lang w:val="cy-GB"/>
              </w:rPr>
              <w:t xml:space="preserve">B: Mwyngloddio a Chwarela </w:t>
            </w:r>
          </w:p>
        </w:tc>
        <w:tc>
          <w:tcPr>
            <w:tcW w:w="2593" w:type="dxa"/>
            <w:vAlign w:val="center"/>
          </w:tcPr>
          <w:p w14:paraId="33795E07"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333333"/>
                <w:szCs w:val="20"/>
                <w:lang w:val="cy-GB"/>
              </w:rPr>
              <w:t>350</w:t>
            </w:r>
          </w:p>
        </w:tc>
        <w:tc>
          <w:tcPr>
            <w:tcW w:w="2059" w:type="dxa"/>
            <w:vAlign w:val="center"/>
          </w:tcPr>
          <w:p w14:paraId="5218FC59"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333333"/>
                <w:szCs w:val="20"/>
                <w:lang w:val="cy-GB"/>
              </w:rPr>
              <w:t>0.7</w:t>
            </w:r>
          </w:p>
        </w:tc>
        <w:tc>
          <w:tcPr>
            <w:tcW w:w="1817" w:type="dxa"/>
            <w:vAlign w:val="center"/>
          </w:tcPr>
          <w:p w14:paraId="2395B8F4"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333333"/>
                <w:szCs w:val="20"/>
                <w:lang w:val="cy-GB"/>
              </w:rPr>
              <w:t>0.2</w:t>
            </w:r>
          </w:p>
        </w:tc>
      </w:tr>
      <w:tr w:rsidR="007B5570" w14:paraId="74B5E1E6"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0D51FE20"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C: Gweithgynhyrchu </w:t>
            </w:r>
          </w:p>
        </w:tc>
        <w:tc>
          <w:tcPr>
            <w:tcW w:w="2593" w:type="dxa"/>
            <w:vAlign w:val="center"/>
          </w:tcPr>
          <w:p w14:paraId="1D8ECFBE"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9,000</w:t>
            </w:r>
          </w:p>
        </w:tc>
        <w:tc>
          <w:tcPr>
            <w:tcW w:w="2059" w:type="dxa"/>
            <w:vAlign w:val="center"/>
          </w:tcPr>
          <w:p w14:paraId="0AC475C2"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18.0</w:t>
            </w:r>
          </w:p>
        </w:tc>
        <w:tc>
          <w:tcPr>
            <w:tcW w:w="1817" w:type="dxa"/>
            <w:vAlign w:val="center"/>
          </w:tcPr>
          <w:p w14:paraId="2DE63CC3"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11.2</w:t>
            </w:r>
          </w:p>
        </w:tc>
      </w:tr>
      <w:tr w:rsidR="007B5570" w14:paraId="2FB83D7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00A82553"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D: Cyflenwad Trydan, Nwy, Stêm ac Aerdymheru</w:t>
            </w:r>
          </w:p>
        </w:tc>
        <w:tc>
          <w:tcPr>
            <w:tcW w:w="2593" w:type="dxa"/>
            <w:vAlign w:val="center"/>
          </w:tcPr>
          <w:p w14:paraId="4DACA2DD"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 xml:space="preserve">175 </w:t>
            </w:r>
          </w:p>
        </w:tc>
        <w:tc>
          <w:tcPr>
            <w:tcW w:w="2059" w:type="dxa"/>
            <w:vAlign w:val="center"/>
          </w:tcPr>
          <w:p w14:paraId="72F0DD96"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0.4</w:t>
            </w:r>
          </w:p>
        </w:tc>
        <w:tc>
          <w:tcPr>
            <w:tcW w:w="1817" w:type="dxa"/>
            <w:vAlign w:val="center"/>
          </w:tcPr>
          <w:p w14:paraId="1D71BEFA"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0.6</w:t>
            </w:r>
          </w:p>
        </w:tc>
      </w:tr>
      <w:tr w:rsidR="007B5570" w14:paraId="344E7AE6"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4A1B8E85"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E: Cyflenwi Dŵr; Carthffosiaeth, Rheoli Gwastraff a Gweithgareddau Adfer</w:t>
            </w:r>
          </w:p>
        </w:tc>
        <w:tc>
          <w:tcPr>
            <w:tcW w:w="2593" w:type="dxa"/>
            <w:vAlign w:val="center"/>
          </w:tcPr>
          <w:p w14:paraId="1E37614E"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1,750</w:t>
            </w:r>
          </w:p>
        </w:tc>
        <w:tc>
          <w:tcPr>
            <w:tcW w:w="2059" w:type="dxa"/>
            <w:vAlign w:val="center"/>
          </w:tcPr>
          <w:p w14:paraId="4D9CB0C5"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3.5</w:t>
            </w:r>
          </w:p>
        </w:tc>
        <w:tc>
          <w:tcPr>
            <w:tcW w:w="1817" w:type="dxa"/>
            <w:vAlign w:val="center"/>
          </w:tcPr>
          <w:p w14:paraId="0F3661B1"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1.0</w:t>
            </w:r>
          </w:p>
        </w:tc>
      </w:tr>
      <w:tr w:rsidR="007B5570" w14:paraId="39746F1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41CD9ADA"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F: Adeiladu </w:t>
            </w:r>
          </w:p>
        </w:tc>
        <w:tc>
          <w:tcPr>
            <w:tcW w:w="2593" w:type="dxa"/>
            <w:vAlign w:val="center"/>
          </w:tcPr>
          <w:p w14:paraId="07BA7A1C"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2,250</w:t>
            </w:r>
          </w:p>
        </w:tc>
        <w:tc>
          <w:tcPr>
            <w:tcW w:w="2059" w:type="dxa"/>
            <w:vAlign w:val="center"/>
          </w:tcPr>
          <w:p w14:paraId="17EB40A4"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4.5</w:t>
            </w:r>
          </w:p>
        </w:tc>
        <w:tc>
          <w:tcPr>
            <w:tcW w:w="1817" w:type="dxa"/>
            <w:vAlign w:val="center"/>
          </w:tcPr>
          <w:p w14:paraId="371B9D75"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5.5</w:t>
            </w:r>
          </w:p>
        </w:tc>
      </w:tr>
      <w:tr w:rsidR="007B5570" w14:paraId="7EC106CB"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42D69A2D"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G: Masnach Gyfanwerthol a Manwerthu; Trwsio Cerbydau Modur a Beiciau Modur</w:t>
            </w:r>
          </w:p>
        </w:tc>
        <w:tc>
          <w:tcPr>
            <w:tcW w:w="2593" w:type="dxa"/>
            <w:vAlign w:val="center"/>
          </w:tcPr>
          <w:p w14:paraId="3DE57B80"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5,000</w:t>
            </w:r>
          </w:p>
        </w:tc>
        <w:tc>
          <w:tcPr>
            <w:tcW w:w="2059" w:type="dxa"/>
            <w:vAlign w:val="center"/>
          </w:tcPr>
          <w:p w14:paraId="27BFBE76"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10.0</w:t>
            </w:r>
          </w:p>
        </w:tc>
        <w:tc>
          <w:tcPr>
            <w:tcW w:w="1817" w:type="dxa"/>
            <w:vAlign w:val="center"/>
          </w:tcPr>
          <w:p w14:paraId="01FA69FF"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13.4</w:t>
            </w:r>
          </w:p>
        </w:tc>
      </w:tr>
      <w:tr w:rsidR="007B5570" w14:paraId="30136A7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4E2E8B90"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H: Cludo a Storio </w:t>
            </w:r>
          </w:p>
        </w:tc>
        <w:tc>
          <w:tcPr>
            <w:tcW w:w="2593" w:type="dxa"/>
            <w:vAlign w:val="center"/>
          </w:tcPr>
          <w:p w14:paraId="6AAD00C8"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3,000</w:t>
            </w:r>
          </w:p>
        </w:tc>
        <w:tc>
          <w:tcPr>
            <w:tcW w:w="2059" w:type="dxa"/>
            <w:vAlign w:val="center"/>
          </w:tcPr>
          <w:p w14:paraId="0A03E0F6"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6.0</w:t>
            </w:r>
          </w:p>
        </w:tc>
        <w:tc>
          <w:tcPr>
            <w:tcW w:w="1817" w:type="dxa"/>
            <w:vAlign w:val="center"/>
          </w:tcPr>
          <w:p w14:paraId="51D9EAD9"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3.7</w:t>
            </w:r>
          </w:p>
        </w:tc>
      </w:tr>
      <w:tr w:rsidR="007B5570" w14:paraId="078700FD"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73E90736"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I: Gweithgareddau Llety a Gwasanaeth Bwyd</w:t>
            </w:r>
          </w:p>
        </w:tc>
        <w:tc>
          <w:tcPr>
            <w:tcW w:w="2593" w:type="dxa"/>
            <w:vAlign w:val="center"/>
          </w:tcPr>
          <w:p w14:paraId="4DC69F99"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3,000</w:t>
            </w:r>
          </w:p>
        </w:tc>
        <w:tc>
          <w:tcPr>
            <w:tcW w:w="2059" w:type="dxa"/>
            <w:vAlign w:val="center"/>
          </w:tcPr>
          <w:p w14:paraId="57E58985"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6.0</w:t>
            </w:r>
          </w:p>
        </w:tc>
        <w:tc>
          <w:tcPr>
            <w:tcW w:w="1817" w:type="dxa"/>
            <w:vAlign w:val="center"/>
          </w:tcPr>
          <w:p w14:paraId="1BD9A476"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8.5</w:t>
            </w:r>
          </w:p>
        </w:tc>
      </w:tr>
      <w:tr w:rsidR="007B5570" w14:paraId="62BFC14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613D8D46"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J : Gwybodaeth a Chyfathrebu</w:t>
            </w:r>
          </w:p>
        </w:tc>
        <w:tc>
          <w:tcPr>
            <w:tcW w:w="2593" w:type="dxa"/>
            <w:vAlign w:val="center"/>
          </w:tcPr>
          <w:p w14:paraId="1161AC72"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700</w:t>
            </w:r>
          </w:p>
        </w:tc>
        <w:tc>
          <w:tcPr>
            <w:tcW w:w="2059" w:type="dxa"/>
            <w:vAlign w:val="center"/>
          </w:tcPr>
          <w:p w14:paraId="6B21481C"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1.4</w:t>
            </w:r>
          </w:p>
        </w:tc>
        <w:tc>
          <w:tcPr>
            <w:tcW w:w="1817" w:type="dxa"/>
            <w:vAlign w:val="center"/>
          </w:tcPr>
          <w:p w14:paraId="76D84AF0"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 xml:space="preserve">2.2 </w:t>
            </w:r>
          </w:p>
        </w:tc>
      </w:tr>
      <w:tr w:rsidR="007B5570" w14:paraId="489935F3"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71660CB7"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K: Gweithgareddau Ariannol ac Yswiriant </w:t>
            </w:r>
          </w:p>
        </w:tc>
        <w:tc>
          <w:tcPr>
            <w:tcW w:w="2593" w:type="dxa"/>
            <w:vAlign w:val="center"/>
          </w:tcPr>
          <w:p w14:paraId="7302BF77"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250</w:t>
            </w:r>
          </w:p>
        </w:tc>
        <w:tc>
          <w:tcPr>
            <w:tcW w:w="2059" w:type="dxa"/>
            <w:vAlign w:val="center"/>
          </w:tcPr>
          <w:p w14:paraId="4B782327"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0.5</w:t>
            </w:r>
          </w:p>
        </w:tc>
        <w:tc>
          <w:tcPr>
            <w:tcW w:w="1817" w:type="dxa"/>
            <w:vAlign w:val="center"/>
          </w:tcPr>
          <w:p w14:paraId="5AE970CC"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2.3</w:t>
            </w:r>
          </w:p>
        </w:tc>
      </w:tr>
      <w:tr w:rsidR="007B5570" w14:paraId="586AD96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38B77E13"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L: Gweithgareddau Eiddo Tiriog</w:t>
            </w:r>
          </w:p>
        </w:tc>
        <w:tc>
          <w:tcPr>
            <w:tcW w:w="2593" w:type="dxa"/>
            <w:vAlign w:val="center"/>
          </w:tcPr>
          <w:p w14:paraId="726C6DB9"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800</w:t>
            </w:r>
          </w:p>
        </w:tc>
        <w:tc>
          <w:tcPr>
            <w:tcW w:w="2059" w:type="dxa"/>
            <w:vAlign w:val="center"/>
          </w:tcPr>
          <w:p w14:paraId="44BA55B5"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1.6</w:t>
            </w:r>
          </w:p>
        </w:tc>
        <w:tc>
          <w:tcPr>
            <w:tcW w:w="1817" w:type="dxa"/>
            <w:vAlign w:val="center"/>
          </w:tcPr>
          <w:p w14:paraId="3B76D234"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1.5</w:t>
            </w:r>
          </w:p>
        </w:tc>
      </w:tr>
      <w:tr w:rsidR="007B5570" w14:paraId="63EDCFF0"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16221277"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M: Gweithgareddau Proffesiynol, Gwyddonol a Thechnegol </w:t>
            </w:r>
          </w:p>
        </w:tc>
        <w:tc>
          <w:tcPr>
            <w:tcW w:w="2593" w:type="dxa"/>
            <w:vAlign w:val="center"/>
          </w:tcPr>
          <w:p w14:paraId="342B29DC"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1,500</w:t>
            </w:r>
          </w:p>
        </w:tc>
        <w:tc>
          <w:tcPr>
            <w:tcW w:w="2059" w:type="dxa"/>
            <w:vAlign w:val="center"/>
          </w:tcPr>
          <w:p w14:paraId="76F1B376"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3.0</w:t>
            </w:r>
          </w:p>
        </w:tc>
        <w:tc>
          <w:tcPr>
            <w:tcW w:w="1817" w:type="dxa"/>
            <w:vAlign w:val="center"/>
          </w:tcPr>
          <w:p w14:paraId="317EAE34"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5.5</w:t>
            </w:r>
          </w:p>
        </w:tc>
      </w:tr>
      <w:tr w:rsidR="007B5570" w14:paraId="79C5259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354F1C3B"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N: Gweithgareddau'r Gwasanaethau Gweinyddol a Chymorth </w:t>
            </w:r>
          </w:p>
        </w:tc>
        <w:tc>
          <w:tcPr>
            <w:tcW w:w="2593" w:type="dxa"/>
            <w:vAlign w:val="center"/>
          </w:tcPr>
          <w:p w14:paraId="36FAC872"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2,500</w:t>
            </w:r>
          </w:p>
        </w:tc>
        <w:tc>
          <w:tcPr>
            <w:tcW w:w="2059" w:type="dxa"/>
            <w:vAlign w:val="center"/>
          </w:tcPr>
          <w:p w14:paraId="4DE87C0E"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5.0</w:t>
            </w:r>
          </w:p>
        </w:tc>
        <w:tc>
          <w:tcPr>
            <w:tcW w:w="1817" w:type="dxa"/>
            <w:vAlign w:val="center"/>
          </w:tcPr>
          <w:p w14:paraId="6AEBF93A"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7.3</w:t>
            </w:r>
          </w:p>
        </w:tc>
      </w:tr>
      <w:tr w:rsidR="007B5570" w14:paraId="2F857098"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1B403E6B"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O: Gweinyddiaeth Gyhoeddus ac Amddiffyn; Diogelwch Cymdeithasol Gorfodol </w:t>
            </w:r>
          </w:p>
        </w:tc>
        <w:tc>
          <w:tcPr>
            <w:tcW w:w="2593" w:type="dxa"/>
            <w:vAlign w:val="center"/>
          </w:tcPr>
          <w:p w14:paraId="0AA74EA3"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5,000</w:t>
            </w:r>
          </w:p>
        </w:tc>
        <w:tc>
          <w:tcPr>
            <w:tcW w:w="2059" w:type="dxa"/>
            <w:vAlign w:val="center"/>
          </w:tcPr>
          <w:p w14:paraId="4F808CCB"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10.0</w:t>
            </w:r>
          </w:p>
        </w:tc>
        <w:tc>
          <w:tcPr>
            <w:tcW w:w="1817" w:type="dxa"/>
            <w:vAlign w:val="center"/>
          </w:tcPr>
          <w:p w14:paraId="11A62FD3"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8.1</w:t>
            </w:r>
          </w:p>
        </w:tc>
      </w:tr>
      <w:tr w:rsidR="007B5570" w14:paraId="34AACD3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2D3D40E0"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P: Addysg </w:t>
            </w:r>
          </w:p>
        </w:tc>
        <w:tc>
          <w:tcPr>
            <w:tcW w:w="2593" w:type="dxa"/>
            <w:vAlign w:val="center"/>
          </w:tcPr>
          <w:p w14:paraId="21EE9A0F"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4,500</w:t>
            </w:r>
          </w:p>
        </w:tc>
        <w:tc>
          <w:tcPr>
            <w:tcW w:w="2059" w:type="dxa"/>
            <w:vAlign w:val="center"/>
          </w:tcPr>
          <w:p w14:paraId="5998EC44"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9.0</w:t>
            </w:r>
          </w:p>
        </w:tc>
        <w:tc>
          <w:tcPr>
            <w:tcW w:w="1817" w:type="dxa"/>
            <w:vAlign w:val="center"/>
          </w:tcPr>
          <w:p w14:paraId="5AACDD18"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9.2</w:t>
            </w:r>
          </w:p>
        </w:tc>
      </w:tr>
      <w:tr w:rsidR="007B5570" w14:paraId="09A04A51" w14:textId="77777777" w:rsidTr="007B5570">
        <w:tc>
          <w:tcPr>
            <w:cnfStyle w:val="001000000000" w:firstRow="0" w:lastRow="0" w:firstColumn="1" w:lastColumn="0" w:oddVBand="0" w:evenVBand="0" w:oddHBand="0" w:evenHBand="0" w:firstRowFirstColumn="0" w:firstRowLastColumn="0" w:lastRowFirstColumn="0" w:lastRowLastColumn="0"/>
            <w:tcW w:w="3159" w:type="dxa"/>
            <w:vAlign w:val="center"/>
          </w:tcPr>
          <w:p w14:paraId="1790901A"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Q: Gweithgareddau Iechyd Dynol a Gwaith Cymdeithasol </w:t>
            </w:r>
          </w:p>
        </w:tc>
        <w:tc>
          <w:tcPr>
            <w:tcW w:w="2593" w:type="dxa"/>
            <w:vAlign w:val="center"/>
          </w:tcPr>
          <w:p w14:paraId="1FF5015A"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8,000</w:t>
            </w:r>
          </w:p>
        </w:tc>
        <w:tc>
          <w:tcPr>
            <w:tcW w:w="2059" w:type="dxa"/>
            <w:vAlign w:val="center"/>
          </w:tcPr>
          <w:p w14:paraId="15418D40"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16.0</w:t>
            </w:r>
          </w:p>
        </w:tc>
        <w:tc>
          <w:tcPr>
            <w:tcW w:w="1817" w:type="dxa"/>
            <w:vAlign w:val="center"/>
          </w:tcPr>
          <w:p w14:paraId="0ED48288"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15.9</w:t>
            </w:r>
          </w:p>
        </w:tc>
      </w:tr>
      <w:tr w:rsidR="007B5570" w14:paraId="3FF102F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654FADA9"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 xml:space="preserve">R: Y Celfyddydau, Adloniant a Hamdden </w:t>
            </w:r>
          </w:p>
        </w:tc>
        <w:tc>
          <w:tcPr>
            <w:tcW w:w="2593" w:type="dxa"/>
            <w:vAlign w:val="center"/>
          </w:tcPr>
          <w:p w14:paraId="3CC61AFD"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1,250</w:t>
            </w:r>
          </w:p>
        </w:tc>
        <w:tc>
          <w:tcPr>
            <w:tcW w:w="2059" w:type="dxa"/>
            <w:vAlign w:val="center"/>
          </w:tcPr>
          <w:p w14:paraId="170639A6"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2.5</w:t>
            </w:r>
          </w:p>
        </w:tc>
        <w:tc>
          <w:tcPr>
            <w:tcW w:w="1817" w:type="dxa"/>
            <w:vAlign w:val="center"/>
          </w:tcPr>
          <w:p w14:paraId="64DE51B2" w14:textId="77777777" w:rsidR="000873CA" w:rsidRPr="000873CA" w:rsidRDefault="00000000"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Pr>
                <w:rFonts w:eastAsia="Arial Nova" w:cs="Arial"/>
                <w:color w:val="333333"/>
                <w:szCs w:val="20"/>
                <w:lang w:val="cy-GB"/>
              </w:rPr>
              <w:t>2.3</w:t>
            </w:r>
          </w:p>
        </w:tc>
      </w:tr>
      <w:tr w:rsidR="007B5570" w14:paraId="0737F629" w14:textId="77777777" w:rsidTr="007B5570">
        <w:tc>
          <w:tcPr>
            <w:cnfStyle w:val="001000000000" w:firstRow="0" w:lastRow="0" w:firstColumn="1" w:lastColumn="0" w:oddVBand="0" w:evenVBand="0" w:oddHBand="0" w:evenHBand="0" w:firstRowFirstColumn="0" w:firstRowLastColumn="0" w:lastRowFirstColumn="0" w:lastRowLastColumn="0"/>
            <w:tcW w:w="3159" w:type="dxa"/>
          </w:tcPr>
          <w:p w14:paraId="1C0A92E6" w14:textId="77777777" w:rsidR="000873CA" w:rsidRPr="000873CA" w:rsidRDefault="00000000" w:rsidP="000873CA">
            <w:pPr>
              <w:pStyle w:val="NoSpacing"/>
              <w:rPr>
                <w:rFonts w:cstheme="majorHAnsi"/>
                <w:color w:val="333333"/>
                <w:szCs w:val="20"/>
              </w:rPr>
            </w:pPr>
            <w:r>
              <w:rPr>
                <w:rFonts w:eastAsia="Arial Nova" w:cs="Arial"/>
                <w:color w:val="333333"/>
                <w:szCs w:val="20"/>
                <w:lang w:val="cy-GB"/>
              </w:rPr>
              <w:t>S: Gweithgareddau Gwasanaethau Eraill</w:t>
            </w:r>
          </w:p>
        </w:tc>
        <w:tc>
          <w:tcPr>
            <w:tcW w:w="2593" w:type="dxa"/>
          </w:tcPr>
          <w:p w14:paraId="5CB22FA2"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500</w:t>
            </w:r>
          </w:p>
        </w:tc>
        <w:tc>
          <w:tcPr>
            <w:tcW w:w="2059" w:type="dxa"/>
          </w:tcPr>
          <w:p w14:paraId="3ADA4EE4"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1.0</w:t>
            </w:r>
          </w:p>
        </w:tc>
        <w:tc>
          <w:tcPr>
            <w:tcW w:w="1817" w:type="dxa"/>
          </w:tcPr>
          <w:p w14:paraId="64115007" w14:textId="77777777" w:rsidR="000873CA" w:rsidRPr="000873CA" w:rsidRDefault="00000000"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Pr>
                <w:rFonts w:eastAsia="Arial Nova" w:cs="Arial"/>
                <w:color w:val="333333"/>
                <w:szCs w:val="20"/>
                <w:lang w:val="cy-GB"/>
              </w:rPr>
              <w:t>1.6</w:t>
            </w:r>
          </w:p>
        </w:tc>
      </w:tr>
    </w:tbl>
    <w:p w14:paraId="43F61C26" w14:textId="77777777" w:rsidR="00633742" w:rsidRPr="00FB12CE" w:rsidRDefault="00000000" w:rsidP="00FB12CE">
      <w:pPr>
        <w:pStyle w:val="BodyText"/>
        <w:jc w:val="both"/>
      </w:pPr>
      <w:r>
        <w:rPr>
          <w:rFonts w:eastAsia="Arial Nova" w:cs="Times New Roman"/>
          <w:szCs w:val="20"/>
          <w:lang w:val="cy-GB"/>
        </w:rPr>
        <w:lastRenderedPageBreak/>
        <w:t xml:space="preserve">Fel y trafodwyd yn flaenorol, mae rhieni a gofalwyr yn defnyddio gofal plant i alluogi iddynt weithio, felly mae dealltwriaeth o batrymau gwaith yn bwysig i ystyried digonolrwydd ac argaeledd gofal plant. Mae 61% o fenywod yng Nghastell-nedd Port Talbot yn gweithio'n rhan amser (yn erbyn 8% o ddynion) wrth i fenywod geisio cydbwyso gwaith â chyfrifoldebau gofal plant. Mae hyn yn caniatáu iddyn nhw ond defnyddio gofal plant yn rhan amser i gyd-fynd â'u horiau gwaith / oriau cyfnod y tu allan i'r diwrnod ysgol.  Wrth siarad â rhieni a gofalwyr, mae hyn fel arfer oherwydd bod gofal plant yn cael ei ddarparu o gwmpas y diwrnod ysgol a / neu fod aelod o'r teulu ar gael i ddarparu gofal plant. </w:t>
      </w:r>
    </w:p>
    <w:p w14:paraId="53A2AAE8" w14:textId="77777777" w:rsidR="00CE62AD" w:rsidRPr="00670160" w:rsidRDefault="00000000" w:rsidP="00CE62AD">
      <w:pPr>
        <w:pStyle w:val="Heading4"/>
      </w:pPr>
      <w:r>
        <w:rPr>
          <w:rFonts w:ascii="Arial" w:eastAsia="Arial" w:hAnsi="Arial" w:cs="Times New Roman"/>
          <w:szCs w:val="22"/>
          <w:lang w:val="cy-GB"/>
        </w:rPr>
        <w:t>Tabl 46. Mathau o Swyddi (2020)</w:t>
      </w:r>
      <w:r>
        <w:rPr>
          <w:rStyle w:val="FootnoteReference"/>
        </w:rPr>
        <w:footnoteReference w:id="25"/>
      </w:r>
    </w:p>
    <w:tbl>
      <w:tblPr>
        <w:tblStyle w:val="PRD1"/>
        <w:tblW w:w="9628" w:type="dxa"/>
        <w:tblLook w:val="04A0" w:firstRow="1" w:lastRow="0" w:firstColumn="1" w:lastColumn="0" w:noHBand="0" w:noVBand="1"/>
      </w:tblPr>
      <w:tblGrid>
        <w:gridCol w:w="2623"/>
        <w:gridCol w:w="2178"/>
        <w:gridCol w:w="1756"/>
        <w:gridCol w:w="1443"/>
        <w:gridCol w:w="1628"/>
      </w:tblGrid>
      <w:tr w:rsidR="007B5570" w14:paraId="2CD22C71"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2835C9A" w14:textId="77777777" w:rsidR="00EA3DC4" w:rsidRPr="00B2397C" w:rsidRDefault="00EA3DC4" w:rsidP="00D049F3">
            <w:pPr>
              <w:pStyle w:val="NoSpacing"/>
              <w:rPr>
                <w:b w:val="0"/>
              </w:rPr>
            </w:pPr>
          </w:p>
        </w:tc>
        <w:tc>
          <w:tcPr>
            <w:tcW w:w="2178" w:type="dxa"/>
          </w:tcPr>
          <w:p w14:paraId="24843D04" w14:textId="77777777" w:rsidR="00EA3DC4"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Castell-nedd Port Talbot</w:t>
            </w:r>
          </w:p>
          <w:p w14:paraId="0025775B" w14:textId="77777777" w:rsidR="00EA3DC4"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(Swyddi)</w:t>
            </w:r>
            <w:r>
              <w:rPr>
                <w:rFonts w:eastAsia="Arial Nova" w:cs="Times New Roman"/>
                <w:b w:val="0"/>
                <w:szCs w:val="20"/>
                <w:lang w:val="cy-GB"/>
              </w:rPr>
              <w:t xml:space="preserve"> </w:t>
            </w:r>
          </w:p>
        </w:tc>
        <w:tc>
          <w:tcPr>
            <w:tcW w:w="1756" w:type="dxa"/>
          </w:tcPr>
          <w:p w14:paraId="38609AAD" w14:textId="77777777" w:rsidR="00EA3DC4"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 (%)</w:t>
            </w:r>
            <w:r>
              <w:rPr>
                <w:rFonts w:eastAsia="Arial Nova" w:cs="Times New Roman"/>
                <w:b w:val="0"/>
                <w:szCs w:val="20"/>
                <w:lang w:val="cy-GB"/>
              </w:rPr>
              <w:t xml:space="preserve"> </w:t>
            </w:r>
          </w:p>
        </w:tc>
        <w:tc>
          <w:tcPr>
            <w:tcW w:w="1443" w:type="dxa"/>
          </w:tcPr>
          <w:p w14:paraId="6D1AB6AA" w14:textId="77777777" w:rsidR="00EA3DC4"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Lleoedd Gofal Plant yng Nghastell-nedd Port Talbot (%)*</w:t>
            </w:r>
          </w:p>
        </w:tc>
        <w:tc>
          <w:tcPr>
            <w:tcW w:w="1628" w:type="dxa"/>
          </w:tcPr>
          <w:p w14:paraId="34DE7B7D" w14:textId="77777777" w:rsidR="00EA3DC4" w:rsidRDefault="00000000" w:rsidP="00D049F3">
            <w:pPr>
              <w:pStyle w:val="NoSpacing"/>
              <w:cnfStyle w:val="100000000000" w:firstRow="1" w:lastRow="0" w:firstColumn="0" w:lastColumn="0" w:oddVBand="0" w:evenVBand="0" w:oddHBand="0" w:evenHBand="0" w:firstRowFirstColumn="0" w:firstRowLastColumn="0" w:lastRowFirstColumn="0" w:lastRowLastColumn="0"/>
            </w:pPr>
            <w:r>
              <w:rPr>
                <w:rFonts w:eastAsia="Arial Nova" w:cs="Times New Roman"/>
                <w:bCs/>
                <w:szCs w:val="20"/>
                <w:lang w:val="cy-GB"/>
              </w:rPr>
              <w:t>Cymru</w:t>
            </w:r>
          </w:p>
          <w:p w14:paraId="56343B42" w14:textId="77777777" w:rsidR="009048C9"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t>(%)</w:t>
            </w:r>
          </w:p>
        </w:tc>
      </w:tr>
      <w:tr w:rsidR="007B5570" w14:paraId="3DF077E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vAlign w:val="bottom"/>
          </w:tcPr>
          <w:p w14:paraId="15FFC03F" w14:textId="77777777" w:rsidR="00EA3DC4" w:rsidRPr="00085EBD" w:rsidRDefault="00000000" w:rsidP="00D049F3">
            <w:pPr>
              <w:pStyle w:val="NoSpacing"/>
            </w:pPr>
            <w:r>
              <w:rPr>
                <w:rFonts w:eastAsia="Arial Nova" w:cs="Times New Roman"/>
                <w:szCs w:val="20"/>
                <w:lang w:val="cy-GB"/>
              </w:rPr>
              <w:t>Cyfanswm Swyddi Gweithwyr</w:t>
            </w:r>
          </w:p>
        </w:tc>
        <w:tc>
          <w:tcPr>
            <w:tcW w:w="2178" w:type="dxa"/>
            <w:vAlign w:val="bottom"/>
          </w:tcPr>
          <w:p w14:paraId="0F7EF885" w14:textId="77777777" w:rsidR="00EA3DC4"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50,000</w:t>
            </w:r>
          </w:p>
        </w:tc>
        <w:tc>
          <w:tcPr>
            <w:tcW w:w="1756" w:type="dxa"/>
            <w:vAlign w:val="bottom"/>
          </w:tcPr>
          <w:p w14:paraId="1510D2AC" w14:textId="77777777" w:rsidR="00EA3DC4"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t>-</w:t>
            </w:r>
          </w:p>
        </w:tc>
        <w:tc>
          <w:tcPr>
            <w:tcW w:w="1443" w:type="dxa"/>
          </w:tcPr>
          <w:p w14:paraId="416EC77B" w14:textId="77777777" w:rsidR="00EA3DC4" w:rsidRDefault="00000000" w:rsidP="00D049F3">
            <w:pPr>
              <w:pStyle w:val="NoSpacing"/>
              <w:cnfStyle w:val="000000100000" w:firstRow="0" w:lastRow="0" w:firstColumn="0" w:lastColumn="0" w:oddVBand="0" w:evenVBand="0" w:oddHBand="1" w:evenHBand="0" w:firstRowFirstColumn="0" w:firstRowLastColumn="0" w:lastRowFirstColumn="0" w:lastRowLastColumn="0"/>
            </w:pPr>
            <w:r>
              <w:t>-</w:t>
            </w:r>
          </w:p>
        </w:tc>
        <w:tc>
          <w:tcPr>
            <w:tcW w:w="1628" w:type="dxa"/>
          </w:tcPr>
          <w:p w14:paraId="51E79FF6" w14:textId="77777777" w:rsidR="00EA3DC4"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t>-</w:t>
            </w:r>
          </w:p>
        </w:tc>
      </w:tr>
      <w:tr w:rsidR="007B5570" w14:paraId="6D9FC2B5" w14:textId="77777777" w:rsidTr="007B5570">
        <w:tc>
          <w:tcPr>
            <w:cnfStyle w:val="001000000000" w:firstRow="0" w:lastRow="0" w:firstColumn="1" w:lastColumn="0" w:oddVBand="0" w:evenVBand="0" w:oddHBand="0" w:evenHBand="0" w:firstRowFirstColumn="0" w:firstRowLastColumn="0" w:lastRowFirstColumn="0" w:lastRowLastColumn="0"/>
            <w:tcW w:w="2623" w:type="dxa"/>
            <w:vAlign w:val="bottom"/>
          </w:tcPr>
          <w:p w14:paraId="4D33F8EF" w14:textId="77777777" w:rsidR="00386A8C" w:rsidRDefault="00000000" w:rsidP="00D049F3">
            <w:pPr>
              <w:pStyle w:val="NoSpacing"/>
            </w:pPr>
            <w:r>
              <w:rPr>
                <w:rFonts w:eastAsia="Arial Nova" w:cs="Times New Roman"/>
                <w:szCs w:val="20"/>
                <w:lang w:val="cy-GB"/>
              </w:rPr>
              <w:t>Llawn-amser</w:t>
            </w:r>
          </w:p>
        </w:tc>
        <w:tc>
          <w:tcPr>
            <w:tcW w:w="2178" w:type="dxa"/>
            <w:vAlign w:val="bottom"/>
          </w:tcPr>
          <w:p w14:paraId="5DE1CEE0" w14:textId="77777777" w:rsidR="00386A8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33,000 </w:t>
            </w:r>
          </w:p>
        </w:tc>
        <w:tc>
          <w:tcPr>
            <w:tcW w:w="1756" w:type="dxa"/>
            <w:vAlign w:val="bottom"/>
          </w:tcPr>
          <w:p w14:paraId="3ACA505A" w14:textId="77777777" w:rsidR="00386A8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66.0 </w:t>
            </w:r>
          </w:p>
        </w:tc>
        <w:tc>
          <w:tcPr>
            <w:tcW w:w="1443" w:type="dxa"/>
          </w:tcPr>
          <w:p w14:paraId="7E795286" w14:textId="77777777" w:rsidR="00386A8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21.0</w:t>
            </w:r>
          </w:p>
        </w:tc>
        <w:tc>
          <w:tcPr>
            <w:tcW w:w="1628" w:type="dxa"/>
          </w:tcPr>
          <w:p w14:paraId="0F5FE9FA" w14:textId="77777777" w:rsidR="00386A8C" w:rsidRDefault="00000000" w:rsidP="00D049F3">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66.3 </w:t>
            </w:r>
          </w:p>
        </w:tc>
      </w:tr>
      <w:tr w:rsidR="007B5570" w14:paraId="42FB9B7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vAlign w:val="bottom"/>
          </w:tcPr>
          <w:p w14:paraId="24FD7E03" w14:textId="77777777" w:rsidR="001D4304" w:rsidRDefault="00000000" w:rsidP="00D049F3">
            <w:pPr>
              <w:pStyle w:val="NoSpacing"/>
            </w:pPr>
            <w:r>
              <w:rPr>
                <w:rFonts w:eastAsia="Arial Nova" w:cs="Times New Roman"/>
                <w:szCs w:val="20"/>
                <w:lang w:val="cy-GB"/>
              </w:rPr>
              <w:t>Rhan-amser</w:t>
            </w:r>
          </w:p>
        </w:tc>
        <w:tc>
          <w:tcPr>
            <w:tcW w:w="2178" w:type="dxa"/>
            <w:vAlign w:val="bottom"/>
          </w:tcPr>
          <w:p w14:paraId="2BD7EE11" w14:textId="77777777" w:rsidR="001D4304"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17,000 </w:t>
            </w:r>
          </w:p>
        </w:tc>
        <w:tc>
          <w:tcPr>
            <w:tcW w:w="1756" w:type="dxa"/>
            <w:vAlign w:val="bottom"/>
          </w:tcPr>
          <w:p w14:paraId="15D4C5C4" w14:textId="77777777" w:rsidR="001D4304"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34.0</w:t>
            </w:r>
          </w:p>
        </w:tc>
        <w:tc>
          <w:tcPr>
            <w:tcW w:w="1443" w:type="dxa"/>
          </w:tcPr>
          <w:p w14:paraId="1EB39D89" w14:textId="77777777" w:rsidR="001D4304" w:rsidRDefault="00000000" w:rsidP="00937B3C">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69.0</w:t>
            </w:r>
          </w:p>
        </w:tc>
        <w:tc>
          <w:tcPr>
            <w:tcW w:w="1628" w:type="dxa"/>
          </w:tcPr>
          <w:p w14:paraId="6BAF667C" w14:textId="77777777" w:rsidR="001D4304"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33.7</w:t>
            </w:r>
          </w:p>
        </w:tc>
      </w:tr>
    </w:tbl>
    <w:p w14:paraId="4987AD72" w14:textId="77777777" w:rsidR="00E32585" w:rsidRPr="00F95713" w:rsidRDefault="00000000" w:rsidP="00E32585">
      <w:pPr>
        <w:pStyle w:val="BodyText"/>
      </w:pPr>
      <w:r>
        <w:rPr>
          <w:rFonts w:eastAsia="Arial Nova" w:cs="Times New Roman"/>
          <w:szCs w:val="20"/>
          <w:lang w:val="cy-GB"/>
        </w:rPr>
        <w:t>*</w:t>
      </w:r>
      <w:r>
        <w:rPr>
          <w:rFonts w:ascii="Verdana" w:eastAsia="Verdana" w:hAnsi="Verdana" w:cs="Times New Roman"/>
          <w:color w:val="333333"/>
          <w:sz w:val="16"/>
          <w:szCs w:val="16"/>
          <w:shd w:val="clear" w:color="auto" w:fill="FFFFFF"/>
          <w:lang w:val="cy-GB"/>
        </w:rPr>
        <w:t xml:space="preserve"> </w:t>
      </w:r>
      <w:r>
        <w:rPr>
          <w:rFonts w:eastAsia="Arial Nova" w:cs="Times New Roman"/>
          <w:color w:val="333333"/>
          <w:sz w:val="16"/>
          <w:szCs w:val="16"/>
          <w:shd w:val="clear" w:color="auto" w:fill="FFFFFF"/>
          <w:lang w:val="cy-GB"/>
        </w:rPr>
        <w:t>Niferoedd sy’n manteisio ar Leoedd Gofal Plant fesul amser</w:t>
      </w:r>
      <w:r>
        <w:rPr>
          <w:rFonts w:eastAsia="Arial Nova" w:cs="Times New Roman"/>
          <w:szCs w:val="20"/>
          <w:lang w:val="cy-GB"/>
        </w:rPr>
        <w:t xml:space="preserve"> </w:t>
      </w:r>
    </w:p>
    <w:p w14:paraId="7515D55D" w14:textId="77777777" w:rsidR="00CE62AD" w:rsidRDefault="00000000" w:rsidP="000873CA">
      <w:pPr>
        <w:pStyle w:val="BodyText"/>
        <w:jc w:val="both"/>
      </w:pPr>
      <w:r>
        <w:rPr>
          <w:rFonts w:eastAsia="Arial Nova" w:cs="Times New Roman"/>
          <w:szCs w:val="20"/>
          <w:lang w:val="cy-GB"/>
        </w:rPr>
        <w:t xml:space="preserve">O fis Medi 2022, daeth rhieni a gwarcheidwaid mewn addysg a hyfforddiant, yn gymwys am hyd at 30 awr o addysg gynnar a gofal plant a ariennir gan y llywodraeth, ar gyfer plant 3 a 4 oed.  Nid oes set ddata ar gael yn hawdd i ddeall nifer y rhieni / gwarcheidwaid mewn addysg neu hyfforddiant.  Mae tablau 47 a 48 yn crynhoi data ynghylch cymryd rhan mewn addysg a hyfforddiant a allai fod yn ddefnyddiol.  </w:t>
      </w:r>
    </w:p>
    <w:p w14:paraId="61A740A7" w14:textId="77777777" w:rsidR="00DF19F9" w:rsidRPr="00670160" w:rsidRDefault="00000000" w:rsidP="00DF19F9">
      <w:pPr>
        <w:pStyle w:val="Heading4"/>
      </w:pPr>
      <w:r>
        <w:rPr>
          <w:rFonts w:ascii="Arial" w:eastAsia="Arial" w:hAnsi="Arial" w:cs="Times New Roman"/>
          <w:szCs w:val="22"/>
          <w:lang w:val="cy-GB"/>
        </w:rPr>
        <w:t>Tabl 47. Dysgwyr mewn Dysgu Seiliedig ar Waith (2020/21)</w:t>
      </w:r>
      <w:r>
        <w:rPr>
          <w:rStyle w:val="FootnoteReference"/>
        </w:rPr>
        <w:footnoteReference w:id="26"/>
      </w:r>
      <w:r>
        <w:rPr>
          <w:rFonts w:ascii="Arial" w:eastAsia="Arial" w:hAnsi="Arial" w:cs="Times New Roman"/>
          <w:b w:val="0"/>
          <w:bCs w:val="0"/>
          <w:i w:val="0"/>
          <w:iCs w:val="0"/>
          <w:szCs w:val="22"/>
          <w:lang w:val="cy-GB"/>
        </w:rPr>
        <w:t xml:space="preserve"> </w:t>
      </w:r>
    </w:p>
    <w:tbl>
      <w:tblPr>
        <w:tblStyle w:val="PRD1"/>
        <w:tblW w:w="9628" w:type="dxa"/>
        <w:tblLook w:val="04A0" w:firstRow="1" w:lastRow="0" w:firstColumn="1" w:lastColumn="0" w:noHBand="0" w:noVBand="1"/>
      </w:tblPr>
      <w:tblGrid>
        <w:gridCol w:w="1951"/>
        <w:gridCol w:w="1881"/>
        <w:gridCol w:w="1565"/>
        <w:gridCol w:w="1863"/>
        <w:gridCol w:w="1270"/>
        <w:gridCol w:w="1098"/>
      </w:tblGrid>
      <w:tr w:rsidR="007B5570" w14:paraId="152FB449"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86827D9" w14:textId="77777777" w:rsidR="0094558B" w:rsidRPr="00B2397C" w:rsidRDefault="0094558B" w:rsidP="00D049F3">
            <w:pPr>
              <w:pStyle w:val="NoSpacing"/>
              <w:rPr>
                <w:b w:val="0"/>
              </w:rPr>
            </w:pPr>
          </w:p>
        </w:tc>
        <w:tc>
          <w:tcPr>
            <w:tcW w:w="1965" w:type="dxa"/>
          </w:tcPr>
          <w:p w14:paraId="7ECDA039" w14:textId="77777777" w:rsidR="0094558B"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Pob rhaglen brentisiaeth</w:t>
            </w:r>
            <w:r>
              <w:rPr>
                <w:rFonts w:eastAsia="Arial Nova" w:cs="Times New Roman"/>
                <w:b w:val="0"/>
                <w:szCs w:val="20"/>
                <w:lang w:val="cy-GB"/>
              </w:rPr>
              <w:t xml:space="preserve"> </w:t>
            </w:r>
          </w:p>
        </w:tc>
        <w:tc>
          <w:tcPr>
            <w:tcW w:w="1614" w:type="dxa"/>
          </w:tcPr>
          <w:p w14:paraId="3188963B" w14:textId="77777777" w:rsidR="0094558B"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Camau i Gyflogaeth</w:t>
            </w:r>
            <w:r>
              <w:rPr>
                <w:rFonts w:eastAsia="Arial Nova" w:cs="Times New Roman"/>
                <w:b w:val="0"/>
                <w:szCs w:val="20"/>
                <w:lang w:val="cy-GB"/>
              </w:rPr>
              <w:t xml:space="preserve"> </w:t>
            </w:r>
          </w:p>
        </w:tc>
        <w:tc>
          <w:tcPr>
            <w:tcW w:w="1412" w:type="dxa"/>
          </w:tcPr>
          <w:p w14:paraId="5FF82215" w14:textId="77777777" w:rsidR="0094558B"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Hyfforddeiaethau</w:t>
            </w:r>
            <w:r>
              <w:rPr>
                <w:rFonts w:eastAsia="Arial Nova" w:cs="Times New Roman"/>
                <w:b w:val="0"/>
                <w:szCs w:val="20"/>
                <w:lang w:val="cy-GB"/>
              </w:rPr>
              <w:t xml:space="preserve"> </w:t>
            </w:r>
          </w:p>
        </w:tc>
        <w:tc>
          <w:tcPr>
            <w:tcW w:w="1349" w:type="dxa"/>
          </w:tcPr>
          <w:p w14:paraId="4D4078DD" w14:textId="77777777" w:rsidR="0094558B"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barod am waith</w:t>
            </w:r>
          </w:p>
        </w:tc>
        <w:tc>
          <w:tcPr>
            <w:tcW w:w="1167" w:type="dxa"/>
          </w:tcPr>
          <w:p w14:paraId="3D698C14" w14:textId="77777777" w:rsidR="0094558B"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Arall</w:t>
            </w:r>
          </w:p>
        </w:tc>
      </w:tr>
      <w:tr w:rsidR="007B5570" w14:paraId="7690EF7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Align w:val="bottom"/>
          </w:tcPr>
          <w:p w14:paraId="6223FFE7" w14:textId="77777777" w:rsidR="0094558B" w:rsidRPr="00085EBD" w:rsidRDefault="00000000" w:rsidP="00D049F3">
            <w:pPr>
              <w:pStyle w:val="NoSpacing"/>
            </w:pPr>
            <w:r>
              <w:rPr>
                <w:rFonts w:eastAsia="Arial Nova" w:cs="Times New Roman"/>
                <w:szCs w:val="20"/>
                <w:lang w:val="cy-GB"/>
              </w:rPr>
              <w:t>Castell-nedd Port Talbot</w:t>
            </w:r>
          </w:p>
        </w:tc>
        <w:tc>
          <w:tcPr>
            <w:tcW w:w="1965" w:type="dxa"/>
            <w:vAlign w:val="bottom"/>
          </w:tcPr>
          <w:p w14:paraId="1A1D2147" w14:textId="77777777" w:rsidR="0094558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2,610</w:t>
            </w:r>
          </w:p>
        </w:tc>
        <w:tc>
          <w:tcPr>
            <w:tcW w:w="1614" w:type="dxa"/>
            <w:vAlign w:val="bottom"/>
          </w:tcPr>
          <w:p w14:paraId="6A926AE5" w14:textId="77777777" w:rsidR="0094558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412" w:type="dxa"/>
          </w:tcPr>
          <w:p w14:paraId="0E1BC5AF" w14:textId="77777777" w:rsidR="0094558B"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445</w:t>
            </w:r>
          </w:p>
        </w:tc>
        <w:tc>
          <w:tcPr>
            <w:tcW w:w="1349" w:type="dxa"/>
          </w:tcPr>
          <w:p w14:paraId="5A7B9307" w14:textId="77777777" w:rsidR="0094558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c>
          <w:tcPr>
            <w:tcW w:w="1167" w:type="dxa"/>
          </w:tcPr>
          <w:p w14:paraId="51C4662F" w14:textId="77777777" w:rsidR="0094558B" w:rsidRPr="00085EBD" w:rsidRDefault="00000000" w:rsidP="00D049F3">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0</w:t>
            </w:r>
          </w:p>
        </w:tc>
      </w:tr>
    </w:tbl>
    <w:p w14:paraId="313F92A1" w14:textId="77777777" w:rsidR="00AC10C9" w:rsidRPr="00670160" w:rsidRDefault="00000000" w:rsidP="00AC10C9">
      <w:pPr>
        <w:pStyle w:val="Heading4"/>
      </w:pPr>
      <w:r>
        <w:rPr>
          <w:rFonts w:ascii="Arial" w:eastAsia="Arial" w:hAnsi="Arial" w:cs="Times New Roman"/>
          <w:szCs w:val="22"/>
          <w:lang w:val="cy-GB"/>
        </w:rPr>
        <w:t>Tabl 48. Niferoedd Dysgwyr fesul Oedran ar gyfer Cymru (Chwefror 2022)</w:t>
      </w:r>
      <w:r>
        <w:rPr>
          <w:rStyle w:val="FootnoteReference"/>
        </w:rPr>
        <w:footnoteReference w:id="27"/>
      </w:r>
    </w:p>
    <w:tbl>
      <w:tblPr>
        <w:tblStyle w:val="PRD1"/>
        <w:tblW w:w="9634" w:type="dxa"/>
        <w:tblLook w:val="04A0" w:firstRow="1" w:lastRow="0" w:firstColumn="1" w:lastColumn="0" w:noHBand="0" w:noVBand="1"/>
      </w:tblPr>
      <w:tblGrid>
        <w:gridCol w:w="6091"/>
        <w:gridCol w:w="3543"/>
      </w:tblGrid>
      <w:tr w:rsidR="007B5570" w14:paraId="4FC012EA"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EE901A1" w14:textId="77777777" w:rsidR="00A044D5" w:rsidRPr="00B2397C" w:rsidRDefault="00A044D5" w:rsidP="00D049F3">
            <w:pPr>
              <w:pStyle w:val="NoSpacing"/>
              <w:rPr>
                <w:b w:val="0"/>
              </w:rPr>
            </w:pPr>
          </w:p>
        </w:tc>
        <w:tc>
          <w:tcPr>
            <w:tcW w:w="3543" w:type="dxa"/>
          </w:tcPr>
          <w:p w14:paraId="7BF060D7" w14:textId="77777777" w:rsidR="00A044D5" w:rsidRPr="00B2397C" w:rsidRDefault="00000000" w:rsidP="00D049F3">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Castell-nedd Port Talbot</w:t>
            </w:r>
          </w:p>
        </w:tc>
      </w:tr>
      <w:tr w:rsidR="007B5570" w14:paraId="35D8486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16A269C3"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Dan 16  </w:t>
            </w:r>
          </w:p>
        </w:tc>
        <w:tc>
          <w:tcPr>
            <w:tcW w:w="3543" w:type="dxa"/>
            <w:vAlign w:val="bottom"/>
          </w:tcPr>
          <w:p w14:paraId="6FC00DA4"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15</w:t>
            </w:r>
          </w:p>
        </w:tc>
      </w:tr>
      <w:tr w:rsidR="007B5570" w14:paraId="373739A3" w14:textId="77777777" w:rsidTr="007B5570">
        <w:tc>
          <w:tcPr>
            <w:cnfStyle w:val="001000000000" w:firstRow="0" w:lastRow="0" w:firstColumn="1" w:lastColumn="0" w:oddVBand="0" w:evenVBand="0" w:oddHBand="0" w:evenHBand="0" w:firstRowFirstColumn="0" w:firstRowLastColumn="0" w:lastRowFirstColumn="0" w:lastRowLastColumn="0"/>
            <w:tcW w:w="6091" w:type="dxa"/>
            <w:vAlign w:val="bottom"/>
          </w:tcPr>
          <w:p w14:paraId="455FADE7"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16 </w:t>
            </w:r>
          </w:p>
        </w:tc>
        <w:tc>
          <w:tcPr>
            <w:tcW w:w="3543" w:type="dxa"/>
            <w:vAlign w:val="bottom"/>
          </w:tcPr>
          <w:p w14:paraId="029F601F" w14:textId="77777777" w:rsidR="00BB663D" w:rsidRPr="005053A8" w:rsidRDefault="00000000"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Pr>
                <w:rFonts w:eastAsia="Arial Nova" w:cs="Arial"/>
                <w:color w:val="000000"/>
                <w:szCs w:val="20"/>
                <w:lang w:val="cy-GB"/>
              </w:rPr>
              <w:t>1,070</w:t>
            </w:r>
          </w:p>
        </w:tc>
      </w:tr>
      <w:tr w:rsidR="007B5570" w14:paraId="59623A0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5CAAFAC8" w14:textId="77777777" w:rsidR="00BB663D" w:rsidRPr="005053A8" w:rsidRDefault="00000000" w:rsidP="00BB663D">
            <w:pPr>
              <w:pStyle w:val="NoSpacing"/>
              <w:rPr>
                <w:rFonts w:cstheme="majorHAnsi"/>
                <w:szCs w:val="20"/>
              </w:rPr>
            </w:pPr>
            <w:r>
              <w:rPr>
                <w:rFonts w:eastAsia="Arial Nova" w:cs="Arial"/>
                <w:color w:val="000000"/>
                <w:szCs w:val="20"/>
                <w:lang w:val="cy-GB"/>
              </w:rPr>
              <w:t>17</w:t>
            </w:r>
          </w:p>
        </w:tc>
        <w:tc>
          <w:tcPr>
            <w:tcW w:w="3543" w:type="dxa"/>
            <w:vAlign w:val="bottom"/>
          </w:tcPr>
          <w:p w14:paraId="2663AFF6"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955</w:t>
            </w:r>
          </w:p>
        </w:tc>
      </w:tr>
      <w:tr w:rsidR="007B5570" w14:paraId="3C5D6AD7" w14:textId="77777777" w:rsidTr="007B5570">
        <w:tc>
          <w:tcPr>
            <w:cnfStyle w:val="001000000000" w:firstRow="0" w:lastRow="0" w:firstColumn="1" w:lastColumn="0" w:oddVBand="0" w:evenVBand="0" w:oddHBand="0" w:evenHBand="0" w:firstRowFirstColumn="0" w:firstRowLastColumn="0" w:lastRowFirstColumn="0" w:lastRowLastColumn="0"/>
            <w:tcW w:w="6091" w:type="dxa"/>
            <w:vAlign w:val="bottom"/>
          </w:tcPr>
          <w:p w14:paraId="2858C0DD" w14:textId="77777777" w:rsidR="00BB663D" w:rsidRPr="005053A8" w:rsidRDefault="00000000" w:rsidP="00BB663D">
            <w:pPr>
              <w:pStyle w:val="NoSpacing"/>
              <w:rPr>
                <w:rFonts w:cstheme="majorHAnsi"/>
                <w:szCs w:val="20"/>
              </w:rPr>
            </w:pPr>
            <w:r>
              <w:rPr>
                <w:rFonts w:eastAsia="Arial Nova" w:cs="Arial"/>
                <w:color w:val="000000"/>
                <w:szCs w:val="20"/>
                <w:lang w:val="cy-GB"/>
              </w:rPr>
              <w:t>18</w:t>
            </w:r>
          </w:p>
        </w:tc>
        <w:tc>
          <w:tcPr>
            <w:tcW w:w="3543" w:type="dxa"/>
            <w:vAlign w:val="bottom"/>
          </w:tcPr>
          <w:p w14:paraId="6FEB991A" w14:textId="77777777" w:rsidR="00BB663D" w:rsidRPr="005053A8" w:rsidRDefault="00000000"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Pr>
                <w:rFonts w:eastAsia="Arial Nova" w:cs="Arial"/>
                <w:color w:val="000000"/>
                <w:szCs w:val="20"/>
                <w:lang w:val="cy-GB"/>
              </w:rPr>
              <w:t>475</w:t>
            </w:r>
          </w:p>
        </w:tc>
      </w:tr>
      <w:tr w:rsidR="007B5570" w14:paraId="32BE360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66D87F43" w14:textId="77777777" w:rsidR="00BB663D" w:rsidRPr="005053A8" w:rsidRDefault="00000000" w:rsidP="00BB663D">
            <w:pPr>
              <w:pStyle w:val="NoSpacing"/>
              <w:rPr>
                <w:rFonts w:cstheme="majorHAnsi"/>
                <w:szCs w:val="20"/>
              </w:rPr>
            </w:pPr>
            <w:r>
              <w:rPr>
                <w:rFonts w:eastAsia="Arial Nova" w:cs="Arial"/>
                <w:color w:val="000000"/>
                <w:szCs w:val="20"/>
                <w:lang w:val="cy-GB"/>
              </w:rPr>
              <w:t>19</w:t>
            </w:r>
          </w:p>
        </w:tc>
        <w:tc>
          <w:tcPr>
            <w:tcW w:w="3543" w:type="dxa"/>
            <w:vAlign w:val="bottom"/>
          </w:tcPr>
          <w:p w14:paraId="1A972048"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260</w:t>
            </w:r>
          </w:p>
        </w:tc>
      </w:tr>
      <w:tr w:rsidR="007B5570" w14:paraId="12BE81DF" w14:textId="77777777" w:rsidTr="007B5570">
        <w:tc>
          <w:tcPr>
            <w:cnfStyle w:val="001000000000" w:firstRow="0" w:lastRow="0" w:firstColumn="1" w:lastColumn="0" w:oddVBand="0" w:evenVBand="0" w:oddHBand="0" w:evenHBand="0" w:firstRowFirstColumn="0" w:firstRowLastColumn="0" w:lastRowFirstColumn="0" w:lastRowLastColumn="0"/>
            <w:tcW w:w="6091" w:type="dxa"/>
            <w:vAlign w:val="bottom"/>
          </w:tcPr>
          <w:p w14:paraId="462CB75D"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20 - 24 </w:t>
            </w:r>
          </w:p>
        </w:tc>
        <w:tc>
          <w:tcPr>
            <w:tcW w:w="3543" w:type="dxa"/>
            <w:vAlign w:val="bottom"/>
          </w:tcPr>
          <w:p w14:paraId="3C83436D" w14:textId="77777777" w:rsidR="00BB663D" w:rsidRPr="005053A8" w:rsidRDefault="00000000"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Pr>
                <w:rFonts w:eastAsia="Arial Nova" w:cs="Arial"/>
                <w:color w:val="000000"/>
                <w:szCs w:val="20"/>
                <w:lang w:val="cy-GB"/>
              </w:rPr>
              <w:t>740</w:t>
            </w:r>
          </w:p>
        </w:tc>
      </w:tr>
      <w:tr w:rsidR="007B5570" w14:paraId="520E3F6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3188F040"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25 - 39 </w:t>
            </w:r>
          </w:p>
        </w:tc>
        <w:tc>
          <w:tcPr>
            <w:tcW w:w="3543" w:type="dxa"/>
            <w:vAlign w:val="bottom"/>
          </w:tcPr>
          <w:p w14:paraId="6D758F7A"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1515</w:t>
            </w:r>
          </w:p>
        </w:tc>
      </w:tr>
      <w:tr w:rsidR="007B5570" w14:paraId="002DC9A8" w14:textId="77777777" w:rsidTr="007B5570">
        <w:tc>
          <w:tcPr>
            <w:cnfStyle w:val="001000000000" w:firstRow="0" w:lastRow="0" w:firstColumn="1" w:lastColumn="0" w:oddVBand="0" w:evenVBand="0" w:oddHBand="0" w:evenHBand="0" w:firstRowFirstColumn="0" w:firstRowLastColumn="0" w:lastRowFirstColumn="0" w:lastRowLastColumn="0"/>
            <w:tcW w:w="6091" w:type="dxa"/>
            <w:vAlign w:val="bottom"/>
          </w:tcPr>
          <w:p w14:paraId="07A3CEB5"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40 - 49 </w:t>
            </w:r>
          </w:p>
        </w:tc>
        <w:tc>
          <w:tcPr>
            <w:tcW w:w="3543" w:type="dxa"/>
            <w:vAlign w:val="bottom"/>
          </w:tcPr>
          <w:p w14:paraId="323D9945" w14:textId="77777777" w:rsidR="00BB663D" w:rsidRPr="005053A8" w:rsidRDefault="00000000"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Pr>
                <w:rFonts w:eastAsia="Arial Nova" w:cs="Arial"/>
                <w:color w:val="000000"/>
                <w:szCs w:val="20"/>
                <w:lang w:val="cy-GB"/>
              </w:rPr>
              <w:t xml:space="preserve">640 </w:t>
            </w:r>
          </w:p>
        </w:tc>
      </w:tr>
      <w:tr w:rsidR="007B5570" w14:paraId="3CCF11B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779DE07C"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50 - 59 </w:t>
            </w:r>
          </w:p>
        </w:tc>
        <w:tc>
          <w:tcPr>
            <w:tcW w:w="3543" w:type="dxa"/>
            <w:vAlign w:val="bottom"/>
          </w:tcPr>
          <w:p w14:paraId="7EB9E690"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 xml:space="preserve">415 </w:t>
            </w:r>
          </w:p>
        </w:tc>
      </w:tr>
      <w:tr w:rsidR="007B5570" w14:paraId="077C44CE" w14:textId="77777777" w:rsidTr="007B5570">
        <w:tc>
          <w:tcPr>
            <w:cnfStyle w:val="001000000000" w:firstRow="0" w:lastRow="0" w:firstColumn="1" w:lastColumn="0" w:oddVBand="0" w:evenVBand="0" w:oddHBand="0" w:evenHBand="0" w:firstRowFirstColumn="0" w:firstRowLastColumn="0" w:lastRowFirstColumn="0" w:lastRowLastColumn="0"/>
            <w:tcW w:w="6091" w:type="dxa"/>
            <w:vAlign w:val="bottom"/>
          </w:tcPr>
          <w:p w14:paraId="6EE810AB"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60 - 64 </w:t>
            </w:r>
          </w:p>
        </w:tc>
        <w:tc>
          <w:tcPr>
            <w:tcW w:w="3543" w:type="dxa"/>
            <w:vAlign w:val="bottom"/>
          </w:tcPr>
          <w:p w14:paraId="57D452E0" w14:textId="77777777" w:rsidR="00BB663D" w:rsidRPr="005053A8" w:rsidRDefault="00000000"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Pr>
                <w:rFonts w:eastAsia="Arial Nova" w:cs="Arial"/>
                <w:color w:val="000000"/>
                <w:szCs w:val="20"/>
                <w:lang w:val="cy-GB"/>
              </w:rPr>
              <w:t>95</w:t>
            </w:r>
          </w:p>
        </w:tc>
      </w:tr>
      <w:tr w:rsidR="007B5570" w14:paraId="238367D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456835C1" w14:textId="77777777" w:rsidR="00BB663D" w:rsidRPr="005053A8" w:rsidRDefault="00000000" w:rsidP="00BB663D">
            <w:pPr>
              <w:pStyle w:val="NoSpacing"/>
              <w:rPr>
                <w:rFonts w:cstheme="majorHAnsi"/>
                <w:szCs w:val="20"/>
              </w:rPr>
            </w:pPr>
            <w:r>
              <w:rPr>
                <w:rFonts w:eastAsia="Arial Nova" w:cs="Arial"/>
                <w:color w:val="000000"/>
                <w:szCs w:val="20"/>
                <w:lang w:val="cy-GB"/>
              </w:rPr>
              <w:t xml:space="preserve">65 oed a hŷn </w:t>
            </w:r>
          </w:p>
        </w:tc>
        <w:tc>
          <w:tcPr>
            <w:tcW w:w="3543" w:type="dxa"/>
            <w:vAlign w:val="bottom"/>
          </w:tcPr>
          <w:p w14:paraId="49E2F951" w14:textId="77777777" w:rsidR="00BB663D" w:rsidRPr="005053A8" w:rsidRDefault="00000000"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Pr>
                <w:rFonts w:eastAsia="Arial Nova" w:cs="Arial"/>
                <w:color w:val="000000"/>
                <w:szCs w:val="20"/>
                <w:lang w:val="cy-GB"/>
              </w:rPr>
              <w:t>55</w:t>
            </w:r>
          </w:p>
        </w:tc>
      </w:tr>
    </w:tbl>
    <w:p w14:paraId="0333DE5B" w14:textId="77777777" w:rsidR="002435D1" w:rsidRDefault="002435D1" w:rsidP="00667826">
      <w:pPr>
        <w:pStyle w:val="Heading3"/>
        <w:jc w:val="both"/>
      </w:pPr>
    </w:p>
    <w:p w14:paraId="32C91AED" w14:textId="77777777" w:rsidR="000D2125" w:rsidRDefault="00000000" w:rsidP="00F94FA3">
      <w:pPr>
        <w:pStyle w:val="Heading3"/>
        <w:spacing w:before="120" w:after="120" w:line="264" w:lineRule="auto"/>
        <w:jc w:val="both"/>
      </w:pPr>
      <w:r>
        <w:rPr>
          <w:rFonts w:eastAsia="Century Gothic" w:cs="Times New Roman"/>
          <w:lang w:val="cy-GB"/>
        </w:rPr>
        <w:lastRenderedPageBreak/>
        <w:t>Arolwg Cyflogwr</w:t>
      </w:r>
      <w:r>
        <w:rPr>
          <w:rFonts w:eastAsia="Century Gothic" w:cs="Times New Roman"/>
          <w:b w:val="0"/>
          <w:bCs w:val="0"/>
          <w:lang w:val="cy-GB"/>
        </w:rPr>
        <w:t xml:space="preserve"> </w:t>
      </w:r>
    </w:p>
    <w:p w14:paraId="681AD242" w14:textId="77777777" w:rsidR="00184095" w:rsidRDefault="00000000" w:rsidP="00F94FA3">
      <w:pPr>
        <w:pStyle w:val="BodyText"/>
        <w:spacing w:line="264" w:lineRule="auto"/>
        <w:jc w:val="both"/>
      </w:pPr>
      <w:r>
        <w:rPr>
          <w:rFonts w:eastAsia="Arial Nova" w:cs="Times New Roman"/>
          <w:szCs w:val="20"/>
          <w:lang w:val="cy-GB"/>
        </w:rPr>
        <w:t xml:space="preserve">Gan ddefnyddio templed arolwg, gwnaethom gyfweld â 17 o gyflogwyr o bob rhan o Gastell-nedd Port Talbot mewn ystod o sectorau, gwnaeth hyn ein helpu i ddeall y berthynas rhwng cyflogaeth a gofal plant.   Fe ddywedon nhw wrthon ni: </w:t>
      </w:r>
    </w:p>
    <w:p w14:paraId="680117D9" w14:textId="77777777" w:rsidR="00E731E1" w:rsidRDefault="00000000" w:rsidP="00F94FA3">
      <w:pPr>
        <w:pStyle w:val="BodyText"/>
        <w:numPr>
          <w:ilvl w:val="0"/>
          <w:numId w:val="13"/>
        </w:numPr>
        <w:spacing w:before="0" w:after="0" w:line="264" w:lineRule="auto"/>
        <w:ind w:left="714" w:hanging="357"/>
      </w:pPr>
      <w:r>
        <w:rPr>
          <w:rFonts w:eastAsia="Arial Nova" w:cs="Times New Roman"/>
          <w:szCs w:val="20"/>
          <w:lang w:val="cy-GB"/>
        </w:rPr>
        <w:t>Maent yn cefnogi eu staff trwy drefniadau gweithio hyblyg, gan gynnwys gweithio rhan amser (82%), amser hyblyg a dychwelyd i'r gwaith fesul cam (41%).</w:t>
      </w:r>
    </w:p>
    <w:p w14:paraId="0CFCD2ED" w14:textId="77777777" w:rsidR="002466DE" w:rsidRDefault="00000000" w:rsidP="00F94FA3">
      <w:pPr>
        <w:pStyle w:val="BodyText"/>
        <w:numPr>
          <w:ilvl w:val="0"/>
          <w:numId w:val="13"/>
        </w:numPr>
        <w:spacing w:before="0" w:after="0" w:line="264" w:lineRule="auto"/>
        <w:ind w:left="714" w:hanging="357"/>
      </w:pPr>
      <w:r>
        <w:rPr>
          <w:rFonts w:eastAsia="Arial Nova" w:cs="Times New Roman"/>
          <w:szCs w:val="20"/>
          <w:lang w:val="cy-GB"/>
        </w:rPr>
        <w:t xml:space="preserve">Dywedodd 88% y byddai mwy o ofal plant fforddiadwy yn eu helpu i recriwtio a chadw staff.   </w:t>
      </w:r>
    </w:p>
    <w:p w14:paraId="5A348192" w14:textId="77777777" w:rsidR="00B80A81" w:rsidRDefault="00000000" w:rsidP="00F94FA3">
      <w:pPr>
        <w:pStyle w:val="BodyText"/>
        <w:numPr>
          <w:ilvl w:val="0"/>
          <w:numId w:val="13"/>
        </w:numPr>
        <w:spacing w:before="0" w:after="0" w:line="264" w:lineRule="auto"/>
        <w:ind w:left="714" w:hanging="357"/>
      </w:pPr>
      <w:r>
        <w:rPr>
          <w:rFonts w:eastAsia="Arial Nova" w:cs="Times New Roman"/>
          <w:szCs w:val="20"/>
          <w:lang w:val="cy-GB"/>
        </w:rPr>
        <w:t xml:space="preserve">Mae 50% yn credu y byddai gofal plant sydd ar gael ar adegau gwahanol o fudd i'w busnes, hoffai 44% weld darpariaeth fwy hyblyg.  </w:t>
      </w:r>
    </w:p>
    <w:p w14:paraId="2B5BB613" w14:textId="77777777" w:rsidR="0039001E" w:rsidRDefault="00000000" w:rsidP="00F94FA3">
      <w:pPr>
        <w:pStyle w:val="BodyText"/>
        <w:numPr>
          <w:ilvl w:val="0"/>
          <w:numId w:val="13"/>
        </w:numPr>
        <w:spacing w:before="0" w:after="0" w:line="264" w:lineRule="auto"/>
        <w:ind w:left="714" w:hanging="357"/>
      </w:pPr>
      <w:r>
        <w:rPr>
          <w:rFonts w:eastAsia="Arial Nova" w:cs="Times New Roman"/>
          <w:szCs w:val="20"/>
          <w:lang w:val="cy-GB"/>
        </w:rPr>
        <w:t xml:space="preserve">Dim ond 1 cyflogwr y gwnaethon ni gyfweld â nhw oedd yn darparu talebau gofal plant, gyda 2 yn ei ystyried ar gyfer y dyfodol.  </w:t>
      </w:r>
    </w:p>
    <w:p w14:paraId="7864D04A" w14:textId="77777777" w:rsidR="00526B02" w:rsidRDefault="00000000" w:rsidP="00F94FA3">
      <w:pPr>
        <w:pStyle w:val="BodyText"/>
        <w:numPr>
          <w:ilvl w:val="0"/>
          <w:numId w:val="13"/>
        </w:numPr>
        <w:spacing w:before="0" w:after="0" w:line="264" w:lineRule="auto"/>
        <w:ind w:left="714" w:hanging="357"/>
      </w:pPr>
      <w:r>
        <w:rPr>
          <w:rFonts w:eastAsia="Arial Nova" w:cs="Times New Roman"/>
          <w:szCs w:val="20"/>
          <w:lang w:val="cy-GB"/>
        </w:rPr>
        <w:t xml:space="preserve">Dim ond 2 cyflogwr sy'n helpu eu gweithwyr i gael mynediad i gynnig gofal plant Cymru.  </w:t>
      </w:r>
    </w:p>
    <w:p w14:paraId="4E979B78" w14:textId="77777777" w:rsidR="007519D7" w:rsidRPr="00184095" w:rsidRDefault="00000000" w:rsidP="00F94FA3">
      <w:pPr>
        <w:pStyle w:val="BodyText"/>
        <w:numPr>
          <w:ilvl w:val="0"/>
          <w:numId w:val="13"/>
        </w:numPr>
        <w:spacing w:before="0" w:after="0" w:line="264" w:lineRule="auto"/>
        <w:ind w:left="714" w:hanging="357"/>
      </w:pPr>
      <w:r>
        <w:rPr>
          <w:rFonts w:eastAsia="Arial Nova" w:cs="Times New Roman"/>
          <w:szCs w:val="20"/>
          <w:lang w:val="cy-GB"/>
        </w:rPr>
        <w:t xml:space="preserve">Mae cyflogwyr eisiau rhoi cyngor a chymorth, ond nid ydynt yn gwybod ble i ddod o hyd i wybodaeth dda, gryno a hawdd ei deall.  </w:t>
      </w:r>
    </w:p>
    <w:p w14:paraId="29343CB6" w14:textId="77777777" w:rsidR="00667826" w:rsidRDefault="00000000" w:rsidP="00F94FA3">
      <w:pPr>
        <w:pStyle w:val="Heading3"/>
        <w:spacing w:before="120" w:after="120" w:line="264" w:lineRule="auto"/>
        <w:jc w:val="both"/>
      </w:pPr>
      <w:r>
        <w:rPr>
          <w:rFonts w:eastAsia="Century Gothic" w:cs="Times New Roman"/>
          <w:lang w:val="cy-GB"/>
        </w:rPr>
        <w:t>Datblygiad wedi'i Gynllunio a'i Gynnig</w:t>
      </w:r>
      <w:r>
        <w:rPr>
          <w:rFonts w:eastAsia="Century Gothic" w:cs="Times New Roman"/>
          <w:b w:val="0"/>
          <w:bCs w:val="0"/>
          <w:lang w:val="cy-GB"/>
        </w:rPr>
        <w:t xml:space="preserve"> </w:t>
      </w:r>
    </w:p>
    <w:p w14:paraId="5409DE18" w14:textId="77777777" w:rsidR="00792260" w:rsidRDefault="00000000" w:rsidP="00F94FA3">
      <w:pPr>
        <w:pStyle w:val="BodyText"/>
        <w:spacing w:line="264" w:lineRule="auto"/>
        <w:jc w:val="both"/>
      </w:pPr>
      <w:r>
        <w:rPr>
          <w:rFonts w:eastAsia="Arial Nova" w:cs="Times New Roman"/>
          <w:szCs w:val="20"/>
          <w:lang w:val="cy-GB"/>
        </w:rPr>
        <w:t>Mae Cynllun Datblygu Lleol Amnewid (CDLlA) Castell-nedd Port Talbot yn cael ei baratoi ar hyn o bryd a bydd yn cael ei fabwysiadu yn 2025.  Mae'r Polisi SP7 Cynllun Datblygu Lleol cyfredol (2011 – 2026) yn cynnwys y gofyniad tai canlynol: "Er mwyn darparu'r 7,800 o anheddau newydd sydd eu hangen i gyflawni'r strategaeth dwf a arweinir gan yr economi, bydd darpariaeth yn cael ei wneud ar gyfer datblygu 8,760 o anheddau ychwanegol rhwng 2011-2026 gan gynnwys lwfans hyblygrwydd o 12.31%.</w:t>
      </w:r>
      <w:r>
        <w:rPr>
          <w:rStyle w:val="FootnoteReference"/>
        </w:rPr>
        <w:footnoteReference w:id="28"/>
      </w:r>
      <w:r>
        <w:rPr>
          <w:rFonts w:eastAsia="Arial Nova" w:cs="Times New Roman"/>
          <w:szCs w:val="20"/>
          <w:lang w:val="cy-GB"/>
        </w:rPr>
        <w:t xml:space="preserve">"  </w:t>
      </w:r>
    </w:p>
    <w:p w14:paraId="199A1F9B" w14:textId="77777777" w:rsidR="00D51C14" w:rsidRPr="00670160" w:rsidRDefault="00000000" w:rsidP="00F94FA3">
      <w:pPr>
        <w:pStyle w:val="Heading4"/>
        <w:spacing w:line="264" w:lineRule="auto"/>
      </w:pPr>
      <w:r>
        <w:rPr>
          <w:rFonts w:ascii="Arial" w:eastAsia="Arial" w:hAnsi="Arial" w:cs="Times New Roman"/>
          <w:szCs w:val="22"/>
          <w:lang w:val="cy-GB"/>
        </w:rPr>
        <w:t>Tabl 49.  Cyfanswm Gofyniad Tai</w:t>
      </w:r>
      <w:r>
        <w:rPr>
          <w:rFonts w:ascii="Arial" w:eastAsia="Arial" w:hAnsi="Arial" w:cs="Times New Roman"/>
          <w:b w:val="0"/>
          <w:bCs w:val="0"/>
          <w:i w:val="0"/>
          <w:iCs w:val="0"/>
          <w:szCs w:val="22"/>
          <w:lang w:val="cy-GB"/>
        </w:rPr>
        <w:t xml:space="preserve"> </w:t>
      </w:r>
    </w:p>
    <w:tbl>
      <w:tblPr>
        <w:tblStyle w:val="PRD1"/>
        <w:tblW w:w="9918" w:type="dxa"/>
        <w:tblLook w:val="04A0" w:firstRow="1" w:lastRow="0" w:firstColumn="1" w:lastColumn="0" w:noHBand="0" w:noVBand="1"/>
      </w:tblPr>
      <w:tblGrid>
        <w:gridCol w:w="3539"/>
        <w:gridCol w:w="4961"/>
        <w:gridCol w:w="1418"/>
      </w:tblGrid>
      <w:tr w:rsidR="007B5570" w14:paraId="3772F921"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8BB2B77" w14:textId="77777777" w:rsidR="004E5EAD" w:rsidRPr="00B2397C" w:rsidRDefault="004E5EAD" w:rsidP="00F94FA3">
            <w:pPr>
              <w:pStyle w:val="NoSpacing"/>
              <w:spacing w:line="264" w:lineRule="auto"/>
              <w:rPr>
                <w:b w:val="0"/>
              </w:rPr>
            </w:pPr>
          </w:p>
        </w:tc>
        <w:tc>
          <w:tcPr>
            <w:tcW w:w="4961" w:type="dxa"/>
          </w:tcPr>
          <w:p w14:paraId="4F7F49DF" w14:textId="77777777" w:rsidR="004E5EAD" w:rsidRPr="00B2397C" w:rsidRDefault="00000000" w:rsidP="00F94FA3">
            <w:pPr>
              <w:pStyle w:val="NoSpacing"/>
              <w:spacing w:line="264" w:lineRule="auto"/>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Tybiaethau</w:t>
            </w:r>
          </w:p>
        </w:tc>
        <w:tc>
          <w:tcPr>
            <w:tcW w:w="1418" w:type="dxa"/>
          </w:tcPr>
          <w:p w14:paraId="6141E174" w14:textId="77777777" w:rsidR="004E5EAD" w:rsidRDefault="00000000" w:rsidP="00F94FA3">
            <w:pPr>
              <w:pStyle w:val="NoSpacing"/>
              <w:spacing w:line="264" w:lineRule="auto"/>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yr Unedau</w:t>
            </w:r>
            <w:r>
              <w:rPr>
                <w:rFonts w:eastAsia="Arial Nova" w:cs="Times New Roman"/>
                <w:b w:val="0"/>
                <w:szCs w:val="20"/>
                <w:lang w:val="cy-GB"/>
              </w:rPr>
              <w:t xml:space="preserve"> </w:t>
            </w:r>
          </w:p>
        </w:tc>
      </w:tr>
      <w:tr w:rsidR="007B5570" w14:paraId="59803F5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0CC4699" w14:textId="77777777" w:rsidR="004E5EAD" w:rsidRPr="00085EBD" w:rsidRDefault="00000000" w:rsidP="00F94FA3">
            <w:pPr>
              <w:pStyle w:val="NoSpacing"/>
              <w:spacing w:line="264" w:lineRule="auto"/>
            </w:pPr>
            <w:r>
              <w:rPr>
                <w:rFonts w:eastAsia="Arial Nova" w:cs="Times New Roman"/>
                <w:szCs w:val="20"/>
                <w:lang w:val="cy-GB"/>
              </w:rPr>
              <w:t>Angen Tai Sylfaenol (gan gynnwys darpariaeth Eiddo Gwag)</w:t>
            </w:r>
          </w:p>
        </w:tc>
        <w:tc>
          <w:tcPr>
            <w:tcW w:w="4961" w:type="dxa"/>
            <w:vAlign w:val="bottom"/>
          </w:tcPr>
          <w:p w14:paraId="47BD2CBB" w14:textId="77777777" w:rsidR="004E5EAD" w:rsidRPr="00085EBD" w:rsidRDefault="00000000" w:rsidP="00F94FA3">
            <w:pPr>
              <w:pStyle w:val="NoSpacing"/>
              <w:spacing w:line="264" w:lineRule="auto"/>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Senario Dewisol y Twf Economaidd i ddiwallu'r angen a ragwelir o 3,850 o swyddi</w:t>
            </w:r>
          </w:p>
        </w:tc>
        <w:tc>
          <w:tcPr>
            <w:tcW w:w="1418" w:type="dxa"/>
          </w:tcPr>
          <w:p w14:paraId="3F69D0E9" w14:textId="77777777" w:rsidR="004E5EAD" w:rsidRDefault="00000000" w:rsidP="00F94FA3">
            <w:pPr>
              <w:pStyle w:val="NoSpacing"/>
              <w:spacing w:line="264"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7,800 </w:t>
            </w:r>
          </w:p>
        </w:tc>
      </w:tr>
      <w:tr w:rsidR="007B5570" w14:paraId="7469EDDF" w14:textId="77777777" w:rsidTr="007B5570">
        <w:tc>
          <w:tcPr>
            <w:cnfStyle w:val="001000000000" w:firstRow="0" w:lastRow="0" w:firstColumn="1" w:lastColumn="0" w:oddVBand="0" w:evenVBand="0" w:oddHBand="0" w:evenHBand="0" w:firstRowFirstColumn="0" w:firstRowLastColumn="0" w:lastRowFirstColumn="0" w:lastRowLastColumn="0"/>
            <w:tcW w:w="3539" w:type="dxa"/>
            <w:vAlign w:val="bottom"/>
          </w:tcPr>
          <w:p w14:paraId="280B4F31" w14:textId="77777777" w:rsidR="004E5EAD" w:rsidRPr="00085EBD" w:rsidRDefault="00000000" w:rsidP="00F94FA3">
            <w:pPr>
              <w:pStyle w:val="NoSpacing"/>
              <w:spacing w:line="264" w:lineRule="auto"/>
            </w:pPr>
            <w:r>
              <w:rPr>
                <w:rFonts w:eastAsia="Arial Nova" w:cs="Times New Roman"/>
                <w:szCs w:val="20"/>
                <w:lang w:val="cy-GB"/>
              </w:rPr>
              <w:t xml:space="preserve">Lwfans Hyblygrwydd </w:t>
            </w:r>
          </w:p>
        </w:tc>
        <w:tc>
          <w:tcPr>
            <w:tcW w:w="4961" w:type="dxa"/>
            <w:vAlign w:val="bottom"/>
          </w:tcPr>
          <w:p w14:paraId="54E9C911" w14:textId="77777777" w:rsidR="004E5EAD" w:rsidRPr="00085EBD" w:rsidRDefault="00000000" w:rsidP="00F94FA3">
            <w:pPr>
              <w:pStyle w:val="NoSpacing"/>
              <w:spacing w:line="264" w:lineRule="auto"/>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Lwfans ar gyfer safleoedd nad ydynt yn dod ymlaen yn ôl y disgwyl </w:t>
            </w:r>
          </w:p>
        </w:tc>
        <w:tc>
          <w:tcPr>
            <w:tcW w:w="1418" w:type="dxa"/>
          </w:tcPr>
          <w:p w14:paraId="27D368D8" w14:textId="77777777" w:rsidR="004E5EAD" w:rsidRDefault="00000000" w:rsidP="00F94FA3">
            <w:pPr>
              <w:pStyle w:val="NoSpacing"/>
              <w:spacing w:line="264"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960</w:t>
            </w:r>
          </w:p>
        </w:tc>
      </w:tr>
      <w:tr w:rsidR="007B5570" w14:paraId="3644E34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vAlign w:val="bottom"/>
          </w:tcPr>
          <w:p w14:paraId="1ED78830" w14:textId="77777777" w:rsidR="00655E74" w:rsidRPr="00655E74" w:rsidRDefault="00000000" w:rsidP="00F94FA3">
            <w:pPr>
              <w:pStyle w:val="NoSpacing"/>
              <w:spacing w:line="264" w:lineRule="auto"/>
              <w:jc w:val="right"/>
              <w:rPr>
                <w:b/>
                <w:bCs/>
              </w:rPr>
            </w:pPr>
            <w:r>
              <w:rPr>
                <w:rFonts w:ascii="Calibri" w:eastAsia="Calibri" w:hAnsi="Calibri" w:cs="Calibri"/>
                <w:b/>
                <w:bCs/>
                <w:color w:val="000000"/>
                <w:sz w:val="22"/>
                <w:lang w:val="cy-GB"/>
              </w:rPr>
              <w:t>Cyfanswm Gofyniad Tai</w:t>
            </w:r>
            <w:r>
              <w:rPr>
                <w:rFonts w:ascii="Calibri" w:eastAsia="Calibri" w:hAnsi="Calibri" w:cs="Calibri"/>
                <w:color w:val="000000"/>
                <w:sz w:val="22"/>
                <w:lang w:val="cy-GB"/>
              </w:rPr>
              <w:t xml:space="preserve"> </w:t>
            </w:r>
          </w:p>
        </w:tc>
        <w:tc>
          <w:tcPr>
            <w:tcW w:w="1418" w:type="dxa"/>
          </w:tcPr>
          <w:p w14:paraId="4D905CCC" w14:textId="77777777" w:rsidR="00655E74" w:rsidRDefault="00000000" w:rsidP="00F94FA3">
            <w:pPr>
              <w:pStyle w:val="NoSpacing"/>
              <w:spacing w:line="264"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eastAsia="Calibri" w:hAnsi="Calibri" w:cs="Calibri"/>
                <w:color w:val="000000"/>
                <w:sz w:val="22"/>
                <w:lang w:val="cy-GB"/>
              </w:rPr>
              <w:t xml:space="preserve">8,760 </w:t>
            </w:r>
          </w:p>
        </w:tc>
      </w:tr>
    </w:tbl>
    <w:p w14:paraId="0BCF636D" w14:textId="0FAD0C19" w:rsidR="00D51C14" w:rsidRPr="007B3DC8" w:rsidRDefault="00000000" w:rsidP="00F94FA3">
      <w:pPr>
        <w:pStyle w:val="BodyText"/>
        <w:spacing w:line="264" w:lineRule="auto"/>
        <w:jc w:val="both"/>
      </w:pPr>
      <w:r>
        <w:rPr>
          <w:rFonts w:eastAsia="Arial Nova" w:cs="Times New Roman"/>
          <w:szCs w:val="20"/>
          <w:lang w:val="cy-GB"/>
        </w:rPr>
        <w:t>Ymhlith y materion allweddol a nodwyd yn y cynllun lleol mae "angen i gartrefi ychwanegol i: (i) ddarparu ar gyfer y boblogaeth sydd eu hangen i fodloni'r nifer a ragwelir o swyddi; a (ii) mynd i'r afael â'r gostyngiad ym maint cyfartalog aelwydydd." Yn ystod y deng mlynedd rhwng 2018 a 2028 disgwylir i boblogaeth Castell-nedd Port Talbot gynyddu gan 2.8%, gan gynyddu i 146,800 o bobl. Mae Castell-nedd Port Talbot yn un o ond 5 awdurdod lleol na ddisgwylir iddynt weld gostyngiad yn nifer y plant a phobl ifanc (0-15 oed) yn yr amser hwn</w:t>
      </w:r>
      <w:r>
        <w:rPr>
          <w:rStyle w:val="FootnoteReference"/>
        </w:rPr>
        <w:footnoteReference w:id="29"/>
      </w:r>
      <w:r>
        <w:rPr>
          <w:rFonts w:eastAsia="Arial Nova" w:cs="Times New Roman"/>
          <w:szCs w:val="20"/>
          <w:lang w:val="cy-GB"/>
        </w:rPr>
        <w:t xml:space="preserve">. </w:t>
      </w:r>
    </w:p>
    <w:p w14:paraId="2E25F729" w14:textId="77777777" w:rsidR="00303ACD" w:rsidRDefault="00000000" w:rsidP="00F94FA3">
      <w:pPr>
        <w:pStyle w:val="Heading3"/>
        <w:spacing w:before="120" w:after="120" w:line="264" w:lineRule="auto"/>
        <w:jc w:val="both"/>
      </w:pPr>
      <w:r>
        <w:rPr>
          <w:rFonts w:eastAsia="Century Gothic" w:cs="Times New Roman"/>
          <w:lang w:val="cy-GB"/>
        </w:rPr>
        <w:t>Cynllun Llesiant Castell-nedd Port Talbot</w:t>
      </w:r>
    </w:p>
    <w:p w14:paraId="4A2A69CD" w14:textId="7CB5DB84" w:rsidR="00141315" w:rsidRPr="00141315" w:rsidRDefault="00000000" w:rsidP="00F94FA3">
      <w:pPr>
        <w:pStyle w:val="BodyText"/>
        <w:spacing w:line="264" w:lineRule="auto"/>
        <w:jc w:val="both"/>
      </w:pPr>
      <w:r>
        <w:rPr>
          <w:rFonts w:eastAsia="Arial Nova" w:cs="Times New Roman"/>
          <w:szCs w:val="20"/>
          <w:lang w:val="cy-GB"/>
        </w:rPr>
        <w:t>Adeg yr asesiad hwn, mae Cyngor Castell-nedd Port Talbot yn y broses o gynnal Asesiad o Les Lleol ar hyn o bryd.   Mae’r Cynllun Llesiant (2018-2023): Y Castell-nedd Port Talbot a Garem yn cynnwys amcan "i gefnogi plant yn eu blynyddoedd cynnar, yn enwedig plant sydd mewn perygl o gael profiadau niweidiol yn ystod plentyndod.</w:t>
      </w:r>
      <w:r>
        <w:rPr>
          <w:rStyle w:val="FootnoteReference"/>
        </w:rPr>
        <w:footnoteReference w:id="30"/>
      </w:r>
      <w:r>
        <w:rPr>
          <w:rFonts w:eastAsia="Arial Nova" w:cs="Times New Roman"/>
          <w:szCs w:val="20"/>
          <w:lang w:val="cy-GB"/>
        </w:rPr>
        <w:t xml:space="preserve">" Nid yw'r Cynllun Llesiant yn cyfeirio at ofal plant yn uniongyrchol.  Fodd bynnag, mae gan ofal plant o ansawdd ran bwysig i'w chwarae wrth gyflawni'r amcan hwn er enghraifft mae Dechrau'n Deg yn wasanaethau ataliol gwell sy'n cyfuno ymweliadau iechyd, cefnogaeth rhianta, gofal plant a chymorth lleferydd, iaith, a chyfathrebu.  Mae peidio cael ei gynnwys mewn polisïau allweddol fel y Cynllun Llesiant yn rhoi'r sector o dan anfantais ac yn amlygu'r angen i fanteision gofal plant gael eu gwreiddio mewn ystod eang o strategaethau a chynlluniau. </w:t>
      </w:r>
    </w:p>
    <w:p w14:paraId="5829CBD8" w14:textId="77777777" w:rsidR="00EF04B5" w:rsidRPr="008A00EE" w:rsidRDefault="00000000" w:rsidP="00EF04B5">
      <w:pPr>
        <w:pStyle w:val="Heading1"/>
      </w:pPr>
      <w:bookmarkStart w:id="74" w:name="_Toc122084276"/>
      <w:r>
        <w:rPr>
          <w:rFonts w:eastAsia="Century Gothic" w:cs="Times New Roman"/>
          <w:bCs/>
          <w:szCs w:val="40"/>
          <w:lang w:val="cy-GB"/>
        </w:rPr>
        <w:lastRenderedPageBreak/>
        <w:t>dadansoddi bylchau</w:t>
      </w:r>
      <w:bookmarkEnd w:id="74"/>
      <w:r>
        <w:rPr>
          <w:rFonts w:eastAsia="Century Gothic" w:cs="Times New Roman"/>
          <w:bCs/>
          <w:szCs w:val="40"/>
          <w:lang w:val="cy-GB"/>
        </w:rPr>
        <w:t xml:space="preserve"> </w:t>
      </w:r>
    </w:p>
    <w:p w14:paraId="567DF1C3" w14:textId="77777777" w:rsidR="00EF04B5" w:rsidRPr="00C14A7D" w:rsidRDefault="00000000" w:rsidP="00EF04B5">
      <w:pPr>
        <w:pStyle w:val="Heading2"/>
        <w:jc w:val="both"/>
      </w:pPr>
      <w:bookmarkStart w:id="75" w:name="_Toc122084277"/>
      <w:r>
        <w:rPr>
          <w:rFonts w:eastAsia="Century Gothic" w:cs="Times New Roman"/>
          <w:bCs/>
          <w:szCs w:val="32"/>
          <w:lang w:val="cy-GB"/>
        </w:rPr>
        <w:t>anghenion heb eu diwallu</w:t>
      </w:r>
      <w:bookmarkEnd w:id="75"/>
      <w:r>
        <w:rPr>
          <w:rFonts w:eastAsia="Century Gothic" w:cs="Times New Roman"/>
          <w:bCs/>
          <w:szCs w:val="32"/>
          <w:lang w:val="cy-GB"/>
        </w:rPr>
        <w:t xml:space="preserve"> </w:t>
      </w:r>
    </w:p>
    <w:p w14:paraId="38B0ACF1" w14:textId="77777777" w:rsidR="00EF04B5" w:rsidRDefault="00000000" w:rsidP="00EF04B5">
      <w:pPr>
        <w:pStyle w:val="Heading3"/>
        <w:jc w:val="both"/>
      </w:pPr>
      <w:r>
        <w:rPr>
          <w:rFonts w:eastAsia="Century Gothic" w:cs="Times New Roman"/>
          <w:lang w:val="cy-GB"/>
        </w:rPr>
        <w:t>Cyflwyniad</w:t>
      </w:r>
    </w:p>
    <w:p w14:paraId="6CE770FD" w14:textId="77777777" w:rsidR="00EF04B5" w:rsidRPr="00DF61E3" w:rsidRDefault="00000000" w:rsidP="00EF04B5">
      <w:pPr>
        <w:pStyle w:val="BodyText"/>
        <w:jc w:val="both"/>
      </w:pPr>
      <w:r>
        <w:rPr>
          <w:rFonts w:eastAsia="Arial Nova" w:cs="Times New Roman"/>
          <w:szCs w:val="20"/>
          <w:lang w:val="cy-GB"/>
        </w:rPr>
        <w:t xml:space="preserve">Mae'r adran hon o'r asesiad yn nodi bylchau yn y ddarpariaeth yn seiliedig ar yr ymgysylltu â'r gymuned, trafodaethau gyda darparwyr a rhanddeiliaid a'r data a grynhoir yn yr asesiad hwn i nodi bylchau yn y ddarpariaeth.  </w:t>
      </w:r>
    </w:p>
    <w:p w14:paraId="05E69924" w14:textId="77777777" w:rsidR="00601439" w:rsidRDefault="00000000" w:rsidP="00601439">
      <w:pPr>
        <w:pStyle w:val="Heading3"/>
        <w:jc w:val="both"/>
      </w:pPr>
      <w:r>
        <w:rPr>
          <w:rFonts w:eastAsia="Century Gothic" w:cs="Times New Roman"/>
          <w:lang w:val="cy-GB"/>
        </w:rPr>
        <w:t>Mathau o Ddarpariaeth</w:t>
      </w:r>
    </w:p>
    <w:p w14:paraId="7A8DBE09" w14:textId="77777777" w:rsidR="004F30F6" w:rsidRPr="004F30F6" w:rsidRDefault="00000000" w:rsidP="004F30F6">
      <w:pPr>
        <w:pStyle w:val="BodyText"/>
        <w:rPr>
          <w:b/>
          <w:bCs/>
        </w:rPr>
      </w:pPr>
      <w:r>
        <w:rPr>
          <w:rFonts w:eastAsia="Arial Nova" w:cs="Times New Roman"/>
          <w:b/>
          <w:bCs/>
          <w:szCs w:val="20"/>
          <w:lang w:val="cy-GB"/>
        </w:rPr>
        <w:t>Clybiau ar ôl Ysgol</w:t>
      </w:r>
    </w:p>
    <w:p w14:paraId="2AC055CF" w14:textId="77777777" w:rsidR="00C42C0E" w:rsidRDefault="00000000" w:rsidP="00AC5F7A">
      <w:pPr>
        <w:pStyle w:val="BodyText"/>
        <w:jc w:val="both"/>
      </w:pPr>
      <w:r>
        <w:rPr>
          <w:rFonts w:eastAsia="Arial Nova" w:cs="Times New Roman"/>
          <w:szCs w:val="20"/>
          <w:lang w:val="cy-GB"/>
        </w:rPr>
        <w:t xml:space="preserve">Yn y cyfnod ers yr asesiad diwethaf mae gostyngiad o 9% wedi bod yn y nifer o leoedd gofal plant tu allan i'r ysgol.   Yn 2022 mae 4 darparwr gofal ysgol wedi’u cofrestru, o'i gymharu â 12 yn 2011.  Roedd yr holl gyflogwyr y gwnaethom siarad â nhw yn awgrymu bod galw heb ei ddiwallu am glybiau ar ôl ysgol ac roedd y rhan fwyaf ohonyn nhw'n credu y dylai fod mwy o ddarpariaeth clybiau brecwast. </w:t>
      </w:r>
    </w:p>
    <w:p w14:paraId="2FA8A777" w14:textId="77777777" w:rsidR="003C1200" w:rsidRDefault="00000000" w:rsidP="00AC5F7A">
      <w:pPr>
        <w:pStyle w:val="BodyText"/>
        <w:jc w:val="both"/>
      </w:pPr>
      <w:r>
        <w:rPr>
          <w:rFonts w:eastAsia="Arial Nova" w:cs="Times New Roman"/>
          <w:szCs w:val="20"/>
          <w:lang w:val="cy-GB"/>
        </w:rPr>
        <w:t>Er bod y rhan fwyaf o ysgolion cynradd yn darparu clybiau brecwast anghofrestredig, yn sgil y pandemig bu gostyngiad sylweddol yn y ddarpariaeth ar ôl ysgol mewn ysgolion, er y dylid cydnabod bod 27 lleoliad gofal dydd llawn a 50 o warchodwyr plant yn darparu gofal ar ôl ysgol.   Mae 570 o leoedd ar gael mewn lleoliadau cofrestredig ond mae ymgysylltu ansoddol â rhieni a gofalwyr yn awgrymu bod galw heb ei ddiwallu i glybiau ar ôl ysgol a ddarperir mewn ysgolion, yn bennaf oherwydd y gwelir hyn yn opsiwn fforddiadwy a chyfleus.   Fel yr esboniodd un rhiant "roedden ni'n arfer gallu talu ychydig o bunnoedd i'n merch aros ychydig oriau ar ôl til ysgol nes i orffen gwaith, ond fe gaeodd y clwb oherwydd COVID.   Edrychais ar ei hanfon i'r feithrinfa yn lle hynny, ond roedd yn llawer drytach, felly mae hi'n mynd i’w mamgu nawr." Yn ôl Arolwg Gofal Plant 2019, roedd pum diwrnod yr wythnos mewn clwb ar ôl ysgol, yng Nghymru, yn costio £49 yr wythnos ar gyfartaledd</w:t>
      </w:r>
      <w:r>
        <w:rPr>
          <w:rStyle w:val="FootnoteReference"/>
        </w:rPr>
        <w:footnoteReference w:id="31"/>
      </w:r>
      <w:r>
        <w:rPr>
          <w:rFonts w:eastAsia="Arial Nova" w:cs="Times New Roman"/>
          <w:szCs w:val="20"/>
          <w:lang w:val="cy-GB"/>
        </w:rPr>
        <w:t xml:space="preserve">.   Ar sail y data DHG byddai'r 15 awr gyfatebol o ddarpariaeth gan leoliad gofal plant (gofal dydd llawn neu warchodwr plant) yn costio £75.45. </w:t>
      </w:r>
    </w:p>
    <w:p w14:paraId="742D3BB8" w14:textId="77777777" w:rsidR="004F30F6" w:rsidRPr="004F30F6" w:rsidRDefault="00000000" w:rsidP="004F30F6">
      <w:pPr>
        <w:pStyle w:val="BodyText"/>
        <w:rPr>
          <w:b/>
          <w:bCs/>
        </w:rPr>
      </w:pPr>
      <w:r>
        <w:rPr>
          <w:rFonts w:eastAsia="Arial Nova" w:cs="Times New Roman"/>
          <w:b/>
          <w:bCs/>
          <w:szCs w:val="20"/>
          <w:lang w:val="cy-GB"/>
        </w:rPr>
        <w:t>Darpariaeth yn ystod y Gwyliau</w:t>
      </w:r>
    </w:p>
    <w:p w14:paraId="06590A97" w14:textId="77777777" w:rsidR="004F30F6" w:rsidRDefault="00000000" w:rsidP="00B76322">
      <w:pPr>
        <w:pStyle w:val="BodyText"/>
        <w:jc w:val="both"/>
      </w:pPr>
      <w:r>
        <w:rPr>
          <w:rFonts w:eastAsia="Arial Nova" w:cs="Times New Roman"/>
          <w:szCs w:val="20"/>
          <w:lang w:val="cy-GB"/>
        </w:rPr>
        <w:t>Mae ymgysylltu â rhieni a gofalwyr yn awgrymu bod galw heb ei ddiwallu - fel y dywedodd un rhiant - "o ran darpariaeth gwyliau fforddiadwy, fforddiadwy yw'r gair allweddol".  Dim ond 5 lleoliad (1 canolfan gofal diwrnod llawn, 3 clwb allan o ysgol ac 1 gwarchodwr plant) sy'n newid eu horiau yn ystod gwyliau'r ysgol.   Mae darpariaeth ar gael, ond mae gan rieni a gofalwyr ganfyddiad y dylid cael "cynlluniau chwarae gwyliau fforddiadwy cost isel fel oedd yna pan oeddwn i'n yr ysgol" ac "fe fyddai'n wych gallu lleihau ein bil gofal plant am ran o'r flwyddyn o leiaf."  Hefyd, mae angen heb ei ddiwallu ar gyfer darpariaeth gwyliau, yn benodol ar gyfer plant sydd ag anghenion dysgu ychwanegol, cododd nifer o rieni hyn mewn ymatebion arolwg a grwpiau ffocws er enghraifft "mae angen mwy o ofal plant am ddim ar gyfer amser gwyliau ar gyfer plant AAA."</w:t>
      </w:r>
    </w:p>
    <w:p w14:paraId="20F8095D" w14:textId="77777777" w:rsidR="00A60133" w:rsidRPr="0065085F" w:rsidRDefault="00000000" w:rsidP="0065085F">
      <w:pPr>
        <w:pStyle w:val="BodyText"/>
        <w:jc w:val="both"/>
      </w:pPr>
      <w:r>
        <w:rPr>
          <w:rFonts w:eastAsia="Arial Nova" w:cs="Times New Roman"/>
          <w:szCs w:val="20"/>
          <w:lang w:val="cy-GB"/>
        </w:rPr>
        <w:t xml:space="preserve">Mae amrywiaeth o ddarpariaeth yng Nghastell-nedd Port Talbot nad yw'n ofal plant er enghraifft.   Yn 2021, cymerodd 300 o blant ysgol o Ysgol Gynradd Felin, Ysgol Gynradd Awel y Môr, Ffederasiwn Ysgolion Cwm Afan Uchaf, Ysgol Cwm Brombil ac Ysgol Bae Baglan ran yn y rhaglen 'Bwyd a Hwyl' i gyfoethogi gwyliau'r ysgol. Wedi'i ddarparu gan Wasanaethau Ieuenctid, parhaodd y rhaglen am 3 wythnos a chafodd pawb a fynychodd y cyfle i fwynhau amrywiaeth eang o weithgareddau corfforol a hwyliog yn ogystal â dysgu am bwysigrwydd bwyta'n iach.  Hefyd, bob dydd roedd pawb yn cael brecwast a chinio iach.   Roedd yr Haf o Hwyl </w:t>
      </w:r>
      <w:r>
        <w:rPr>
          <w:rFonts w:eastAsia="Arial Nova" w:cs="Times New Roman"/>
          <w:szCs w:val="20"/>
          <w:lang w:val="cy-GB"/>
        </w:rPr>
        <w:lastRenderedPageBreak/>
        <w:t>yn darparu cyfoeth o weithgareddau i blant pobl ifanc a theuluoedd ar draws Castell-nedd Port Talbot yn haf 2021.   Yn ogystal, darparodd Gwasanaeth Gweithgarwch Corfforol a Chwaraeon y cyngor (Tocyn CNPT) weithgareddau gwyliau gan gynnwys y gyfres Pas i’r Parciau, gwersylloedd haf a sesiynau.</w:t>
      </w:r>
    </w:p>
    <w:p w14:paraId="668C0BB3" w14:textId="77777777" w:rsidR="00673F10" w:rsidRDefault="00000000" w:rsidP="00673F10">
      <w:pPr>
        <w:pStyle w:val="Heading3"/>
        <w:jc w:val="both"/>
      </w:pPr>
      <w:r>
        <w:rPr>
          <w:rFonts w:eastAsia="Century Gothic" w:cs="Times New Roman"/>
          <w:lang w:val="cy-GB"/>
        </w:rPr>
        <w:t>Pryd mae Gofal Plant ar gael</w:t>
      </w:r>
    </w:p>
    <w:p w14:paraId="25A9C6D8" w14:textId="77777777" w:rsidR="00402B91" w:rsidRPr="00402B91" w:rsidRDefault="00000000" w:rsidP="00402B91">
      <w:pPr>
        <w:pStyle w:val="BodyText"/>
      </w:pPr>
      <w:r>
        <w:rPr>
          <w:rFonts w:eastAsia="Arial Nova" w:cs="Times New Roman"/>
          <w:b/>
          <w:bCs/>
          <w:szCs w:val="20"/>
          <w:lang w:val="cy-GB"/>
        </w:rPr>
        <w:t>Cyn 8am ac ar ôl 6pm</w:t>
      </w:r>
    </w:p>
    <w:p w14:paraId="7D3E06C2" w14:textId="77777777" w:rsidR="0065085F" w:rsidRDefault="00000000" w:rsidP="00485783">
      <w:pPr>
        <w:pStyle w:val="BodyText"/>
        <w:jc w:val="both"/>
      </w:pPr>
      <w:r>
        <w:rPr>
          <w:rFonts w:eastAsia="Arial Nova" w:cs="Times New Roman"/>
          <w:szCs w:val="20"/>
          <w:lang w:val="cy-GB"/>
        </w:rPr>
        <w:t>Yn seiliedig ar ganfyddiadau ein hymgysylltiad â rhieni a gofalwyr, mae'r amser y mae gofal plant ar gael yn diwallu angen teuluoedd.  Dangosodd ymatebion yr arolwg fod rhai ymatebwyr wedi cael trafferth dod o hyd i ddarpariaeth cyn 8am ac ar ôl 6pm.   Mae'r mwyafrif o'r cyflogwyr y gwnaethom siarad â nhw yn teimlo nad yw'r sector gofal plant yn darparu digon o ddarpariaeth cyn 9am ac ar ôl 6pm.  Fodd bynnag, yn seiliedig ar ddadansoddiad o'r lleoedd sydd ar gael, mae digon o ddarpariaeth ar gael i ddiwallu'r angen hwn nas diwallwyd.</w:t>
      </w:r>
    </w:p>
    <w:p w14:paraId="4F964CD1" w14:textId="77777777" w:rsidR="00402B91" w:rsidRDefault="00000000" w:rsidP="00402B91">
      <w:pPr>
        <w:pStyle w:val="BodyText"/>
        <w:rPr>
          <w:b/>
          <w:bCs/>
        </w:rPr>
      </w:pPr>
      <w:r>
        <w:rPr>
          <w:rFonts w:eastAsia="Arial Nova" w:cs="Times New Roman"/>
          <w:b/>
          <w:bCs/>
          <w:szCs w:val="20"/>
          <w:lang w:val="cy-GB"/>
        </w:rPr>
        <w:t>Dros Nos ac ar Benwythnosau</w:t>
      </w:r>
      <w:r>
        <w:rPr>
          <w:rFonts w:eastAsia="Arial Nova" w:cs="Times New Roman"/>
          <w:szCs w:val="20"/>
          <w:lang w:val="cy-GB"/>
        </w:rPr>
        <w:t xml:space="preserve"> </w:t>
      </w:r>
    </w:p>
    <w:p w14:paraId="540DD002" w14:textId="77777777" w:rsidR="00EF561B" w:rsidRPr="00402B91" w:rsidRDefault="00000000" w:rsidP="00536BE8">
      <w:pPr>
        <w:pStyle w:val="BodyText"/>
        <w:jc w:val="both"/>
      </w:pPr>
      <w:r>
        <w:rPr>
          <w:rFonts w:eastAsia="Arial Nova" w:cs="Times New Roman"/>
          <w:szCs w:val="20"/>
          <w:lang w:val="cy-GB"/>
        </w:rPr>
        <w:t xml:space="preserve">Mae yna ychydig iawn o alw heb ei ddiwallu am ofal plant dros nos ac ar benwythnosau.  Fodd bynnag, mae lefel y galw hwn mor isel byddai'n heriol cyflwyno achos busnes cynaliadwy dros ddatblygu'r ddarpariaeth hon.   Gallai'r ateb i'r galw hwn, sydd heb ei ddiwallu, ddod o weithio gyda gwarchodwyr plant yng Nghastell-nedd Port Talbot.  </w:t>
      </w:r>
    </w:p>
    <w:p w14:paraId="30F1ADA6" w14:textId="77777777" w:rsidR="00C15C51" w:rsidRDefault="00000000" w:rsidP="00C15C51">
      <w:pPr>
        <w:pStyle w:val="Heading3"/>
        <w:jc w:val="both"/>
      </w:pPr>
      <w:r>
        <w:rPr>
          <w:rFonts w:eastAsia="Century Gothic" w:cs="Times New Roman"/>
          <w:lang w:val="cy-GB"/>
        </w:rPr>
        <w:t>Cyfrwng Cymraeg</w:t>
      </w:r>
    </w:p>
    <w:p w14:paraId="429F99BD" w14:textId="77777777" w:rsidR="00536BE8" w:rsidRDefault="00000000" w:rsidP="00923662">
      <w:pPr>
        <w:pStyle w:val="BodyText"/>
        <w:jc w:val="both"/>
      </w:pPr>
      <w:r>
        <w:rPr>
          <w:rFonts w:eastAsia="Arial Nova" w:cs="Times New Roman"/>
          <w:szCs w:val="20"/>
          <w:lang w:val="cy-GB"/>
        </w:rPr>
        <w:t xml:space="preserve">Mae 22% o'r disgyblion ysgol gynradd mewn addysg Gymraeg, o gymharu 5% mewn lleoliadau gofal plant Cymraeg. Mae 79% o rieni a gofalwyr a gwblhaodd ein harolwg yn defnyddio gofal plant cyfrwng Saesneg ar hyn o bryd, o'r rheiny roedd bron i draean ar agor i'r posibilrwydd o ddefnyddio gofal plant cyfrwng Cymraeg.  </w:t>
      </w:r>
    </w:p>
    <w:p w14:paraId="7FD9B8BB" w14:textId="6BEA6CFE" w:rsidR="00B07699" w:rsidRDefault="00000000" w:rsidP="00923662">
      <w:pPr>
        <w:pStyle w:val="BodyText"/>
        <w:jc w:val="both"/>
      </w:pPr>
      <w:r>
        <w:rPr>
          <w:rFonts w:eastAsia="Arial Nova" w:cs="Times New Roman"/>
          <w:szCs w:val="20"/>
          <w:lang w:val="cy-GB"/>
        </w:rPr>
        <w:t xml:space="preserve">Ar hyn o bryd mae 112 o leoedd cofrestredig mewn lleoliadau gofal plant Cymraeg, mae gan y lleoliadau hyn 161 o blant ar eu </w:t>
      </w:r>
      <w:r w:rsidR="00AB6228">
        <w:rPr>
          <w:rFonts w:eastAsia="Arial Nova" w:cs="Times New Roman"/>
          <w:szCs w:val="20"/>
          <w:lang w:val="cy-GB"/>
        </w:rPr>
        <w:t>cofrestri</w:t>
      </w:r>
      <w:r>
        <w:rPr>
          <w:rFonts w:eastAsia="Arial Nova" w:cs="Times New Roman"/>
          <w:szCs w:val="20"/>
          <w:lang w:val="cy-GB"/>
        </w:rPr>
        <w:t xml:space="preserve"> ac mae 17 o blant ar restrau aros am ddarpariaeth Gymraeg.   Pe bai pawb a gwblhaodd yr arolwg, a ddywedodd eu bod am weld gofal plant cyfrwng Cymraeg, yn penderfynu newid byddai angen 45 o leoedd ychwanegol na ellir eu diwallu gyda'r ddarpariaeth bresennol. </w:t>
      </w:r>
    </w:p>
    <w:p w14:paraId="5E90CC4D" w14:textId="77777777" w:rsidR="00B07699" w:rsidRDefault="00000000" w:rsidP="00923662">
      <w:pPr>
        <w:pStyle w:val="BodyText"/>
        <w:jc w:val="both"/>
      </w:pPr>
      <w:r>
        <w:rPr>
          <w:rFonts w:eastAsia="Arial Nova" w:cs="Times New Roman"/>
          <w:szCs w:val="20"/>
          <w:lang w:val="cy-GB"/>
        </w:rPr>
        <w:t xml:space="preserve">Ymysg rhieni a hoffai gael mynediad at ofal plant drwy gyfrwng y Gymraeg, dywedodd 73% mai argaeledd darpariaeth oedd y rhwystr mwyaf, sy'n adlewyrchu'r data a amlinellwyd uchod. Roedd 23% o'r farn nad oedd darpariaeth cyfrwng Cymraeg ar gael ar yr adegau roedden nhw ei hangen. Ar hyn o bryd mae dros hanner (55%) o leoedd cyfrwng Cymraeg sydd wedi eu cofrestru o fewn lleoliadau gofal dydd sesiynol. </w:t>
      </w:r>
    </w:p>
    <w:p w14:paraId="73FA953D" w14:textId="77777777" w:rsidR="00B07699" w:rsidRDefault="00000000" w:rsidP="00923662">
      <w:pPr>
        <w:pStyle w:val="BodyText"/>
        <w:jc w:val="both"/>
      </w:pPr>
      <w:r>
        <w:rPr>
          <w:rFonts w:eastAsia="Arial Nova" w:cs="Times New Roman"/>
          <w:szCs w:val="20"/>
          <w:lang w:val="cy-GB"/>
        </w:rPr>
        <w:t xml:space="preserve">Dywedodd 27% o'r rhieni a oedd eisiau, ond nad oedd ganddynt ofal plant cyfrwng Cymraeg, ar hyn o bryd, fod "gallu iaith staff" yn eu hatal rhag cael mynediad i'r gofal plant yr oedden nhw ei eisiau. Dyw 65% o staff gofal plant ddim yn siarad Cymraeg a dyma o bosib yw'r rhwystr mwyaf i ehangu Gofal Plant drwy Gyfrwng y Gymraeg.   Mae 5 swydd staff wag mewn lleoliadau cyfrwng Cymraeg ar hyn o bryd, sy'n cyfateb i bron i chwarter y gweithlu presennol.   Mae trafodaethau gyda darparwyr gofal plant a rhanddeiliaid wedi tynnu sylw at yr anawsterau wrth recriwtio siaradwyr Cymraeg, fel yr eglurodd un darparwr "nad oes llawer o siaradwyr Cymraeg yng Nghastell-nedd Port Talbot, heb sôn am siaradwyr Cymraeg sydd â chymwysterau gofal plant.   Dyw e ddim fel bod y cyflog yn gallu temtio siaradwyr Cymraeg o ardaloedd eraill, bydde fe ddim werth y costau teithio."   Mae'r Uned Blynyddoedd Cynnar a Gofal Plant wedi datblygu Gwobr Cymraeg mewn Gofal Plant, gyda 3 lefel, a fydd yn cael ei dreialu o fis Medi 2022 ymlaen, ac yna'n cael ei chyflwyno yn yr holl leoliadau yn 2023. </w:t>
      </w:r>
    </w:p>
    <w:p w14:paraId="6F3C3B3F" w14:textId="77777777" w:rsidR="002B03F8" w:rsidRDefault="002B03F8" w:rsidP="00923662">
      <w:pPr>
        <w:pStyle w:val="BodyText"/>
        <w:jc w:val="both"/>
      </w:pPr>
    </w:p>
    <w:p w14:paraId="74B9C3EA" w14:textId="77777777" w:rsidR="002B03F8" w:rsidRDefault="002B03F8" w:rsidP="00923662">
      <w:pPr>
        <w:pStyle w:val="BodyText"/>
        <w:jc w:val="both"/>
      </w:pPr>
    </w:p>
    <w:p w14:paraId="159DD4BB" w14:textId="77777777" w:rsidR="00067627" w:rsidRDefault="00000000" w:rsidP="00923662">
      <w:pPr>
        <w:pStyle w:val="BodyText"/>
        <w:jc w:val="both"/>
      </w:pPr>
      <w:r>
        <w:rPr>
          <w:rFonts w:eastAsia="Arial Nova" w:cs="Times New Roman"/>
          <w:szCs w:val="20"/>
          <w:lang w:val="cy-GB"/>
        </w:rPr>
        <w:lastRenderedPageBreak/>
        <w:t>Mae Cynllun Datblygu Lleol Castell-nedd Port Talbot (CDLl CNPT) yn nodi ardaloedd o fewn y Cyngor sy'n ardaloedd ieithyddol sensitif.  Mae Polisi SP 22 yr Iaith Gymraeg yn nodi "bydd y Gymraeg yn cael ei diogelu a'i hyrwyddo yn yr ardaloedd ieithyddol sensitif canlynol:</w:t>
      </w:r>
    </w:p>
    <w:p w14:paraId="62F6D2FD" w14:textId="77777777" w:rsidR="002B03F8" w:rsidRDefault="00000000" w:rsidP="002B03F8">
      <w:pPr>
        <w:pStyle w:val="BodyText"/>
        <w:numPr>
          <w:ilvl w:val="0"/>
          <w:numId w:val="22"/>
        </w:numPr>
        <w:jc w:val="both"/>
      </w:pPr>
      <w:r>
        <w:rPr>
          <w:rFonts w:eastAsia="Arial Nova" w:cs="Times New Roman"/>
          <w:szCs w:val="20"/>
          <w:lang w:val="cy-GB"/>
        </w:rPr>
        <w:t xml:space="preserve">Dyffryn Aman  </w:t>
      </w:r>
    </w:p>
    <w:p w14:paraId="32091192" w14:textId="77777777" w:rsidR="002B03F8" w:rsidRDefault="00000000" w:rsidP="002B03F8">
      <w:pPr>
        <w:pStyle w:val="BodyText"/>
        <w:numPr>
          <w:ilvl w:val="0"/>
          <w:numId w:val="22"/>
        </w:numPr>
        <w:jc w:val="both"/>
      </w:pPr>
      <w:r>
        <w:rPr>
          <w:rFonts w:eastAsia="Arial Nova" w:cs="Times New Roman"/>
          <w:szCs w:val="20"/>
          <w:lang w:val="cy-GB"/>
        </w:rPr>
        <w:t xml:space="preserve">Cwm Tawe </w:t>
      </w:r>
    </w:p>
    <w:p w14:paraId="20F3E9D4" w14:textId="77777777" w:rsidR="00EE7350" w:rsidRDefault="00000000" w:rsidP="002B03F8">
      <w:pPr>
        <w:pStyle w:val="BodyText"/>
        <w:numPr>
          <w:ilvl w:val="0"/>
          <w:numId w:val="22"/>
        </w:numPr>
        <w:jc w:val="both"/>
      </w:pPr>
      <w:r>
        <w:rPr>
          <w:rFonts w:eastAsia="Arial Nova" w:cs="Times New Roman"/>
          <w:szCs w:val="20"/>
          <w:lang w:val="cy-GB"/>
        </w:rPr>
        <w:t xml:space="preserve">Pontardawe a </w:t>
      </w:r>
    </w:p>
    <w:p w14:paraId="485E310C" w14:textId="77777777" w:rsidR="00EE7350" w:rsidRDefault="00000000" w:rsidP="002B03F8">
      <w:pPr>
        <w:pStyle w:val="BodyText"/>
        <w:numPr>
          <w:ilvl w:val="0"/>
          <w:numId w:val="22"/>
        </w:numPr>
        <w:jc w:val="both"/>
      </w:pPr>
      <w:r>
        <w:rPr>
          <w:rFonts w:eastAsia="Arial Nova" w:cs="Times New Roman"/>
          <w:szCs w:val="20"/>
          <w:lang w:val="cy-GB"/>
        </w:rPr>
        <w:t xml:space="preserve">Chymuned y Creunant yng Nghwm Dulais. </w:t>
      </w:r>
    </w:p>
    <w:p w14:paraId="608C7AB1" w14:textId="77777777" w:rsidR="00EE7350" w:rsidRDefault="00EE7350" w:rsidP="00EE7350">
      <w:pPr>
        <w:pStyle w:val="BodyText"/>
        <w:jc w:val="both"/>
      </w:pPr>
    </w:p>
    <w:p w14:paraId="084BB045" w14:textId="77777777" w:rsidR="002B03F8" w:rsidRDefault="00000000" w:rsidP="00EE7350">
      <w:pPr>
        <w:pStyle w:val="BodyText"/>
        <w:jc w:val="both"/>
      </w:pPr>
      <w:r>
        <w:rPr>
          <w:rFonts w:eastAsia="Arial Nova" w:cs="Times New Roman"/>
          <w:szCs w:val="20"/>
          <w:lang w:val="cy-GB"/>
        </w:rPr>
        <w:t xml:space="preserve">Mae tabl 50 yn dangos y ddarpariaeth o ofal plant sydd ar gael yn yr ardaloedd ieithyddol sensitif hyn, ac mae'r tabl yn amlygu bwlch yn y Gymraeg a'r ddarpariaeth ddwyieithog ym Mhontardawe a'r Creunant.  </w:t>
      </w:r>
    </w:p>
    <w:p w14:paraId="5AB603FB" w14:textId="77777777" w:rsidR="00EE7350" w:rsidRPr="00670160" w:rsidRDefault="00000000" w:rsidP="00EE7350">
      <w:pPr>
        <w:pStyle w:val="Heading4"/>
      </w:pPr>
      <w:r>
        <w:rPr>
          <w:rFonts w:ascii="Arial" w:eastAsia="Arial" w:hAnsi="Arial" w:cs="Times New Roman"/>
          <w:szCs w:val="22"/>
          <w:lang w:val="cy-GB"/>
        </w:rPr>
        <w:t>Tabl 50. Darpariaeth gofal plant mewn ardaloedd ieithyddol sensitif</w:t>
      </w:r>
    </w:p>
    <w:tbl>
      <w:tblPr>
        <w:tblStyle w:val="PRD1"/>
        <w:tblW w:w="9494" w:type="dxa"/>
        <w:tblLook w:val="04A0" w:firstRow="1" w:lastRow="0" w:firstColumn="1" w:lastColumn="0" w:noHBand="0" w:noVBand="1"/>
      </w:tblPr>
      <w:tblGrid>
        <w:gridCol w:w="3539"/>
        <w:gridCol w:w="1701"/>
        <w:gridCol w:w="1418"/>
        <w:gridCol w:w="1418"/>
        <w:gridCol w:w="1418"/>
      </w:tblGrid>
      <w:tr w:rsidR="007B5570" w14:paraId="6599E326"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3C3A7E0" w14:textId="77777777" w:rsidR="00B1003C" w:rsidRPr="00B2397C" w:rsidRDefault="00000000" w:rsidP="00B872CA">
            <w:pPr>
              <w:pStyle w:val="NoSpacing"/>
              <w:rPr>
                <w:b w:val="0"/>
              </w:rPr>
            </w:pPr>
            <w:r>
              <w:rPr>
                <w:rFonts w:eastAsia="Arial Nova" w:cs="Times New Roman"/>
                <w:bCs/>
                <w:szCs w:val="20"/>
                <w:lang w:val="cy-GB"/>
              </w:rPr>
              <w:t>Ardal ieithyddol sensitif</w:t>
            </w:r>
          </w:p>
        </w:tc>
        <w:tc>
          <w:tcPr>
            <w:tcW w:w="1701" w:type="dxa"/>
          </w:tcPr>
          <w:p w14:paraId="540C013C" w14:textId="77777777" w:rsidR="00B1003C" w:rsidRPr="00B2397C" w:rsidRDefault="00000000" w:rsidP="00B872CA">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o Leoedd Gofal Plant</w:t>
            </w:r>
            <w:r>
              <w:rPr>
                <w:rFonts w:eastAsia="Arial Nova" w:cs="Times New Roman"/>
                <w:b w:val="0"/>
                <w:szCs w:val="20"/>
                <w:lang w:val="cy-GB"/>
              </w:rPr>
              <w:t xml:space="preserve"> </w:t>
            </w:r>
          </w:p>
        </w:tc>
        <w:tc>
          <w:tcPr>
            <w:tcW w:w="1418" w:type="dxa"/>
          </w:tcPr>
          <w:p w14:paraId="6B9831DC" w14:textId="77777777" w:rsidR="00B1003C" w:rsidRDefault="00000000" w:rsidP="00B872CA">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 y Lleoedd Cymraeg</w:t>
            </w:r>
          </w:p>
        </w:tc>
        <w:tc>
          <w:tcPr>
            <w:tcW w:w="1418" w:type="dxa"/>
          </w:tcPr>
          <w:p w14:paraId="48BDC7AC" w14:textId="77777777" w:rsidR="00B1003C" w:rsidRDefault="00000000" w:rsidP="00B872CA">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 y lleoedd dwyieithog</w:t>
            </w:r>
          </w:p>
        </w:tc>
        <w:tc>
          <w:tcPr>
            <w:tcW w:w="1418" w:type="dxa"/>
          </w:tcPr>
          <w:p w14:paraId="33A1E9FA" w14:textId="77777777" w:rsidR="00B1003C" w:rsidRDefault="00000000" w:rsidP="00B872CA">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 y Lleoedd Saesneg</w:t>
            </w:r>
            <w:r>
              <w:rPr>
                <w:rFonts w:eastAsia="Arial Nova" w:cs="Times New Roman"/>
                <w:b w:val="0"/>
                <w:szCs w:val="20"/>
                <w:lang w:val="cy-GB"/>
              </w:rPr>
              <w:t xml:space="preserve"> </w:t>
            </w:r>
          </w:p>
        </w:tc>
      </w:tr>
      <w:tr w:rsidR="007B5570" w14:paraId="2983597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BAC2602" w14:textId="77777777" w:rsidR="00B1003C" w:rsidRPr="00085EBD" w:rsidRDefault="00000000" w:rsidP="00B1003C">
            <w:pPr>
              <w:pStyle w:val="NoSpacing"/>
            </w:pPr>
            <w:r>
              <w:rPr>
                <w:rFonts w:eastAsia="Arial Nova" w:cs="Times New Roman"/>
                <w:szCs w:val="20"/>
                <w:lang w:val="cy-GB"/>
              </w:rPr>
              <w:t xml:space="preserve">Ardal Ofodol Dyffryn Aman </w:t>
            </w:r>
          </w:p>
        </w:tc>
        <w:tc>
          <w:tcPr>
            <w:tcW w:w="1701" w:type="dxa"/>
            <w:vAlign w:val="bottom"/>
          </w:tcPr>
          <w:p w14:paraId="763B0892"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71</w:t>
            </w:r>
          </w:p>
        </w:tc>
        <w:tc>
          <w:tcPr>
            <w:tcW w:w="1418" w:type="dxa"/>
          </w:tcPr>
          <w:p w14:paraId="51C4ADD1"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27%</w:t>
            </w:r>
          </w:p>
        </w:tc>
        <w:tc>
          <w:tcPr>
            <w:tcW w:w="1418" w:type="dxa"/>
          </w:tcPr>
          <w:p w14:paraId="014D109C"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73%</w:t>
            </w:r>
          </w:p>
        </w:tc>
        <w:tc>
          <w:tcPr>
            <w:tcW w:w="1418" w:type="dxa"/>
          </w:tcPr>
          <w:p w14:paraId="0482D072"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0</w:t>
            </w:r>
          </w:p>
        </w:tc>
      </w:tr>
      <w:tr w:rsidR="007B5570" w14:paraId="2C87F942" w14:textId="77777777" w:rsidTr="007B5570">
        <w:tc>
          <w:tcPr>
            <w:cnfStyle w:val="001000000000" w:firstRow="0" w:lastRow="0" w:firstColumn="1" w:lastColumn="0" w:oddVBand="0" w:evenVBand="0" w:oddHBand="0" w:evenHBand="0" w:firstRowFirstColumn="0" w:firstRowLastColumn="0" w:lastRowFirstColumn="0" w:lastRowLastColumn="0"/>
            <w:tcW w:w="3539" w:type="dxa"/>
            <w:vAlign w:val="bottom"/>
          </w:tcPr>
          <w:p w14:paraId="2F0CFEF7" w14:textId="77777777" w:rsidR="00B1003C" w:rsidRPr="00085EBD" w:rsidRDefault="00000000" w:rsidP="00B1003C">
            <w:pPr>
              <w:pStyle w:val="NoSpacing"/>
            </w:pPr>
            <w:r>
              <w:rPr>
                <w:rFonts w:eastAsia="Arial Nova" w:cs="Times New Roman"/>
                <w:szCs w:val="20"/>
                <w:lang w:val="cy-GB"/>
              </w:rPr>
              <w:t>Ardal Ofodol Cwm Tawe</w:t>
            </w:r>
          </w:p>
        </w:tc>
        <w:tc>
          <w:tcPr>
            <w:tcW w:w="1701" w:type="dxa"/>
            <w:vAlign w:val="bottom"/>
          </w:tcPr>
          <w:p w14:paraId="209E0929" w14:textId="77777777" w:rsidR="00B1003C" w:rsidRPr="00027BD0" w:rsidRDefault="00000000" w:rsidP="00027BD0">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75</w:t>
            </w:r>
          </w:p>
        </w:tc>
        <w:tc>
          <w:tcPr>
            <w:tcW w:w="1418" w:type="dxa"/>
          </w:tcPr>
          <w:p w14:paraId="69D2274C" w14:textId="77777777" w:rsidR="00B1003C" w:rsidRPr="00027BD0" w:rsidRDefault="00000000"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418" w:type="dxa"/>
          </w:tcPr>
          <w:p w14:paraId="3E3A760C" w14:textId="77777777" w:rsidR="00B1003C" w:rsidRPr="00027BD0" w:rsidRDefault="00000000"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100%</w:t>
            </w:r>
          </w:p>
        </w:tc>
        <w:tc>
          <w:tcPr>
            <w:tcW w:w="1418" w:type="dxa"/>
          </w:tcPr>
          <w:p w14:paraId="63CF8E03" w14:textId="77777777" w:rsidR="00B1003C" w:rsidRPr="00027BD0" w:rsidRDefault="00000000"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r>
      <w:tr w:rsidR="007B5570" w14:paraId="32D9F99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77722F97" w14:textId="77777777" w:rsidR="00B1003C" w:rsidRDefault="00000000" w:rsidP="00B1003C">
            <w:pPr>
              <w:pStyle w:val="NoSpacing"/>
            </w:pPr>
            <w:r>
              <w:rPr>
                <w:rFonts w:eastAsia="Arial Nova" w:cs="Times New Roman"/>
                <w:szCs w:val="20"/>
                <w:lang w:val="cy-GB"/>
              </w:rPr>
              <w:t xml:space="preserve">Ardal Ofodol Pontardawe  </w:t>
            </w:r>
          </w:p>
        </w:tc>
        <w:tc>
          <w:tcPr>
            <w:tcW w:w="1701" w:type="dxa"/>
            <w:vAlign w:val="bottom"/>
          </w:tcPr>
          <w:p w14:paraId="7298B328"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 xml:space="preserve">194 </w:t>
            </w:r>
          </w:p>
        </w:tc>
        <w:tc>
          <w:tcPr>
            <w:tcW w:w="1418" w:type="dxa"/>
          </w:tcPr>
          <w:p w14:paraId="671DF6BF"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7%</w:t>
            </w:r>
          </w:p>
        </w:tc>
        <w:tc>
          <w:tcPr>
            <w:tcW w:w="1418" w:type="dxa"/>
          </w:tcPr>
          <w:p w14:paraId="038FE8EA"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418" w:type="dxa"/>
          </w:tcPr>
          <w:p w14:paraId="42E6FF39" w14:textId="77777777" w:rsidR="00B1003C" w:rsidRPr="00027BD0" w:rsidRDefault="00000000"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eastAsia="Arial Nova" w:cs="Calibri"/>
                <w:color w:val="000000"/>
                <w:szCs w:val="20"/>
                <w:lang w:val="cy-GB"/>
              </w:rPr>
              <w:t>93%</w:t>
            </w:r>
          </w:p>
        </w:tc>
      </w:tr>
      <w:tr w:rsidR="007B5570" w14:paraId="54DB96AC" w14:textId="77777777" w:rsidTr="007B5570">
        <w:tc>
          <w:tcPr>
            <w:cnfStyle w:val="001000000000" w:firstRow="0" w:lastRow="0" w:firstColumn="1" w:lastColumn="0" w:oddVBand="0" w:evenVBand="0" w:oddHBand="0" w:evenHBand="0" w:firstRowFirstColumn="0" w:firstRowLastColumn="0" w:lastRowFirstColumn="0" w:lastRowLastColumn="0"/>
            <w:tcW w:w="3539" w:type="dxa"/>
            <w:vAlign w:val="bottom"/>
          </w:tcPr>
          <w:p w14:paraId="6F49AF95" w14:textId="77777777" w:rsidR="00B1003C" w:rsidRDefault="00000000" w:rsidP="00262D5B">
            <w:pPr>
              <w:pStyle w:val="BodyText"/>
              <w:spacing w:before="0" w:after="0" w:line="240" w:lineRule="auto"/>
              <w:jc w:val="both"/>
            </w:pPr>
            <w:r>
              <w:rPr>
                <w:rFonts w:eastAsia="Arial Nova" w:cs="Times New Roman"/>
                <w:szCs w:val="20"/>
                <w:lang w:val="cy-GB"/>
              </w:rPr>
              <w:t xml:space="preserve">Cymuned y Creunant yng Nghwm Dulais* </w:t>
            </w:r>
          </w:p>
        </w:tc>
        <w:tc>
          <w:tcPr>
            <w:tcW w:w="1701" w:type="dxa"/>
            <w:vAlign w:val="bottom"/>
          </w:tcPr>
          <w:p w14:paraId="78E1E621" w14:textId="77777777" w:rsidR="00B1003C" w:rsidRPr="00027BD0" w:rsidRDefault="00000000" w:rsidP="00262D5B">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 xml:space="preserve">16 </w:t>
            </w:r>
          </w:p>
        </w:tc>
        <w:tc>
          <w:tcPr>
            <w:tcW w:w="1418" w:type="dxa"/>
          </w:tcPr>
          <w:p w14:paraId="0D467BB3"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6404314E" w14:textId="77777777" w:rsidR="00B1003C" w:rsidRPr="00027BD0" w:rsidRDefault="00000000"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418" w:type="dxa"/>
          </w:tcPr>
          <w:p w14:paraId="0FE46EC8"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497AA248" w14:textId="77777777" w:rsidR="00B1003C" w:rsidRPr="00027BD0" w:rsidRDefault="00000000"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0</w:t>
            </w:r>
          </w:p>
        </w:tc>
        <w:tc>
          <w:tcPr>
            <w:tcW w:w="1418" w:type="dxa"/>
          </w:tcPr>
          <w:p w14:paraId="00B083C5"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0EBBC75B" w14:textId="77777777" w:rsidR="00B1003C" w:rsidRPr="00027BD0" w:rsidRDefault="00000000"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eastAsia="Arial Nova" w:cs="Calibri"/>
                <w:color w:val="000000"/>
                <w:szCs w:val="20"/>
                <w:lang w:val="cy-GB"/>
              </w:rPr>
              <w:t>100%</w:t>
            </w:r>
          </w:p>
        </w:tc>
      </w:tr>
    </w:tbl>
    <w:p w14:paraId="073014B3" w14:textId="77777777" w:rsidR="002B03F8" w:rsidRPr="005078D1" w:rsidRDefault="00000000" w:rsidP="00923662">
      <w:pPr>
        <w:pStyle w:val="BodyText"/>
        <w:jc w:val="both"/>
        <w:rPr>
          <w:i/>
          <w:iCs/>
        </w:rPr>
      </w:pPr>
      <w:r>
        <w:rPr>
          <w:rFonts w:eastAsia="Arial Nova" w:cs="Times New Roman"/>
          <w:i/>
          <w:iCs/>
          <w:szCs w:val="20"/>
          <w:lang w:val="cy-GB"/>
        </w:rPr>
        <w:t>* Yn seiliedig ar ddarpariaeth yn ward Y Creunant</w:t>
      </w:r>
      <w:r>
        <w:rPr>
          <w:rFonts w:eastAsia="Arial Nova" w:cs="Times New Roman"/>
          <w:szCs w:val="20"/>
          <w:lang w:val="cy-GB"/>
        </w:rPr>
        <w:t xml:space="preserve"> </w:t>
      </w:r>
    </w:p>
    <w:p w14:paraId="5A96C87B" w14:textId="77777777" w:rsidR="00C15C51" w:rsidRDefault="00000000" w:rsidP="00C15C51">
      <w:pPr>
        <w:pStyle w:val="Heading3"/>
        <w:jc w:val="both"/>
      </w:pPr>
      <w:r>
        <w:rPr>
          <w:rFonts w:eastAsia="Century Gothic" w:cs="Times New Roman"/>
          <w:lang w:val="cy-GB"/>
        </w:rPr>
        <w:t xml:space="preserve">Plant sydd ag Anghenion Dysgu Ychwanegol a / neu Anableddau </w:t>
      </w:r>
    </w:p>
    <w:p w14:paraId="6595EC06" w14:textId="77777777" w:rsidR="00D0506E" w:rsidRPr="00D0506E" w:rsidRDefault="00000000" w:rsidP="0084687F">
      <w:pPr>
        <w:pStyle w:val="BodyText"/>
        <w:jc w:val="both"/>
      </w:pPr>
      <w:r>
        <w:rPr>
          <w:rFonts w:eastAsia="Arial Nova" w:cs="Times New Roman"/>
          <w:szCs w:val="20"/>
          <w:lang w:val="cy-GB"/>
        </w:rPr>
        <w:t xml:space="preserve">Mae 4% o blant mewn gofal plant wedi eu nodi'n ffurfiol fel eu bod ag anawsterau dysgu neu anableddau, o'i gymharu ag 20% o blant mewn ysgolion sy'n cael rhyw fath o gymorth ychwanegol.  Mae 9% o deuluoedd sydd ddim yn defnyddio gofal plant yn dweud mai'r rheswm am hynny yw nad oes gofal plant ar gyfer anghenion penodol fy mhlentyn. Ar yr wyneb, mae hyn yn awgrymu bwlch heb ei ddiwallu o ran darpariaeth a / neu fod angen gwella hyfforddiant a chefnogaeth ynghylch anghenion dysgu ychwanegol ac anableddau. </w:t>
      </w:r>
    </w:p>
    <w:p w14:paraId="438C9E1C" w14:textId="77777777" w:rsidR="00C02927" w:rsidRPr="00C02927" w:rsidRDefault="00000000" w:rsidP="004A2B8A">
      <w:pPr>
        <w:pStyle w:val="Heading3"/>
      </w:pPr>
      <w:r>
        <w:rPr>
          <w:rFonts w:eastAsia="Century Gothic" w:cs="Times New Roman"/>
          <w:lang w:val="cy-GB"/>
        </w:rPr>
        <w:t>Plant sydd ag Anableddau a / neu Salwch Hirdymor</w:t>
      </w:r>
    </w:p>
    <w:p w14:paraId="049A82A6" w14:textId="77777777" w:rsidR="005B06DD" w:rsidRDefault="00000000" w:rsidP="00DA1F3A">
      <w:pPr>
        <w:pStyle w:val="BodyText"/>
        <w:jc w:val="both"/>
      </w:pPr>
      <w:r>
        <w:rPr>
          <w:rFonts w:eastAsia="Arial Nova" w:cs="Times New Roman"/>
          <w:szCs w:val="20"/>
          <w:lang w:val="cy-GB"/>
        </w:rPr>
        <w:t xml:space="preserve">O'r rhai a gymerodd ran yn yr arolwg, roedd 77% o'r rhai a ddywedodd wrthym fod gan eu plentyn anabledd neu salwch hirdymor yn defnyddio rhyw fath o ofal plant, a'r mwyafrif ohonynt yn deulu a ffrindiau (di-dâl) yn ogystal â rhyw fath o dâl am ofal plant.  Fe wnaeth yr arolwg a'r grwpiau ffocws ddarganfod fod teuluoedd yn hapus gyda'r gofal plant maen nhw'n ei dderbyn, a phawb oedd eisiau gofal plant wedi gallu dod o hyd iddo.   Roedd ganddyn nhw bryderon ynghylch cost gofal plant a'r potensial y gallai hynny gynyddu.  </w:t>
      </w:r>
    </w:p>
    <w:p w14:paraId="3692D20D" w14:textId="77777777" w:rsidR="00C02927" w:rsidRDefault="00000000" w:rsidP="00DA1F3A">
      <w:pPr>
        <w:pStyle w:val="BodyText"/>
        <w:jc w:val="both"/>
      </w:pPr>
      <w:r>
        <w:rPr>
          <w:rFonts w:eastAsia="Arial Nova" w:cs="Times New Roman"/>
          <w:szCs w:val="20"/>
          <w:lang w:val="cy-GB"/>
        </w:rPr>
        <w:t>Er hynny, mae yna dystiolaeth sy'n awgrymu bod teuluoedd yn teimlo'n rhwystredig am y diffyg dewis, er enghraifft dywedodd 59% o rieni a gwarcheidwaid eu bod yn anghytuno'n gryf â'r datganiad "mae dewis da o ofal plant yn fy ardal" o'i gymharu â 22% o'r holl ymatebwyr i'r arolwg.</w:t>
      </w:r>
    </w:p>
    <w:p w14:paraId="39911BF5" w14:textId="77777777" w:rsidR="009C1935" w:rsidRDefault="00000000" w:rsidP="004A2B8A">
      <w:pPr>
        <w:pStyle w:val="Heading3"/>
      </w:pPr>
      <w:r>
        <w:rPr>
          <w:rFonts w:eastAsia="Century Gothic" w:cs="Times New Roman"/>
          <w:lang w:val="cy-GB"/>
        </w:rPr>
        <w:t>Anghenion Dysgu Ychwanegol</w:t>
      </w:r>
    </w:p>
    <w:p w14:paraId="0EEA5AAD" w14:textId="77777777" w:rsidR="00B76322" w:rsidRPr="00E33E4E" w:rsidRDefault="00000000" w:rsidP="00E33E4E">
      <w:pPr>
        <w:pStyle w:val="BodyText"/>
        <w:jc w:val="both"/>
      </w:pPr>
      <w:r>
        <w:rPr>
          <w:rFonts w:eastAsia="Arial Nova" w:cs="Times New Roman"/>
          <w:szCs w:val="20"/>
          <w:lang w:val="cy-GB"/>
        </w:rPr>
        <w:t xml:space="preserve">Dywedodd rhieni a gofalwyr plant gydag anghenion dysgu ychwanegol wrthym eu bod yn gallu cael mynediad i'r gofal plant y maen nhw ei angen a'i eisiau.   Ond mae ganddyn nhw bryderon hefyd am ddewis ac opsiynau cyfyngedig.   Wrth wrando ar rieni plant sydd ag ADY mae cyfran sy'n ffafrio gofalu am eu plant eu hunain neu </w:t>
      </w:r>
      <w:r>
        <w:rPr>
          <w:rFonts w:eastAsia="Arial Nova" w:cs="Times New Roman"/>
          <w:szCs w:val="20"/>
          <w:lang w:val="cy-GB"/>
        </w:rPr>
        <w:lastRenderedPageBreak/>
        <w:t xml:space="preserve">ddefnyddio teulu neu ffrindiau.  Mae hyn oherwydd eu bod yn teimlo eu bod mewn sefyllfa well i ddiwallu anghenion eu plant.   Er bod integreiddio’n fuddiol roedd y rhieni a'r darparwyr yn teimlo bod angen darpariaeth benodol er enghraifft "bod angen darparu gofal gwyliau i blant / pobl ifanc sydd ag ADY . Prin yw'r gweithgareddau ar gael heblaw am weithgareddau mewn Chwaraeon.  Mae plant / pobl ifanc sydd ag ADY a'u Rhieni/Gofalwyr wedi mynegi nad yw'r gweithgareddau prif ffrwd hynny bob amser yn addas oherwydd lleoliadau gorlawn a swnllyd, sy'n profi i fod yn or-ysgogol a dychrynllyd, yn enwedig i blant/pobl ifanc sydd â diagnosis o Anhwylder Sbectrwm Awtistiaeth." </w:t>
      </w:r>
    </w:p>
    <w:p w14:paraId="4FA55C10" w14:textId="77777777" w:rsidR="0051041E" w:rsidRPr="00E33E4E" w:rsidRDefault="00000000" w:rsidP="00E33E4E">
      <w:pPr>
        <w:pStyle w:val="BodyText"/>
        <w:jc w:val="both"/>
      </w:pPr>
      <w:r>
        <w:rPr>
          <w:rFonts w:eastAsia="Arial Nova" w:cs="Times New Roman"/>
          <w:szCs w:val="20"/>
          <w:lang w:val="cy-GB"/>
        </w:rPr>
        <w:t>Mae pryder hefyd ymhlith darparwyr am y galw cynyddol am gymorth, fel yr eglurodd un darparwr "Mae'n bryder o ran niferoedd y plant sy'n dod mewn gydag anghenion ychwanegol ar hyn o bryd a dwi'n teimlo bod yr angen yma wedi cynyddu dros y blynyddoedd."</w:t>
      </w:r>
    </w:p>
    <w:p w14:paraId="15C9BB04" w14:textId="77777777" w:rsidR="009C1935" w:rsidRPr="00E33E4E" w:rsidRDefault="00000000" w:rsidP="00E33E4E">
      <w:pPr>
        <w:pStyle w:val="BodyText"/>
        <w:jc w:val="both"/>
      </w:pPr>
      <w:r>
        <w:rPr>
          <w:rFonts w:eastAsia="Arial Nova" w:cs="Times New Roman"/>
          <w:szCs w:val="20"/>
          <w:lang w:val="cy-GB"/>
        </w:rPr>
        <w:t>Yng Nghymru mae gan bron i chwarter y dysgwyr ryw fath o angen addysg arbennig (AAA), ac mewn ymateb i hyn mae Deddf Anghenion Dysgu Ychwanegol (ADY) Llywodraeth Cymru'n nodi'r system gymorth statudol newydd yng Nghymru ar gyfer plant a phobl ifanc sydd ag anghenion arbennig.  O ganlyniad, bydd "cynlluniau datblygu unigol (CDU) yn disodli'r amrywiaeth presennol o gynlluniau statudol ac anstatudol ar gyfer dysgwyr oedran ysgol gorfodol ac iau, yn ogystal ag ar gyfer y dysgwyr hynny dros oedran ysgol gorfodol sydd yn yr ysgol neu addysg bellach.</w:t>
      </w:r>
      <w:r>
        <w:rPr>
          <w:rStyle w:val="FootnoteReference"/>
        </w:rPr>
        <w:footnoteReference w:id="32"/>
      </w:r>
      <w:r>
        <w:rPr>
          <w:rFonts w:eastAsia="Arial Nova" w:cs="Times New Roman"/>
          <w:szCs w:val="20"/>
          <w:lang w:val="cy-GB"/>
        </w:rPr>
        <w:t xml:space="preserve">"  O dan y Safonau Gofynnol Cenedlaethol ar gyfer gofal plant wedi'u rheoleiddio yng Nghymru, mae'n ofynnol eisoes i ddarparwyr gynllunio a darparu ar gyfer anghenion plant unigol ac i arsylwi, cofnodi a chynllunio ar gyfer y camau nesaf i blant yn eu dysgu a'u datblygiad.  </w:t>
      </w:r>
    </w:p>
    <w:p w14:paraId="77183CD3" w14:textId="77777777" w:rsidR="00EF4AA4" w:rsidRPr="00E33E4E" w:rsidRDefault="00000000" w:rsidP="00E33E4E">
      <w:pPr>
        <w:pStyle w:val="BodyText"/>
        <w:jc w:val="both"/>
      </w:pPr>
      <w:r>
        <w:rPr>
          <w:rFonts w:eastAsia="Arial Nova" w:cs="Times New Roman"/>
          <w:szCs w:val="20"/>
          <w:lang w:val="cy-GB"/>
        </w:rPr>
        <w:t>Yn sgil diwygio ADY, rôl yr "awdurdod lleol (bydd) i benderfynu a oes gan blant ifanc, nad ydynt eto'n mynychu'r ysgol, ADY, a chynnal y CDU nes bod y plentyn yn mynychu ysgol prif ffrwd</w:t>
      </w:r>
      <w:r>
        <w:rPr>
          <w:rStyle w:val="FootnoteReference"/>
        </w:rPr>
        <w:footnoteReference w:id="33"/>
      </w:r>
      <w:r>
        <w:rPr>
          <w:rFonts w:eastAsia="Arial Nova" w:cs="Times New Roman"/>
          <w:szCs w:val="20"/>
          <w:lang w:val="cy-GB"/>
        </w:rPr>
        <w:t xml:space="preserve">", bydd gan ddarparwyr gofal plant rôl i'w chwarae wrth gyflawni a monitro'r cynllun.  </w:t>
      </w:r>
    </w:p>
    <w:p w14:paraId="77E26994" w14:textId="77777777" w:rsidR="007B5924" w:rsidRDefault="00000000">
      <w:pPr>
        <w:rPr>
          <w:rFonts w:ascii="Century Gothic" w:hAnsi="Century Gothic"/>
          <w:b/>
          <w:bCs/>
          <w:color w:val="0B3142"/>
          <w:sz w:val="24"/>
          <w:szCs w:val="24"/>
        </w:rPr>
      </w:pPr>
      <w:r>
        <w:br w:type="page"/>
      </w:r>
    </w:p>
    <w:p w14:paraId="43F94794" w14:textId="77777777" w:rsidR="00C15C51" w:rsidRDefault="00000000" w:rsidP="00C15C51">
      <w:pPr>
        <w:pStyle w:val="Heading3"/>
        <w:jc w:val="both"/>
      </w:pPr>
      <w:r>
        <w:rPr>
          <w:rFonts w:eastAsia="Century Gothic" w:cs="Times New Roman"/>
          <w:lang w:val="cy-GB"/>
        </w:rPr>
        <w:lastRenderedPageBreak/>
        <w:t>Oedran y Plant</w:t>
      </w:r>
      <w:r>
        <w:rPr>
          <w:rFonts w:eastAsia="Century Gothic" w:cs="Times New Roman"/>
          <w:b w:val="0"/>
          <w:bCs w:val="0"/>
          <w:lang w:val="cy-GB"/>
        </w:rPr>
        <w:t xml:space="preserve"> </w:t>
      </w:r>
    </w:p>
    <w:p w14:paraId="4D3BD97F" w14:textId="77777777" w:rsidR="00A45B0F" w:rsidRDefault="00000000" w:rsidP="00A45B0F">
      <w:pPr>
        <w:pStyle w:val="BodyText"/>
        <w:jc w:val="both"/>
      </w:pPr>
      <w:r>
        <w:rPr>
          <w:rFonts w:eastAsia="Arial Nova" w:cs="Times New Roman"/>
          <w:szCs w:val="20"/>
          <w:lang w:val="cy-GB"/>
        </w:rPr>
        <w:t xml:space="preserve">Mae Siart 8 yn dangos y berthynas rhwng defnydd gofal plant ac oedran plentyn, gyda defnydd yn ei anterth cyn ysgol. </w:t>
      </w:r>
    </w:p>
    <w:p w14:paraId="0C13CA16" w14:textId="77777777" w:rsidR="007B0CA2" w:rsidRDefault="00000000" w:rsidP="007B0CA2">
      <w:pPr>
        <w:pStyle w:val="Heading4"/>
      </w:pPr>
      <w:r>
        <w:rPr>
          <w:rFonts w:ascii="Arial" w:eastAsia="Arial" w:hAnsi="Arial" w:cs="Times New Roman"/>
          <w:szCs w:val="22"/>
          <w:lang w:val="cy-GB"/>
        </w:rPr>
        <w:t>Siart 8:  Defnydd o Ofal Plant fesul Oedran</w:t>
      </w:r>
    </w:p>
    <w:p w14:paraId="6E3C6583" w14:textId="0DA6F5D6" w:rsidR="007B0CA2" w:rsidRPr="007B0CA2" w:rsidRDefault="00F779C7" w:rsidP="00DC2F1C">
      <w:pPr>
        <w:pStyle w:val="BodyText"/>
        <w:jc w:val="center"/>
      </w:pPr>
      <w:r w:rsidRPr="00F779C7">
        <w:rPr>
          <w:noProof/>
        </w:rPr>
        <w:drawing>
          <wp:inline distT="0" distB="0" distL="0" distR="0" wp14:anchorId="0EDDEE44" wp14:editId="0342EE65">
            <wp:extent cx="6120130" cy="40747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074795"/>
                    </a:xfrm>
                    <a:prstGeom prst="rect">
                      <a:avLst/>
                    </a:prstGeom>
                    <a:noFill/>
                    <a:ln>
                      <a:noFill/>
                    </a:ln>
                  </pic:spPr>
                </pic:pic>
              </a:graphicData>
            </a:graphic>
          </wp:inline>
        </w:drawing>
      </w:r>
    </w:p>
    <w:p w14:paraId="1E0F4349" w14:textId="77777777" w:rsidR="00530839" w:rsidRDefault="00000000" w:rsidP="00BD1D3D">
      <w:pPr>
        <w:pStyle w:val="BodyText"/>
        <w:jc w:val="both"/>
      </w:pPr>
      <w:r>
        <w:rPr>
          <w:rFonts w:eastAsia="Arial Nova" w:cs="Times New Roman"/>
          <w:szCs w:val="20"/>
          <w:lang w:val="cy-GB"/>
        </w:rPr>
        <w:t xml:space="preserve">Ymhlith y rhieni hynny a ddywedodd y byddent yn defnyddio llai o ofal plant yn yr ychydig flynyddoedd nesaf, dywedodd 82% mai'r rheswm am hynny oedd y byddai eu plentyn yn hŷn. Mae 13% o deuluoedd nad ydynt yn defnyddio gofal plant yn dweud ei fod oherwydd nad oes gofal plant ar gael ar gyfer oedran eu plentyn. </w:t>
      </w:r>
    </w:p>
    <w:p w14:paraId="4A950230" w14:textId="77777777" w:rsidR="001A1B23" w:rsidRDefault="00000000" w:rsidP="00BD1D3D">
      <w:pPr>
        <w:pStyle w:val="BodyText"/>
        <w:jc w:val="both"/>
      </w:pPr>
      <w:r>
        <w:rPr>
          <w:rFonts w:eastAsia="Arial Nova" w:cs="Times New Roman"/>
          <w:szCs w:val="20"/>
          <w:lang w:val="cy-GB"/>
        </w:rPr>
        <w:t>Penderfyniad teuluol personol yw'r oedran nad oes angen gofal plant ar gyfer plentyn rhagor, ac mae'r gostyngiad yn argaeledd clybiau ar ôl ysgol yn cael effaith ar y ddarpariaeth i blant hŷn.  Fel yr esboniodd un rhiant yn ymateb eu harolwg "ie, plant sy'n rhy hen i gyfleusterau gofal plant.  Pan fydd fy merch yn 11 oed ymhen 3 blynedd, ni fydd yn gallu mynd i ofal plant gyda'i brawd gan y bydd hi'n rhy hen.  Dwi ddim yn siŵr beth fyddwn ni'n ei wneud iddi o ran gofal pan ddaw hi adref o'r Ysgol. Mae 11 yn rhy ifanc i gael ei gadael ar ei phen ei hun a bydd gwyliau'r ysgol yn anodd iawn."</w:t>
      </w:r>
    </w:p>
    <w:p w14:paraId="5181CDE4" w14:textId="77777777" w:rsidR="006A12C7" w:rsidRDefault="00000000" w:rsidP="00B60C09">
      <w:pPr>
        <w:pStyle w:val="BodyText"/>
        <w:jc w:val="both"/>
      </w:pPr>
      <w:r>
        <w:rPr>
          <w:rFonts w:eastAsia="Arial Nova" w:cs="Times New Roman"/>
          <w:szCs w:val="20"/>
          <w:lang w:val="cy-GB"/>
        </w:rPr>
        <w:t xml:space="preserve">Byddai 28% o rieni gyda phlant 5 - 8 a 30% o rieni â phlant rhwng 9 ac 11 oed yn hoffi i'w plant fynychu mwy o ofal plant cofrestredig.   Mewn sesiynau grŵp ffocws, yr opsiynau a ffefrir ar gyfer y grŵp hwn oedd clybiau ar ôl ysgol a darpariaeth gwyliau. </w:t>
      </w:r>
    </w:p>
    <w:p w14:paraId="7BC49797" w14:textId="77777777" w:rsidR="00B60C09" w:rsidRPr="001A1B23" w:rsidRDefault="00000000" w:rsidP="00B60C09">
      <w:pPr>
        <w:pStyle w:val="BodyText"/>
        <w:jc w:val="both"/>
      </w:pPr>
      <w:r>
        <w:rPr>
          <w:rFonts w:eastAsia="Arial Nova" w:cs="Times New Roman"/>
          <w:szCs w:val="20"/>
          <w:lang w:val="cy-GB"/>
        </w:rPr>
        <w:t xml:space="preserve">Pe bai'r ymatebwyr arolwg hynny yn unig, gyda phlant rhwng 5 ac 8 oed, eisiau defnyddio gofal plant byddai angen 130 o leoedd gofal plant ychwanegol.  Gallai nifer y lleoedd sydd heb eu llenwi ddiwallu’r galw hwn, er enghraifft mae yna 570 o leoedd gofal plant ar ôl ysgol heb eu llenwi. </w:t>
      </w:r>
    </w:p>
    <w:p w14:paraId="3FF86E0C" w14:textId="77777777" w:rsidR="00530839" w:rsidRDefault="00000000">
      <w:pPr>
        <w:rPr>
          <w:rFonts w:ascii="Century Gothic" w:hAnsi="Century Gothic"/>
          <w:b/>
          <w:bCs/>
          <w:color w:val="0B3142"/>
          <w:sz w:val="24"/>
          <w:szCs w:val="24"/>
        </w:rPr>
      </w:pPr>
      <w:r>
        <w:br w:type="page"/>
      </w:r>
    </w:p>
    <w:p w14:paraId="38A2954E" w14:textId="77777777" w:rsidR="00C15C51" w:rsidRDefault="00000000" w:rsidP="00C15C51">
      <w:pPr>
        <w:pStyle w:val="Heading3"/>
        <w:jc w:val="both"/>
      </w:pPr>
      <w:r>
        <w:rPr>
          <w:rFonts w:eastAsia="Century Gothic" w:cs="Times New Roman"/>
          <w:lang w:val="cy-GB"/>
        </w:rPr>
        <w:lastRenderedPageBreak/>
        <w:t>Lleoliad y Gofal Plant</w:t>
      </w:r>
    </w:p>
    <w:p w14:paraId="5046AE19" w14:textId="77777777" w:rsidR="00DC2F1C" w:rsidRDefault="00000000" w:rsidP="00DC2F1C">
      <w:pPr>
        <w:pStyle w:val="BodyText"/>
        <w:jc w:val="both"/>
      </w:pPr>
      <w:r>
        <w:rPr>
          <w:rFonts w:eastAsia="Arial Nova" w:cs="Times New Roman"/>
          <w:szCs w:val="20"/>
          <w:lang w:val="cy-GB"/>
        </w:rPr>
        <w:t xml:space="preserve">Fel y trafodwyd yn flaenorol, mae 6 ward heb unrhyw ddarpariaeth gofal plant cofrestredig:  Aberdulais, Coedffranc Canolog, Dyffryn, Godre'r-graig, Gwynfi a Chroeserw a Threbanos.   Yn ogystal, mae bylchau daearyddol yn y dosbarthiad ar draws pob math o ofal plant.  Mae dau draean o'r rhieni a'r gofalwyr yn cytuno, neu'n cytuno'n gryf bod gofal plant mewn lleoliad da.   Mae'r ddarpariaeth yn seilwaith cymunedol neu'n agos iddi, fel ysgolion a chanolfannau cymunedol.  Ond ymysg y rheiny sydd ddim yn defnyddio gofal plant dywedodd 16% "nad oes gofal plant lle dwi angen iddo fod".   Mae hyn yn awgrymu bod angen archwilio ymhellach leoliad gofal plant gyda chymunedau lleol, gan ganolbwyntio ar y rhai nad oes ganddynt fynediad i gar ac a fyddai angen trafnidiaeth gyhoeddus neu i gerdded i gael mynediad at ddarpariaeth.  </w:t>
      </w:r>
    </w:p>
    <w:p w14:paraId="4291C9FA" w14:textId="77777777" w:rsidR="005978BD" w:rsidRDefault="00000000" w:rsidP="005978BD">
      <w:pPr>
        <w:pStyle w:val="Heading3"/>
        <w:jc w:val="both"/>
      </w:pPr>
      <w:r>
        <w:rPr>
          <w:rFonts w:eastAsia="Century Gothic" w:cs="Times New Roman"/>
          <w:lang w:val="cy-GB"/>
        </w:rPr>
        <w:t>Staff Gofal Plant</w:t>
      </w:r>
    </w:p>
    <w:p w14:paraId="6DFE4DF0" w14:textId="77777777" w:rsidR="002B5BE3" w:rsidRDefault="00000000" w:rsidP="002B5BE3">
      <w:pPr>
        <w:pStyle w:val="BodyText"/>
        <w:jc w:val="both"/>
      </w:pPr>
      <w:r>
        <w:rPr>
          <w:rFonts w:eastAsia="Arial Nova" w:cs="Times New Roman"/>
          <w:szCs w:val="20"/>
          <w:lang w:val="cy-GB"/>
        </w:rPr>
        <w:t xml:space="preserve">Mae'r ddarpariaeth o ofal plant wedi ei gyfyngu gan ystod o ffactorau, gan gynnwys niferoedd staff a gallu corfforol lleoliad.   Efallai y bydd gwaddol mwyaf arwyddocaol y pandemig ar leoliadau gofal plant o ran recriwtio a chadw staff.   Fel y trafodwyd yn flaenorol, dywedodd ychydig llai na thraean y darparwyr wrthym fod y pandemig wedi arwain at broblemau recriwtio, gyda 18% yn wynebu heriau o ran cadw staff. Mae tabl 37 yn awgrymu y bu 30 o swyddi gofal plant gwag ar draws Castell-nedd Port Talbot ym mis Mehefin 2021, sy'n cyfateb i 932 o oriau gofal plant yr wythnos.   </w:t>
      </w:r>
    </w:p>
    <w:p w14:paraId="5000F363" w14:textId="77777777" w:rsidR="002B5BE3" w:rsidRDefault="00000000" w:rsidP="002B5BE3">
      <w:pPr>
        <w:pStyle w:val="BodyText"/>
        <w:jc w:val="both"/>
      </w:pPr>
      <w:r>
        <w:rPr>
          <w:rFonts w:eastAsia="Arial Nova" w:cs="Times New Roman"/>
          <w:szCs w:val="20"/>
          <w:lang w:val="cy-GB"/>
        </w:rPr>
        <w:t>Canfu ymchwil gan y Comisiwn Symudedd Cymdeithasol</w:t>
      </w:r>
      <w:r>
        <w:rPr>
          <w:rStyle w:val="FootnoteReference"/>
        </w:rPr>
        <w:footnoteReference w:id="34"/>
      </w:r>
      <w:r>
        <w:rPr>
          <w:rFonts w:eastAsia="Arial Nova" w:cs="Times New Roman"/>
          <w:szCs w:val="20"/>
          <w:lang w:val="cy-GB"/>
        </w:rPr>
        <w:t xml:space="preserve"> bod "gweithwyr gofal plant blynyddoedd cynnar yn rhoi'r gorau i swyddi sydd wedi'u difetha gan gyflogau isel, oriau hir a rhagolygon gwael" ac o ganlyniad mae "1/6 o weithwyr blynyddoedd cynnar yn gadael eu cyflogaeth o fewn blwyddyn, ac mae llawer yn cymryd ail swyddi i gael dau ben llinyn ynghyd." Ar gyfartaledd mae gweithiwr blynyddoedd cynnar yn ennill £7.42 yr awr o'i gymharu â £11.37 ar gyfer gweithwyr benywaidd yn gyffredinol. </w:t>
      </w:r>
    </w:p>
    <w:p w14:paraId="4F85F8E7" w14:textId="77777777" w:rsidR="001946E5" w:rsidRDefault="00000000" w:rsidP="001946E5">
      <w:pPr>
        <w:pStyle w:val="Heading4"/>
      </w:pPr>
      <w:r>
        <w:rPr>
          <w:rFonts w:ascii="Arial" w:eastAsia="Arial" w:hAnsi="Arial" w:cs="Times New Roman"/>
          <w:szCs w:val="22"/>
          <w:lang w:val="cy-GB"/>
        </w:rPr>
        <w:t>Siart 9:  Pan fydd ffactorau’n arwain at Staff yn gadael y Sector Blynyddoedd Cynnar</w:t>
      </w:r>
    </w:p>
    <w:p w14:paraId="61AA8AE3" w14:textId="355EDC68" w:rsidR="001946E5" w:rsidRDefault="008E0FB2" w:rsidP="00507DF7">
      <w:pPr>
        <w:pStyle w:val="BodyText"/>
        <w:jc w:val="center"/>
      </w:pPr>
      <w:r w:rsidRPr="008E0FB2">
        <w:rPr>
          <w:noProof/>
        </w:rPr>
        <w:drawing>
          <wp:inline distT="0" distB="0" distL="0" distR="0" wp14:anchorId="00F7698A" wp14:editId="1519F35C">
            <wp:extent cx="5319422" cy="3551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3031" cy="3553474"/>
                    </a:xfrm>
                    <a:prstGeom prst="rect">
                      <a:avLst/>
                    </a:prstGeom>
                    <a:noFill/>
                    <a:ln>
                      <a:noFill/>
                    </a:ln>
                  </pic:spPr>
                </pic:pic>
              </a:graphicData>
            </a:graphic>
          </wp:inline>
        </w:drawing>
      </w:r>
    </w:p>
    <w:p w14:paraId="669EFF8D" w14:textId="77777777" w:rsidR="00770193" w:rsidRPr="00DF61E3" w:rsidRDefault="00000000" w:rsidP="002B5BE3">
      <w:pPr>
        <w:pStyle w:val="BodyText"/>
        <w:jc w:val="both"/>
      </w:pPr>
      <w:r>
        <w:rPr>
          <w:rFonts w:eastAsia="Arial Nova" w:cs="Times New Roman"/>
          <w:szCs w:val="20"/>
          <w:lang w:val="cy-GB"/>
        </w:rPr>
        <w:lastRenderedPageBreak/>
        <w:t xml:space="preserve">Wrth ymgysylltu â phryderon staff gofal plant am gyflogau isel a'r cynnydd mewn costau byw, roedden nhw hefyd yn teimlo’u bod yn cael eu tanbrisio yn eu swyddi er enghraifft "roedden ni'n gofalu am blant meddygon ac athrawon fel eu bod nhw'n gallu mynd i'r gwaith, ond doedd neb yn clapio i ni."  Mae risg y gallai'r gweithlu gofal plant ddod yn annigonol i ddiwallu anghenion teuluoedd yng Nghastell-nedd Port Talbot.  </w:t>
      </w:r>
    </w:p>
    <w:p w14:paraId="7CBEC34C" w14:textId="77777777" w:rsidR="003E6581" w:rsidRDefault="00000000">
      <w:pPr>
        <w:rPr>
          <w:rFonts w:ascii="Century Gothic" w:eastAsiaTheme="majorEastAsia" w:hAnsi="Century Gothic" w:cstheme="majorBidi"/>
          <w:b/>
          <w:caps/>
          <w:color w:val="0B3142"/>
          <w:spacing w:val="52"/>
          <w:sz w:val="40"/>
          <w:szCs w:val="32"/>
        </w:rPr>
      </w:pPr>
      <w:r>
        <w:br w:type="page"/>
      </w:r>
    </w:p>
    <w:p w14:paraId="3D573D36" w14:textId="77777777" w:rsidR="00F87285" w:rsidRPr="008A00EE" w:rsidRDefault="00000000" w:rsidP="00F94FA3">
      <w:pPr>
        <w:pStyle w:val="Heading1"/>
        <w:spacing w:before="120" w:after="120"/>
      </w:pPr>
      <w:bookmarkStart w:id="76" w:name="_Toc122084278"/>
      <w:r>
        <w:rPr>
          <w:rFonts w:eastAsia="Century Gothic" w:cs="Times New Roman"/>
          <w:bCs/>
          <w:szCs w:val="40"/>
          <w:lang w:val="cy-GB"/>
        </w:rPr>
        <w:lastRenderedPageBreak/>
        <w:t>Rhwystrau i'r ddarpariaeth gofal plant</w:t>
      </w:r>
      <w:bookmarkEnd w:id="76"/>
      <w:r>
        <w:rPr>
          <w:rFonts w:eastAsia="Century Gothic" w:cs="Times New Roman"/>
          <w:bCs/>
          <w:szCs w:val="40"/>
          <w:lang w:val="cy-GB"/>
        </w:rPr>
        <w:t xml:space="preserve"> </w:t>
      </w:r>
    </w:p>
    <w:p w14:paraId="56D40B2B" w14:textId="77777777" w:rsidR="00F87285" w:rsidRPr="00C14A7D" w:rsidRDefault="00000000" w:rsidP="00F94FA3">
      <w:pPr>
        <w:pStyle w:val="Heading2"/>
        <w:spacing w:before="120" w:after="120"/>
        <w:jc w:val="both"/>
      </w:pPr>
      <w:bookmarkStart w:id="77" w:name="_Toc122084279"/>
      <w:r>
        <w:rPr>
          <w:rFonts w:eastAsia="Century Gothic" w:cs="Times New Roman"/>
          <w:bCs/>
          <w:szCs w:val="32"/>
          <w:lang w:val="cy-GB"/>
        </w:rPr>
        <w:t>Pam nad yw teuluoedd yn defnyddio gofal plant</w:t>
      </w:r>
      <w:bookmarkEnd w:id="77"/>
      <w:r>
        <w:rPr>
          <w:rFonts w:eastAsia="Century Gothic" w:cs="Times New Roman"/>
          <w:bCs/>
          <w:szCs w:val="32"/>
          <w:lang w:val="cy-GB"/>
        </w:rPr>
        <w:t xml:space="preserve"> </w:t>
      </w:r>
    </w:p>
    <w:p w14:paraId="1FBD668F" w14:textId="77777777" w:rsidR="00F87285" w:rsidRDefault="00000000" w:rsidP="00F94FA3">
      <w:pPr>
        <w:pStyle w:val="Heading3"/>
        <w:spacing w:before="120" w:after="120"/>
        <w:jc w:val="both"/>
      </w:pPr>
      <w:r>
        <w:rPr>
          <w:rFonts w:eastAsia="Century Gothic" w:cs="Times New Roman"/>
          <w:lang w:val="cy-GB"/>
        </w:rPr>
        <w:t>Cyflwyniad</w:t>
      </w:r>
    </w:p>
    <w:p w14:paraId="4014520B" w14:textId="77777777" w:rsidR="00F87285" w:rsidRDefault="00000000" w:rsidP="00F87285">
      <w:pPr>
        <w:pStyle w:val="BodyText"/>
        <w:jc w:val="both"/>
      </w:pPr>
      <w:r>
        <w:rPr>
          <w:rFonts w:eastAsia="Arial Nova" w:cs="Times New Roman"/>
          <w:szCs w:val="20"/>
          <w:lang w:val="cy-GB"/>
        </w:rPr>
        <w:t xml:space="preserve">Mae'r adran hon o'r asesiad yn seiliedig ar ddata meintiol ac ansoddol i archwilio pam nad yw rhai teuluoedd yn defnyddio gofal plant, neu'r hyn sy'n eu hatal rhag defnyddio mwy. Mae'n bwysig cydnabod mai'r rhwystr sylfaenol i bob teulu yw cost gofal plant a chanfyddiad bod y gost yn gyfran rhy uchel o gyllideb y teulu.  </w:t>
      </w:r>
    </w:p>
    <w:p w14:paraId="669C3E85" w14:textId="77777777" w:rsidR="006B3F87" w:rsidRDefault="00000000" w:rsidP="00F94FA3">
      <w:pPr>
        <w:pStyle w:val="Heading3"/>
        <w:spacing w:before="120" w:after="120"/>
        <w:jc w:val="both"/>
      </w:pPr>
      <w:r>
        <w:rPr>
          <w:rFonts w:eastAsia="Century Gothic" w:cs="Times New Roman"/>
          <w:lang w:val="cy-GB"/>
        </w:rPr>
        <w:t>Manteision gofal plant</w:t>
      </w:r>
      <w:r>
        <w:rPr>
          <w:rFonts w:eastAsia="Century Gothic" w:cs="Times New Roman"/>
          <w:b w:val="0"/>
          <w:bCs w:val="0"/>
          <w:lang w:val="cy-GB"/>
        </w:rPr>
        <w:t xml:space="preserve"> </w:t>
      </w:r>
    </w:p>
    <w:p w14:paraId="13175BF2" w14:textId="77777777" w:rsidR="006B3F87" w:rsidRDefault="00000000" w:rsidP="00F87285">
      <w:pPr>
        <w:pStyle w:val="BodyText"/>
        <w:jc w:val="both"/>
      </w:pPr>
      <w:r>
        <w:rPr>
          <w:rFonts w:eastAsia="Arial Nova" w:cs="Times New Roman"/>
          <w:szCs w:val="20"/>
          <w:lang w:val="cy-GB"/>
        </w:rPr>
        <w:t xml:space="preserve">Mewn grwpiau ffocws gyda rhieni a gofalwyr fe siaradodd mamau a thadau am yr effaith gadarnhaol mae gofal plant yn ei gael ar eu plant a'u teuluoedd.   Roeddent yn gwerthfawrogi'r agweddau addysgol, cymdeithasol a lles, a gallent weld canlyniadau cadarnhaol yn sgil gofal plant. Er enghraifft, "roedd hi wir wedi dod allan o'i hun ers iddi ddechrau meithrin.  Mae hi'n siarad mwy.  Mae hi wedi dechrau dysgu am rannu a gwneud ffrindiau.   Ar ôl Covid roedd hi'n bwysig iawn ei bod hi wedi treulio amser gyda phlant eraill cyn iddi ddechrau yn yr ysgol ac mae mynd i'r feithrinfa wedi helpu gyda hynny."  Esboniodd rhiant arall "bod angen iddyn nhw dreulio amser gyda phlant eraill, mae'n wych eu bod nhw'n cael hwyl gyda phlant o'u hoedran eu hunain ac yn dysgu pethau newydd.   Fe allwn i wneud rhywfaint o hynny gartref, ond ni fyddai cymaint na chystal." </w:t>
      </w:r>
    </w:p>
    <w:p w14:paraId="022F0E69" w14:textId="77777777" w:rsidR="008360BE" w:rsidRPr="00DF61E3" w:rsidRDefault="00000000" w:rsidP="00F87285">
      <w:pPr>
        <w:pStyle w:val="BodyText"/>
        <w:jc w:val="both"/>
      </w:pPr>
      <w:r>
        <w:rPr>
          <w:rFonts w:eastAsia="Arial Nova" w:cs="Times New Roman"/>
          <w:szCs w:val="20"/>
          <w:lang w:val="cy-GB"/>
        </w:rPr>
        <w:t xml:space="preserve">Fodd bynnag, tra bod rhieni a gofalwyr yn gweld ac yn gwerthfawrogi manteision gofal plant mae nifer o rwystrau sy'n eu hatal rhag dechrau arni.   </w:t>
      </w:r>
    </w:p>
    <w:p w14:paraId="62488E29" w14:textId="77777777" w:rsidR="00F87285" w:rsidRDefault="00000000" w:rsidP="00F94FA3">
      <w:pPr>
        <w:pStyle w:val="Heading3"/>
        <w:spacing w:before="120" w:after="120"/>
        <w:jc w:val="both"/>
      </w:pPr>
      <w:r>
        <w:rPr>
          <w:rFonts w:eastAsia="Century Gothic" w:cs="Times New Roman"/>
          <w:lang w:val="cy-GB"/>
        </w:rPr>
        <w:t>Teuluoedd sydd ddim yn defnyddio gofal plant</w:t>
      </w:r>
      <w:r>
        <w:rPr>
          <w:rFonts w:eastAsia="Century Gothic" w:cs="Times New Roman"/>
          <w:b w:val="0"/>
          <w:bCs w:val="0"/>
          <w:lang w:val="cy-GB"/>
        </w:rPr>
        <w:t xml:space="preserve"> </w:t>
      </w:r>
    </w:p>
    <w:p w14:paraId="1482A7B2" w14:textId="77777777" w:rsidR="006B6DDA" w:rsidRDefault="00000000" w:rsidP="006B6DDA">
      <w:pPr>
        <w:pStyle w:val="BodyText"/>
        <w:jc w:val="both"/>
      </w:pPr>
      <w:r>
        <w:rPr>
          <w:rFonts w:eastAsia="Arial Nova" w:cs="Times New Roman"/>
          <w:szCs w:val="20"/>
          <w:lang w:val="cy-GB"/>
        </w:rPr>
        <w:t xml:space="preserve">Ymhlith y teuluoedd hynny a ddywedodd wrthym nad ydynt yn defnyddio gofal plant y prif rwystrau yw: </w:t>
      </w:r>
    </w:p>
    <w:p w14:paraId="73681840" w14:textId="77777777" w:rsidR="00251878" w:rsidRDefault="00000000" w:rsidP="00251878">
      <w:pPr>
        <w:pStyle w:val="BodyText"/>
        <w:numPr>
          <w:ilvl w:val="0"/>
          <w:numId w:val="14"/>
        </w:numPr>
        <w:jc w:val="both"/>
      </w:pPr>
      <w:r>
        <w:rPr>
          <w:rFonts w:eastAsia="Arial Nova" w:cs="Times New Roman"/>
          <w:szCs w:val="20"/>
          <w:lang w:val="cy-GB"/>
        </w:rPr>
        <w:t xml:space="preserve">Cost gofal plant - roedd 53% o'r rhai sydd ddim yn defnyddio gofal plant yn dweud ei fod yn rhy ddrud. </w:t>
      </w:r>
    </w:p>
    <w:p w14:paraId="7B773F1D" w14:textId="77777777" w:rsidR="00D95BE6" w:rsidRDefault="00000000" w:rsidP="00251878">
      <w:pPr>
        <w:pStyle w:val="BodyText"/>
        <w:numPr>
          <w:ilvl w:val="0"/>
          <w:numId w:val="14"/>
        </w:numPr>
        <w:jc w:val="both"/>
      </w:pPr>
      <w:r>
        <w:rPr>
          <w:rFonts w:eastAsia="Arial Nova" w:cs="Times New Roman"/>
          <w:szCs w:val="20"/>
          <w:lang w:val="cy-GB"/>
        </w:rPr>
        <w:t xml:space="preserve">Mae'n well gan 39% ddefnyddio teulu neu ffrindiau – mewn trafodaethau grŵp ffocws gyda defnyddwyr nad ydynt yn defnyddio gofal plant, roedd hyn yn ymwneud yn bennaf â chostau (e.e. gofal plant am ddim) neu ymddiriedaeth ("Rwy'n ymddiried yn fy mam yn llawer mwy nag yr wyf yn ymddiried mewn meithrinfa.") </w:t>
      </w:r>
    </w:p>
    <w:p w14:paraId="28BD4315" w14:textId="77777777" w:rsidR="00B171BF" w:rsidRDefault="00000000" w:rsidP="00251878">
      <w:pPr>
        <w:pStyle w:val="BodyText"/>
        <w:numPr>
          <w:ilvl w:val="0"/>
          <w:numId w:val="14"/>
        </w:numPr>
        <w:jc w:val="both"/>
      </w:pPr>
      <w:r>
        <w:rPr>
          <w:rFonts w:eastAsia="Arial Nova" w:cs="Times New Roman"/>
          <w:szCs w:val="20"/>
          <w:lang w:val="cy-GB"/>
        </w:rPr>
        <w:t xml:space="preserve">Dywedodd 21% nad yw gofal plant yn ddigon hyblyg i ddiwallu fy anghenion - pan gafodd hyn ei archwilio mewn grwpiau ffocws roedd pobl ag oriau hyblyg, a chontractau sero oriau, yn teimlo nad oedd gofal plant yn gweithio iddyn nhw gan nad yw'n caniatáu defnydd ad hoc/yn ôl yr angen. </w:t>
      </w:r>
    </w:p>
    <w:p w14:paraId="7FC346BB" w14:textId="77777777" w:rsidR="00F87285" w:rsidRDefault="00000000" w:rsidP="00F94FA3">
      <w:pPr>
        <w:pStyle w:val="Heading3"/>
        <w:spacing w:before="120" w:after="120"/>
        <w:jc w:val="both"/>
      </w:pPr>
      <w:r>
        <w:rPr>
          <w:rFonts w:eastAsia="Century Gothic" w:cs="Times New Roman"/>
          <w:lang w:val="cy-GB"/>
        </w:rPr>
        <w:t>Rhieni sy'n Gweithio</w:t>
      </w:r>
      <w:r>
        <w:rPr>
          <w:rFonts w:eastAsia="Century Gothic" w:cs="Times New Roman"/>
          <w:b w:val="0"/>
          <w:bCs w:val="0"/>
          <w:lang w:val="cy-GB"/>
        </w:rPr>
        <w:t xml:space="preserve"> </w:t>
      </w:r>
    </w:p>
    <w:p w14:paraId="017D666E" w14:textId="77777777" w:rsidR="00F22A73" w:rsidRDefault="00000000" w:rsidP="00F22A73">
      <w:pPr>
        <w:pStyle w:val="BodyText"/>
        <w:jc w:val="both"/>
      </w:pPr>
      <w:r>
        <w:rPr>
          <w:rFonts w:eastAsia="Arial Nova" w:cs="Times New Roman"/>
          <w:szCs w:val="20"/>
          <w:lang w:val="cy-GB"/>
        </w:rPr>
        <w:t xml:space="preserve">Mae'r Sefydliad Cyflog Byw Cenedlaethol yn amcangyfrif nifer y swyddi sy'n is na'r Cyflog Byw Cenedlaethol (CBC) o £9.50 yr awr (2021).  Mae'r Cyflog Byw Cenedlaethol yn amcangyfrif o'r hyn sydd angen i fyw arno ac mae'n uwch na'r isafswm cyflog a oedd yn £8.36 yr awr bryd hynny. Mae data dros dro ar gyfer 2021 yn dangos amcangyfrif bod cyflogau o </w:t>
      </w:r>
      <w:r>
        <w:rPr>
          <w:rFonts w:eastAsia="Arial Nova" w:cs="Times New Roman"/>
          <w:b/>
          <w:bCs/>
          <w:szCs w:val="20"/>
          <w:lang w:val="cy-GB"/>
        </w:rPr>
        <w:t>1 o bob 5 swydd</w:t>
      </w:r>
      <w:r>
        <w:rPr>
          <w:rFonts w:eastAsia="Arial Nova" w:cs="Times New Roman"/>
          <w:szCs w:val="20"/>
          <w:lang w:val="cy-GB"/>
        </w:rPr>
        <w:t xml:space="preserve"> yn ardal CNPT yn is na'r Cyflog Byw Cenedlaethol, sy'n cyfateb i 10,000 o bobl yn y sir. Ar 20% mae'r gyfradd yma’n uwch na'r cyfartaledd yng Nghymru o 17.9% ac mae'n safle canol-ystod o'i gymharu ag awdurdodau eraill yng Nghymru. Ymhlith menywod mae cyfradd gyflog is na'r CBC yn codi CNPT i </w:t>
      </w:r>
      <w:r>
        <w:rPr>
          <w:rFonts w:eastAsia="Arial Nova" w:cs="Times New Roman"/>
          <w:b/>
          <w:bCs/>
          <w:szCs w:val="20"/>
          <w:lang w:val="cy-GB"/>
        </w:rPr>
        <w:t>29.9%</w:t>
      </w:r>
      <w:r>
        <w:rPr>
          <w:rFonts w:eastAsia="Arial Nova" w:cs="Times New Roman"/>
          <w:szCs w:val="20"/>
          <w:lang w:val="cy-GB"/>
        </w:rPr>
        <w:t xml:space="preserve">, y gyfran fwyaf yng Nghymru ar ôl Sir Fynwy (32.8%) a Phowys (30.7%). </w:t>
      </w:r>
    </w:p>
    <w:p w14:paraId="42CF2C0E" w14:textId="77777777" w:rsidR="007574E3" w:rsidRDefault="00000000" w:rsidP="00A6007B">
      <w:pPr>
        <w:pStyle w:val="BodyText"/>
        <w:jc w:val="both"/>
      </w:pPr>
      <w:r>
        <w:rPr>
          <w:rFonts w:eastAsia="Arial Nova" w:cs="Times New Roman"/>
          <w:szCs w:val="20"/>
          <w:lang w:val="cy-GB"/>
        </w:rPr>
        <w:t xml:space="preserve">"I fod yn onest, byddwn i ddim yn defnyddio gofal plant os nad oeddwn i’n gweithio, byddai dim angen i fi" – defnyddiwyd amrywiadau o'r pwynt siarad hwn drwy gydol sesiynau grwpiau ffocws gyda rhieni sy'n defnyddio gofal plant.  Mae canfyddiad bod defnydd o ofal plant yn ymwneud yn bennaf â gweithio.   </w:t>
      </w:r>
    </w:p>
    <w:p w14:paraId="20D9E15E" w14:textId="77777777" w:rsidR="008D799E" w:rsidRDefault="00000000" w:rsidP="00A6007B">
      <w:pPr>
        <w:pStyle w:val="BodyText"/>
        <w:jc w:val="both"/>
      </w:pPr>
      <w:r>
        <w:rPr>
          <w:rFonts w:eastAsia="Arial Nova" w:cs="Times New Roman"/>
          <w:szCs w:val="20"/>
          <w:lang w:val="cy-GB"/>
        </w:rPr>
        <w:lastRenderedPageBreak/>
        <w:t xml:space="preserve">Mae 87% o rieni a gofalwyr yn tueddu i gytuno neu'n cytuno'n gryf bod gofal plant yn rhy ddrud.  </w:t>
      </w:r>
    </w:p>
    <w:p w14:paraId="61A78EA4" w14:textId="77777777" w:rsidR="008D799E" w:rsidRPr="005817AD" w:rsidRDefault="00000000" w:rsidP="008D799E">
      <w:pPr>
        <w:pStyle w:val="Heading4"/>
      </w:pPr>
      <w:r>
        <w:rPr>
          <w:rFonts w:ascii="Arial" w:eastAsia="Arial" w:hAnsi="Arial" w:cs="Times New Roman"/>
          <w:szCs w:val="22"/>
          <w:lang w:val="cy-GB"/>
        </w:rPr>
        <w:t>Tabl 51. Cyfartaledd yr awr yng Nghastell-nedd Port Talbot</w:t>
      </w:r>
      <w:r>
        <w:rPr>
          <w:rFonts w:ascii="Arial" w:eastAsia="Arial" w:hAnsi="Arial" w:cs="Times New Roman"/>
          <w:b w:val="0"/>
          <w:bCs w:val="0"/>
          <w:i w:val="0"/>
          <w:iCs w:val="0"/>
          <w:szCs w:val="22"/>
          <w:lang w:val="cy-GB"/>
        </w:rPr>
        <w:t xml:space="preserve"> </w:t>
      </w:r>
    </w:p>
    <w:tbl>
      <w:tblPr>
        <w:tblStyle w:val="PRD1"/>
        <w:tblW w:w="9634" w:type="dxa"/>
        <w:tblLook w:val="04A0" w:firstRow="1" w:lastRow="0" w:firstColumn="1" w:lastColumn="0" w:noHBand="0" w:noVBand="1"/>
      </w:tblPr>
      <w:tblGrid>
        <w:gridCol w:w="6374"/>
        <w:gridCol w:w="3260"/>
      </w:tblGrid>
      <w:tr w:rsidR="007B5570" w14:paraId="7665626B"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4180BF5" w14:textId="77777777" w:rsidR="008D799E" w:rsidRDefault="008D799E" w:rsidP="00805B00">
            <w:pPr>
              <w:pStyle w:val="NoSpacing"/>
              <w:rPr>
                <w:b w:val="0"/>
              </w:rPr>
            </w:pPr>
          </w:p>
        </w:tc>
        <w:tc>
          <w:tcPr>
            <w:tcW w:w="3260" w:type="dxa"/>
          </w:tcPr>
          <w:p w14:paraId="598FA2CC" w14:textId="77777777" w:rsidR="008D799E"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Yr Awr</w:t>
            </w:r>
          </w:p>
        </w:tc>
      </w:tr>
      <w:tr w:rsidR="007B5570" w14:paraId="35633E2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A7D9BCF" w14:textId="77777777" w:rsidR="008D799E" w:rsidRDefault="00000000" w:rsidP="00805B00">
            <w:pPr>
              <w:pStyle w:val="NoSpacing"/>
            </w:pPr>
            <w:r>
              <w:rPr>
                <w:rFonts w:eastAsia="Arial Nova" w:cs="Times New Roman"/>
                <w:szCs w:val="20"/>
                <w:lang w:val="cy-GB"/>
              </w:rPr>
              <w:t>Gofal Diwrnod Llawn</w:t>
            </w:r>
          </w:p>
        </w:tc>
        <w:tc>
          <w:tcPr>
            <w:tcW w:w="3260" w:type="dxa"/>
          </w:tcPr>
          <w:p w14:paraId="2FCF0E45" w14:textId="77777777" w:rsidR="008D799E" w:rsidRPr="00044CC7" w:rsidRDefault="00000000" w:rsidP="00044C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£5.44</w:t>
            </w:r>
          </w:p>
        </w:tc>
      </w:tr>
      <w:tr w:rsidR="007B5570" w14:paraId="3FDA3668" w14:textId="77777777" w:rsidTr="007B5570">
        <w:tc>
          <w:tcPr>
            <w:cnfStyle w:val="001000000000" w:firstRow="0" w:lastRow="0" w:firstColumn="1" w:lastColumn="0" w:oddVBand="0" w:evenVBand="0" w:oddHBand="0" w:evenHBand="0" w:firstRowFirstColumn="0" w:firstRowLastColumn="0" w:lastRowFirstColumn="0" w:lastRowLastColumn="0"/>
            <w:tcW w:w="6374" w:type="dxa"/>
          </w:tcPr>
          <w:p w14:paraId="3B53B316" w14:textId="77777777" w:rsidR="008D799E" w:rsidRDefault="00000000" w:rsidP="00805B00">
            <w:pPr>
              <w:pStyle w:val="NoSpacing"/>
            </w:pPr>
            <w:r>
              <w:rPr>
                <w:rFonts w:eastAsia="Arial Nova" w:cs="Times New Roman"/>
                <w:szCs w:val="20"/>
                <w:lang w:val="cy-GB"/>
              </w:rPr>
              <w:t xml:space="preserve">Gofal Diwrnod Sesiynol  </w:t>
            </w:r>
          </w:p>
        </w:tc>
        <w:tc>
          <w:tcPr>
            <w:tcW w:w="3260" w:type="dxa"/>
          </w:tcPr>
          <w:p w14:paraId="150A1BD3" w14:textId="77777777" w:rsidR="008D799E" w:rsidRPr="00044CC7" w:rsidRDefault="00000000" w:rsidP="00044C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£4.67</w:t>
            </w:r>
          </w:p>
        </w:tc>
      </w:tr>
      <w:tr w:rsidR="007B5570" w14:paraId="022DA2D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1661BEF" w14:textId="77777777" w:rsidR="008D799E" w:rsidRDefault="00000000" w:rsidP="00805B00">
            <w:pPr>
              <w:pStyle w:val="NoSpacing"/>
            </w:pPr>
            <w:r>
              <w:rPr>
                <w:rFonts w:eastAsia="Arial Nova" w:cs="Times New Roman"/>
                <w:szCs w:val="20"/>
                <w:lang w:val="cy-GB"/>
              </w:rPr>
              <w:t xml:space="preserve">Gofal y Tu Allan i'r Ysgol </w:t>
            </w:r>
          </w:p>
        </w:tc>
        <w:tc>
          <w:tcPr>
            <w:tcW w:w="3260" w:type="dxa"/>
          </w:tcPr>
          <w:p w14:paraId="354A65BC" w14:textId="77777777" w:rsidR="008D799E" w:rsidRPr="00044CC7" w:rsidRDefault="00000000" w:rsidP="00044C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£5.15</w:t>
            </w:r>
          </w:p>
        </w:tc>
      </w:tr>
      <w:tr w:rsidR="007B5570" w14:paraId="30355757" w14:textId="77777777" w:rsidTr="007B5570">
        <w:tc>
          <w:tcPr>
            <w:cnfStyle w:val="001000000000" w:firstRow="0" w:lastRow="0" w:firstColumn="1" w:lastColumn="0" w:oddVBand="0" w:evenVBand="0" w:oddHBand="0" w:evenHBand="0" w:firstRowFirstColumn="0" w:firstRowLastColumn="0" w:lastRowFirstColumn="0" w:lastRowLastColumn="0"/>
            <w:tcW w:w="6374" w:type="dxa"/>
          </w:tcPr>
          <w:p w14:paraId="2BCC8E70" w14:textId="77777777" w:rsidR="008D799E" w:rsidRDefault="00000000" w:rsidP="00805B00">
            <w:pPr>
              <w:pStyle w:val="NoSpacing"/>
            </w:pPr>
            <w:r>
              <w:rPr>
                <w:rFonts w:eastAsia="Arial Nova" w:cs="Times New Roman"/>
                <w:szCs w:val="20"/>
                <w:lang w:val="cy-GB"/>
              </w:rPr>
              <w:t>Gwarchodwyr Plant</w:t>
            </w:r>
          </w:p>
        </w:tc>
        <w:tc>
          <w:tcPr>
            <w:tcW w:w="3260" w:type="dxa"/>
          </w:tcPr>
          <w:p w14:paraId="618115FC" w14:textId="77777777" w:rsidR="008D799E" w:rsidRPr="00044CC7" w:rsidRDefault="00000000" w:rsidP="00044C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£5.27</w:t>
            </w:r>
          </w:p>
        </w:tc>
      </w:tr>
      <w:tr w:rsidR="007B5570" w14:paraId="39D21F0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9646293" w14:textId="77777777" w:rsidR="00D35B25" w:rsidRDefault="00000000" w:rsidP="00805B00">
            <w:pPr>
              <w:pStyle w:val="NoSpacing"/>
            </w:pPr>
            <w:r>
              <w:rPr>
                <w:rFonts w:eastAsia="Arial Nova" w:cs="Times New Roman"/>
                <w:szCs w:val="20"/>
                <w:lang w:val="cy-GB"/>
              </w:rPr>
              <w:t>CYFANSWM</w:t>
            </w:r>
          </w:p>
        </w:tc>
        <w:tc>
          <w:tcPr>
            <w:tcW w:w="3260" w:type="dxa"/>
          </w:tcPr>
          <w:p w14:paraId="6B265D31" w14:textId="77777777" w:rsidR="00D35B25" w:rsidRPr="00044CC7" w:rsidRDefault="00000000" w:rsidP="00044C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£5.33</w:t>
            </w:r>
          </w:p>
        </w:tc>
      </w:tr>
      <w:tr w:rsidR="007B5570" w14:paraId="7969ED3C" w14:textId="77777777" w:rsidTr="007B5570">
        <w:tc>
          <w:tcPr>
            <w:cnfStyle w:val="001000000000" w:firstRow="0" w:lastRow="0" w:firstColumn="1" w:lastColumn="0" w:oddVBand="0" w:evenVBand="0" w:oddHBand="0" w:evenHBand="0" w:firstRowFirstColumn="0" w:firstRowLastColumn="0" w:lastRowFirstColumn="0" w:lastRowLastColumn="0"/>
            <w:tcW w:w="6374" w:type="dxa"/>
          </w:tcPr>
          <w:p w14:paraId="4CFE3879" w14:textId="77777777" w:rsidR="008D799E" w:rsidRPr="00C74E9F" w:rsidRDefault="00000000" w:rsidP="00805B00">
            <w:pPr>
              <w:pStyle w:val="NoSpacing"/>
            </w:pPr>
            <w:r>
              <w:rPr>
                <w:rFonts w:eastAsia="Arial Nova" w:cs="Times New Roman"/>
                <w:szCs w:val="20"/>
                <w:lang w:val="cy-GB"/>
              </w:rPr>
              <w:t xml:space="preserve">Gweithiwr Llawn Amser Gwrywaidd (ac eithrio goramser) </w:t>
            </w:r>
          </w:p>
        </w:tc>
        <w:tc>
          <w:tcPr>
            <w:tcW w:w="3260" w:type="dxa"/>
          </w:tcPr>
          <w:p w14:paraId="4FC9525F" w14:textId="77777777" w:rsidR="008D799E" w:rsidRPr="00044CC7" w:rsidRDefault="00000000" w:rsidP="00044CC7">
            <w:pPr>
              <w:pStyle w:val="NoSpacing"/>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£15.48</w:t>
            </w:r>
          </w:p>
        </w:tc>
      </w:tr>
      <w:tr w:rsidR="007B5570" w14:paraId="45FE900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FBF181F" w14:textId="77777777" w:rsidR="00C74E9F" w:rsidRDefault="00000000" w:rsidP="00805B00">
            <w:pPr>
              <w:pStyle w:val="NoSpacing"/>
            </w:pPr>
            <w:r>
              <w:rPr>
                <w:rFonts w:eastAsia="Arial Nova" w:cs="Times New Roman"/>
                <w:szCs w:val="20"/>
                <w:lang w:val="cy-GB"/>
              </w:rPr>
              <w:t xml:space="preserve">Gweithiwr Llawn Amser Benywaidd (ac eithrio goramser) </w:t>
            </w:r>
          </w:p>
        </w:tc>
        <w:tc>
          <w:tcPr>
            <w:tcW w:w="3260" w:type="dxa"/>
          </w:tcPr>
          <w:p w14:paraId="110D4AE3" w14:textId="77777777" w:rsidR="00C74E9F" w:rsidRPr="00044CC7" w:rsidRDefault="00000000" w:rsidP="00044CC7">
            <w:pPr>
              <w:pStyle w:val="NoSpacing"/>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£13.73</w:t>
            </w:r>
          </w:p>
        </w:tc>
      </w:tr>
    </w:tbl>
    <w:p w14:paraId="51E9154B" w14:textId="77777777" w:rsidR="00272D64" w:rsidRDefault="00272D64" w:rsidP="00F94FA3">
      <w:pPr>
        <w:pStyle w:val="BodyText"/>
        <w:spacing w:before="0"/>
        <w:jc w:val="both"/>
      </w:pPr>
    </w:p>
    <w:p w14:paraId="75E2BE87" w14:textId="77777777" w:rsidR="00CE051D" w:rsidRDefault="00000000" w:rsidP="00A6007B">
      <w:pPr>
        <w:pStyle w:val="BodyText"/>
        <w:jc w:val="both"/>
      </w:pPr>
      <w:r>
        <w:rPr>
          <w:rFonts w:eastAsia="Arial Nova" w:cs="Times New Roman"/>
          <w:szCs w:val="20"/>
          <w:lang w:val="cy-GB"/>
        </w:rPr>
        <w:t xml:space="preserve">Mae Tabl 51 yn awgrymu, ar gyfer menyw sy’n gweithio’n llawn amser gyda phlentyn mewn gofal plant, ei bod yn gweithio 23 munud yr awr i dalu cost y gofal plant. Mewn grwpiau ffocws roedd yn amlwg bod y cynnig 30 awr wedi ei groesawu a'i fod wedi gwneud gofal plant yn fwy fforddiadwy ond bod y fforddiadwyedd yn gyfyngedig "bydd yn wych pan fydd hi'n 3 oed ac mae ganddi ofal plant am ddim, ond nid yw'n fy helpu pan mae hi'n un, ac mae'n rhaid i mi fod yn onest mae bron iawn ddim gwerth mynd yn ôl i'r gwaith."  Esboniodd rhiant arall "mae'n rhaid i chi weithio allan y ffigyrau; faint ydyn ni’n ennill? Cymerwch i ffwrdd wedyn faint sydd ei angen arnom ar gyfer y morgais, biliau, bwyd, petrol a hynny i gyd?  Beth sydd ar ôl?  Faint o hynny fydd yn mynd ar ofal plant?  I fi - os dwi'n onest.  Mae bron fel nad yw'n werth mynd yn ôl i'r gwaith." Mae canfyddiad hefyd ymhlith menywod / mamau bod eu cyflog yn cael ei ddwyn adref dim ond i dalu am ofal plant, fel yr eglurodd un rhiant "cymerodd fy mhartner gyfnod tadolaeth, yna aeth yn ôl i'r gwaith.  Fe gymerais i bron i flwyddyn i ffwrdd a nawr mae'n teimlo fy mod i wedi mynd nôl i'r gwaith dim ond er mwyn talu am ei gofal plant.  Dwi wrth fy modd bod adre gyda hi, felly er mod i'n gwybod mai gweithio yw'r peth iawn ar gyfer fy ngyrfa, dwi weithiau'n ffeindio fy hun yn meddwl pam dwi'n gwneud hynny." </w:t>
      </w:r>
    </w:p>
    <w:p w14:paraId="16B42A8B" w14:textId="79E78E49" w:rsidR="009D6715" w:rsidRDefault="00000000" w:rsidP="00A6007B">
      <w:pPr>
        <w:pStyle w:val="BodyText"/>
        <w:jc w:val="both"/>
      </w:pPr>
      <w:r>
        <w:rPr>
          <w:rFonts w:eastAsia="Arial Nova" w:cs="Times New Roman"/>
          <w:szCs w:val="20"/>
          <w:lang w:val="cy-GB"/>
        </w:rPr>
        <w:t xml:space="preserve">Roedd yr holl rieni y gwnaethom siarad â nhw yn gwerthfawrogi beth mae gofal plant yn ei wneud i'w plant a'r buddion y mae'n dod i'r teulu.  Fodd bynnag, yn y bôn mae'r penderfyniad yn gysylltiedig â'r gost a chyllid y teulu. </w:t>
      </w:r>
    </w:p>
    <w:p w14:paraId="18D0E6BF" w14:textId="77777777" w:rsidR="00D55D7E" w:rsidRDefault="00000000" w:rsidP="00A6007B">
      <w:pPr>
        <w:pStyle w:val="BodyText"/>
        <w:jc w:val="both"/>
      </w:pPr>
      <w:r>
        <w:rPr>
          <w:rFonts w:eastAsia="Arial Nova" w:cs="Times New Roman"/>
          <w:szCs w:val="20"/>
          <w:lang w:val="cy-GB"/>
        </w:rPr>
        <w:t xml:space="preserve">Dywedodd 68% o'r rhai wnaeth ymateb i'r arolwg gofal plant i deuluoedd yn ystod y flwyddyn ddiwethaf fod gofal plant wedi achosi problemau yn y gwaith.  Byddai hyn wedi bod yn ystod pandemig COVID-19, roedd y rhan fwyaf o'r rhieni a'r gofalwyr y bu i ni siarad â nhw wedi dychwelyd i ryw ddefnydd gofal plant ar ôl gofal plant.   Fodd bynnag, roedd pryder am effaith barhaus COVID ar ddibynadwyedd eu lleoliadau "mae'n llawer gwell nawr ond roedd adegau pan fyddech chi'n cael galwad i ddweud na fydd y lleoliad ar agor yfory a byddai'n rhaid i mi geisio dod o hyd i ffordd o fynd i'r gwaith.  Am gyfnod mae’n hylaw ond dim ond cymaint o weithiau y gallwch chi ofyn i’ch rheolwr fod yn hyblyg ynglŷn â’ch oriau.”  </w:t>
      </w:r>
    </w:p>
    <w:p w14:paraId="2130F578" w14:textId="77777777" w:rsidR="008479C0" w:rsidRDefault="00000000" w:rsidP="008479C0">
      <w:pPr>
        <w:pStyle w:val="BodyText"/>
        <w:jc w:val="both"/>
      </w:pPr>
      <w:r>
        <w:rPr>
          <w:rFonts w:eastAsia="Arial Nova" w:cs="Times New Roman"/>
          <w:szCs w:val="20"/>
          <w:lang w:val="cy-GB"/>
        </w:rPr>
        <w:t xml:space="preserve">Ar draws Castell-nedd Port Talbot mae rhwystrau i waith sy’n talu’n well yn cynnwys gofal plant a chyfrifoldebau gofal eraill, iechyd, natur wledig, costau tai a thrafnidiaeth gyhoeddus wael neu ddrud sy’n golygu mai ychydig o ddewisiadau eraill sydd gan rai gweithwyr – menywod fel arfer – os ydynt eisiau gwaith hyblyg yn agos at eu cartrefi ardal fel CNPT gyda'i harlwy trafnidiaeth gyhoeddus gyfyngedig. Gall y cynnydd mewn gweithio gartref helpu i leddfu'r mater hwn, ond i'r rhai sydd â lefelau cymwysterau isel mae hyn yn llai o gyfle. </w:t>
      </w:r>
    </w:p>
    <w:p w14:paraId="6E45CC64" w14:textId="77777777" w:rsidR="00670054" w:rsidRDefault="00000000" w:rsidP="00F94FA3">
      <w:pPr>
        <w:pStyle w:val="Heading3"/>
        <w:spacing w:before="120" w:after="120"/>
        <w:jc w:val="both"/>
      </w:pPr>
      <w:r>
        <w:rPr>
          <w:rFonts w:eastAsia="Century Gothic" w:cs="Times New Roman"/>
          <w:lang w:val="cy-GB"/>
        </w:rPr>
        <w:t>Rhieni'n chwilio am gyfleoedd gwaith neu hyfforddiant</w:t>
      </w:r>
      <w:r>
        <w:rPr>
          <w:rFonts w:eastAsia="Century Gothic" w:cs="Times New Roman"/>
          <w:b w:val="0"/>
          <w:bCs w:val="0"/>
          <w:lang w:val="cy-GB"/>
        </w:rPr>
        <w:t xml:space="preserve"> </w:t>
      </w:r>
    </w:p>
    <w:p w14:paraId="06BF0354" w14:textId="148EF270" w:rsidR="00670054" w:rsidRDefault="00000000" w:rsidP="00BE52E4">
      <w:pPr>
        <w:pStyle w:val="BodyText"/>
        <w:jc w:val="both"/>
      </w:pPr>
      <w:r>
        <w:rPr>
          <w:rFonts w:eastAsia="Arial Nova" w:cs="Times New Roman"/>
          <w:szCs w:val="20"/>
          <w:lang w:val="cy-GB"/>
        </w:rPr>
        <w:t>Dywedodd dros chwarter y rhieni a'r gofalwyr wrthym fod problemau gofal plant wedi eu hatal rhag cymryd rhan mewn hyfforddiant.  Mae ychydig yn fwy (27%) yn dweud bod gofal plant wedi eu hatal rhag gweithio / cael swydd neu eu hatal rhag parhau â'r gwaith.</w:t>
      </w:r>
    </w:p>
    <w:p w14:paraId="68EF6FAD" w14:textId="77777777" w:rsidR="00C63A91" w:rsidRDefault="00000000" w:rsidP="00BE52E4">
      <w:pPr>
        <w:pStyle w:val="BodyText"/>
        <w:jc w:val="both"/>
      </w:pPr>
      <w:r>
        <w:rPr>
          <w:rFonts w:eastAsia="Arial Nova" w:cs="Times New Roman"/>
          <w:szCs w:val="20"/>
          <w:lang w:val="cy-GB"/>
        </w:rPr>
        <w:t xml:space="preserve">Mae bron i hanner yr ymatebwyr arolwg yn cytuno neu'n tueddu i gytuno bod "gofal plant yn rhwystr i mi gael mynediad at gyflogaeth neu hyfforddiant".   </w:t>
      </w:r>
    </w:p>
    <w:p w14:paraId="449C2899" w14:textId="77777777" w:rsidR="00471B89" w:rsidRPr="00CA64DB" w:rsidRDefault="00000000" w:rsidP="00BE52E4">
      <w:pPr>
        <w:pStyle w:val="BodyText"/>
        <w:jc w:val="both"/>
        <w:rPr>
          <w:szCs w:val="20"/>
        </w:rPr>
      </w:pPr>
      <w:r>
        <w:rPr>
          <w:rFonts w:eastAsia="Arial Nova" w:cs="Times New Roman"/>
          <w:szCs w:val="20"/>
          <w:lang w:val="cy-GB"/>
        </w:rPr>
        <w:lastRenderedPageBreak/>
        <w:t>Mewn sgyrsiau gyda rhieni sy'n ceisio cyfleoedd gwaith neu hyfforddiant, roedd canfyddiad y byddai cost gofal plant yn rhwystr sylweddol.  Roedd gan gyfranogwyr rywfaint o ymwybyddiaeth o'r cynnig 30 awr, ond dealltwriaeth gyfyngedig o gefnogaeth arall a allai eu helpu, gan gynnwys PaCE a hawl gofal plant credyd cynhwysol. Dywedodd 53% o'r rhai a ymatebodd i'r arolwg eu bod yn anghytuno â'r datganiad "</w:t>
      </w:r>
      <w:r>
        <w:rPr>
          <w:rFonts w:eastAsia="Arial Nova" w:cs="Times New Roman"/>
          <w:szCs w:val="20"/>
          <w:shd w:val="clear" w:color="auto" w:fill="FFFFFF"/>
          <w:lang w:val="cy-GB"/>
        </w:rPr>
        <w:t>Rwy'n gwybod lle i gael gwybod gwybodaeth am gymorth ariannol ar gyfer gofal plant."</w:t>
      </w:r>
    </w:p>
    <w:p w14:paraId="35CE4CE0" w14:textId="77777777" w:rsidR="00F87285" w:rsidRDefault="00000000" w:rsidP="00F94FA3">
      <w:pPr>
        <w:pStyle w:val="Heading3"/>
        <w:spacing w:before="120" w:after="120"/>
        <w:jc w:val="both"/>
      </w:pPr>
      <w:r>
        <w:rPr>
          <w:rFonts w:eastAsia="Century Gothic" w:cs="Times New Roman"/>
          <w:lang w:val="cy-GB"/>
        </w:rPr>
        <w:t>Aelwydydd Di-waith</w:t>
      </w:r>
    </w:p>
    <w:p w14:paraId="4667F84E" w14:textId="77777777" w:rsidR="0011565D" w:rsidRDefault="00000000" w:rsidP="00DD0580">
      <w:pPr>
        <w:pStyle w:val="BodyText"/>
        <w:jc w:val="both"/>
      </w:pPr>
      <w:r>
        <w:rPr>
          <w:rFonts w:eastAsia="Arial Nova" w:cs="Times New Roman"/>
          <w:szCs w:val="20"/>
          <w:lang w:val="cy-GB"/>
        </w:rPr>
        <w:t>Yn nadansoddiad Llywodraeth Cymru o Arolwg Blynyddol o'r Boblogaeth (Ionawr i Ragfyr 2018)</w:t>
      </w:r>
      <w:r>
        <w:rPr>
          <w:rStyle w:val="FootnoteReference"/>
        </w:rPr>
        <w:footnoteReference w:id="35"/>
      </w:r>
      <w:r>
        <w:rPr>
          <w:rFonts w:eastAsia="Arial Nova" w:cs="Times New Roman"/>
          <w:szCs w:val="20"/>
          <w:lang w:val="cy-GB"/>
        </w:rPr>
        <w:t xml:space="preserve"> adroddwyd bod 21% o aelwydydd yng Nghastell-nedd Port Talbot yn ddi-waith, mae 13.3% o'r plant yn byw mewn aelwyd ddi-waith.  Mae cymorth ar gael i helpu teuluoedd i ddychwelyd i'r gwaith, yn benodol Cynnig Gofal Plant Cymru sydd â'r amcan datganedig o "helpu rhieni, yn enwedig mamau, i ddychwelyd i'r gwaith neu gynyddu'r oriau maen nhw'n gweithio".   Fodd bynnag, mae dadansoddiad yn 2016 gan Ganolfan Polisi Cyhoeddus Cymru a Frontier Economics </w:t>
      </w:r>
      <w:r>
        <w:rPr>
          <w:rFonts w:eastAsia="Arial Nova" w:cs="Times New Roman"/>
          <w:b/>
          <w:bCs/>
          <w:szCs w:val="20"/>
          <w:lang w:val="cy-GB"/>
        </w:rPr>
        <w:t>yn rhagweld</w:t>
      </w:r>
      <w:r>
        <w:rPr>
          <w:rFonts w:eastAsia="Arial Nova" w:cs="Times New Roman"/>
          <w:szCs w:val="20"/>
          <w:lang w:val="cy-GB"/>
        </w:rPr>
        <w:t xml:space="preserve"> y byddai hyn yn </w:t>
      </w:r>
      <w:r>
        <w:rPr>
          <w:rFonts w:eastAsia="Arial Nova" w:cs="Times New Roman"/>
          <w:b/>
          <w:bCs/>
          <w:szCs w:val="20"/>
          <w:lang w:val="cy-GB"/>
        </w:rPr>
        <w:t>arwain at newid o lai nag un pwynt canran mewn cyfraddau cyflogaeth mamau ymhlith y teuluoedd targed</w:t>
      </w:r>
      <w:r>
        <w:rPr>
          <w:rFonts w:eastAsia="Arial Nova" w:cs="Times New Roman"/>
          <w:szCs w:val="20"/>
          <w:lang w:val="cy-GB"/>
        </w:rPr>
        <w:t>.</w:t>
      </w:r>
      <w:r>
        <w:rPr>
          <w:rStyle w:val="FootnoteReference"/>
        </w:rPr>
        <w:footnoteReference w:id="36"/>
      </w:r>
      <w:r>
        <w:rPr>
          <w:rFonts w:eastAsia="Arial Nova" w:cs="Times New Roman"/>
          <w:szCs w:val="20"/>
          <w:lang w:val="cy-GB"/>
        </w:rPr>
        <w:t>"</w:t>
      </w:r>
    </w:p>
    <w:p w14:paraId="1DAD9464" w14:textId="77777777" w:rsidR="008946C3" w:rsidRPr="009D6666" w:rsidRDefault="00000000" w:rsidP="00DD0580">
      <w:pPr>
        <w:pStyle w:val="BodyText"/>
        <w:jc w:val="both"/>
      </w:pPr>
      <w:r>
        <w:rPr>
          <w:rFonts w:eastAsia="Arial Nova" w:cs="Times New Roman"/>
          <w:szCs w:val="20"/>
          <w:lang w:val="cy-GB"/>
        </w:rPr>
        <w:t xml:space="preserve">Mae siarad â theuluoedd o aelwydydd di-waith yn dangos bod rhai ohonynt yn parhau heb eu darbwyllo bod gofal plant yn fforddiadwy iddyn nhw, fel yr eglurodd un rhiant: "Rwy'n gwybod y gallaf gael arian ar gyfer gofal plant drwy Gredyd Cynhwysol, ond dydw i dal ddim yn credu y gallaf ei fforddio. Ni fydd yn gwneud ein bywyd yn well os oeddwn i’n cael swydd." </w:t>
      </w:r>
    </w:p>
    <w:p w14:paraId="272281D1" w14:textId="77777777" w:rsidR="00F87285" w:rsidRDefault="00000000" w:rsidP="00F94FA3">
      <w:pPr>
        <w:pStyle w:val="Heading3"/>
        <w:spacing w:before="120" w:after="120"/>
      </w:pPr>
      <w:r>
        <w:rPr>
          <w:rFonts w:eastAsia="Century Gothic" w:cs="Times New Roman"/>
          <w:lang w:val="cy-GB"/>
        </w:rPr>
        <w:t>Teuluoedd Incwm Isel</w:t>
      </w:r>
      <w:r>
        <w:rPr>
          <w:rFonts w:eastAsia="Century Gothic" w:cs="Times New Roman"/>
          <w:b w:val="0"/>
          <w:bCs w:val="0"/>
          <w:lang w:val="cy-GB"/>
        </w:rPr>
        <w:t xml:space="preserve"> </w:t>
      </w:r>
    </w:p>
    <w:p w14:paraId="71DAFF52" w14:textId="77777777" w:rsidR="00040C4C" w:rsidRPr="00040C4C" w:rsidRDefault="00000000" w:rsidP="009B0993">
      <w:pPr>
        <w:pStyle w:val="BodyText"/>
        <w:jc w:val="both"/>
      </w:pPr>
      <w:r>
        <w:rPr>
          <w:rFonts w:eastAsia="Arial Nova" w:cs="Times New Roman"/>
          <w:szCs w:val="20"/>
          <w:lang w:val="cy-GB"/>
        </w:rPr>
        <w:t xml:space="preserve">Mae nifer y plant sy'n byw mewn teuluoedd incwm cymharol isel wedi cynyddu gan 51% o 4,329 yn 2015 i 6,566 yn 2021. Mae Siart 10 yn dangos y newid yng nghanran y plant sy'n byw mewn teuluoedd incwm isel yng Nghastell-nedd Port Talbot a Chymru.  Ar adeg yr asesiad hwn mae 2.6 ym mhob 10 plentyn yn byw mewn teulu incwm isel.   </w:t>
      </w:r>
    </w:p>
    <w:p w14:paraId="7981E92B" w14:textId="77777777" w:rsidR="00040C4C" w:rsidRPr="00040C4C" w:rsidRDefault="00000000" w:rsidP="00040C4C">
      <w:pPr>
        <w:pStyle w:val="Heading4"/>
        <w:rPr>
          <w:rFonts w:eastAsiaTheme="minorHAnsi"/>
        </w:rPr>
      </w:pPr>
      <w:r>
        <w:rPr>
          <w:rFonts w:ascii="Arial" w:eastAsia="Arial" w:hAnsi="Arial" w:cs="Times New Roman"/>
          <w:szCs w:val="22"/>
          <w:lang w:val="cy-GB"/>
        </w:rPr>
        <w:t>Siart 10:  Canran y Plant (o dan 16 oed) sy’n byw mewn teuluoedd incwm cymharol isel</w:t>
      </w:r>
    </w:p>
    <w:p w14:paraId="07DB048B" w14:textId="4245AD22" w:rsidR="00040C4C" w:rsidRDefault="00450A6B" w:rsidP="00040C4C">
      <w:pPr>
        <w:pStyle w:val="BodyText"/>
        <w:jc w:val="center"/>
      </w:pPr>
      <w:r w:rsidRPr="00450A6B">
        <w:rPr>
          <w:noProof/>
        </w:rPr>
        <w:drawing>
          <wp:inline distT="0" distB="0" distL="0" distR="0" wp14:anchorId="210A245E" wp14:editId="66E6CEF5">
            <wp:extent cx="5160396" cy="3464914"/>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4024" cy="3467350"/>
                    </a:xfrm>
                    <a:prstGeom prst="rect">
                      <a:avLst/>
                    </a:prstGeom>
                    <a:noFill/>
                    <a:ln>
                      <a:noFill/>
                    </a:ln>
                  </pic:spPr>
                </pic:pic>
              </a:graphicData>
            </a:graphic>
          </wp:inline>
        </w:drawing>
      </w:r>
    </w:p>
    <w:p w14:paraId="4C063217" w14:textId="77777777" w:rsidR="00C97CF0" w:rsidRPr="00FC7404" w:rsidRDefault="00000000" w:rsidP="00FC7404">
      <w:pPr>
        <w:pStyle w:val="BodyText"/>
        <w:jc w:val="both"/>
      </w:pPr>
      <w:r>
        <w:rPr>
          <w:rFonts w:eastAsia="Arial Nova" w:cs="Times New Roman"/>
          <w:szCs w:val="20"/>
          <w:lang w:val="cy-GB"/>
        </w:rPr>
        <w:lastRenderedPageBreak/>
        <w:t xml:space="preserve">Mewn grwpiau ffocws roedd teuluoedd incwm isel hefyd yn gweld costau gofal plant fel rhwystr, er enghraifft esboniodd un cyfranogwr "fe wnaeth fy atal rhag mynd am ddyrchafiad swydd a fyddai wedi bod angen i mi ymrwymo i fwy o oriau gwaith yr wythnos. Amhosib gwneud felly, gan nad oedd digon o ofal plant yn yr wythnos ac fe fyddai'r arian ychwanegol o'r swydd newydd wedi mynd tuag at gostau gofal plant." Esboniodd un arall o'r cyfranwyr "nid yw'n werth i mi hyd yn oed feddwl am waith nes iddi ddechrau'r ysgol.  Mae hi'n mynd i ofal plant Dechrau'n Deg ond dyw hynny ddim yn ddigon ar gyfer swydd, a dydw i ddim yn gallu fforddio'r gofal plant am hyd yn oed swydd rhan amser."  </w:t>
      </w:r>
    </w:p>
    <w:p w14:paraId="24BC7E4A" w14:textId="77777777" w:rsidR="008B3567" w:rsidRPr="00FC7404" w:rsidRDefault="00000000" w:rsidP="00FC7404">
      <w:pPr>
        <w:pStyle w:val="BodyText"/>
        <w:jc w:val="both"/>
      </w:pPr>
      <w:r>
        <w:rPr>
          <w:rFonts w:eastAsia="Arial Nova" w:cs="Times New Roman"/>
          <w:szCs w:val="20"/>
          <w:lang w:val="cy-GB"/>
        </w:rPr>
        <w:t>Mae gan yr argyfwng costau byw y potensial i effeithio'n sylweddol ar deuluoedd incwm isel, er enghraifft mae ymchwil gan Sefydliad Joseph Rowntree yn awgrymu "gallai teuluoedd incwm isel wario ar gyfartaledd 18% o'u hincwm wedi costau tai ar filiau ynni wedi mis Ebrill.</w:t>
      </w:r>
      <w:r>
        <w:rPr>
          <w:rStyle w:val="FootnoteReference"/>
        </w:rPr>
        <w:footnoteReference w:id="37"/>
      </w:r>
      <w:r>
        <w:rPr>
          <w:rFonts w:eastAsia="Arial Nova" w:cs="Times New Roman"/>
          <w:szCs w:val="20"/>
          <w:lang w:val="cy-GB"/>
        </w:rPr>
        <w:t xml:space="preserve">"   Wrth i chwyddiant a ffactorau eraill barhau i gynyddu costau ynni, bwyd, tanwydd a gofal plant ac wrth i gyflogau aros yn llonydd, toriad cyflogau i bob pwrpas, mae'r grŵp hwn yn debygol o ail-werthuso’u defnydd o ofal plant.  </w:t>
      </w:r>
    </w:p>
    <w:p w14:paraId="6E459FDE" w14:textId="77777777" w:rsidR="00670054" w:rsidRDefault="00000000" w:rsidP="00EC4429">
      <w:pPr>
        <w:pStyle w:val="Heading3"/>
      </w:pPr>
      <w:r>
        <w:rPr>
          <w:rFonts w:eastAsia="Century Gothic" w:cs="Times New Roman"/>
          <w:lang w:val="cy-GB"/>
        </w:rPr>
        <w:t>Teuluoedd Rhieni Unigol</w:t>
      </w:r>
    </w:p>
    <w:p w14:paraId="0012F054" w14:textId="77777777" w:rsidR="00DA6E90" w:rsidRPr="00DA6E90" w:rsidRDefault="00000000" w:rsidP="009D5782">
      <w:pPr>
        <w:pStyle w:val="BodyText"/>
        <w:jc w:val="both"/>
      </w:pPr>
      <w:r>
        <w:rPr>
          <w:rFonts w:eastAsia="Arial Nova" w:cs="Times New Roman"/>
          <w:szCs w:val="20"/>
          <w:lang w:val="cy-GB"/>
        </w:rPr>
        <w:t xml:space="preserve">Mae ychydig o dan 10% o gartrefi yng Nghastell-nedd Port Talbot yn gartrefi i rieni unigol.  Mae 56% o'r rhieni unigol mewn cyflogaeth.  Mewn trafodaethau gyda rhieni unigol, fe egluron nhw nad cost gofal plant yw'r unig rwystr iddynt.  Fel rhiant sengl mae ganddyn nhw lai o hyblygrwydd o ran ffactorau fel amseroedd codi, trafnidiaeth, gwyliau ysgol.  O ganlyniad, maent yn teimlo bod eu hopsiynau'n gyfyngedig, a bod penderfyniadau ynghylch gofal plant yn fwy cymhleth.  </w:t>
      </w:r>
    </w:p>
    <w:p w14:paraId="719A708C" w14:textId="77777777" w:rsidR="00670054" w:rsidRDefault="00000000" w:rsidP="00EC4429">
      <w:pPr>
        <w:pStyle w:val="Heading3"/>
      </w:pPr>
      <w:r>
        <w:rPr>
          <w:rFonts w:eastAsia="Century Gothic" w:cs="Times New Roman"/>
          <w:lang w:val="cy-GB"/>
        </w:rPr>
        <w:t>Teuluoedd o Gefndiroedd Lleiafrifoedd Ethnig</w:t>
      </w:r>
      <w:r>
        <w:rPr>
          <w:rFonts w:eastAsia="Century Gothic" w:cs="Times New Roman"/>
          <w:b w:val="0"/>
          <w:bCs w:val="0"/>
          <w:lang w:val="cy-GB"/>
        </w:rPr>
        <w:t xml:space="preserve"> </w:t>
      </w:r>
    </w:p>
    <w:p w14:paraId="4CDCA73E" w14:textId="77777777" w:rsidR="00040D58" w:rsidRPr="008558C1" w:rsidRDefault="00000000" w:rsidP="00040D58">
      <w:pPr>
        <w:pStyle w:val="BodyText"/>
        <w:jc w:val="both"/>
      </w:pPr>
      <w:r>
        <w:rPr>
          <w:rFonts w:eastAsia="Arial Nova" w:cs="Times New Roman"/>
          <w:szCs w:val="20"/>
          <w:lang w:val="cy-GB"/>
        </w:rPr>
        <w:t xml:space="preserve">Does dim tystiolaeth bod gan deuluoedd o gefndiroedd lleiafrifoedd ethnig rwystrau penodol sy'n eu hatal rhag defnyddio gofal plant.   Dylid cydnabod bod cymryd rhan yn yr asesiad hwn gan deuluoedd o leiafrifoedd ethnig wedi bod yn isel ac mae hyn wedi cael sylw yn y cynllun gweithredu.  </w:t>
      </w:r>
    </w:p>
    <w:p w14:paraId="4808CADE" w14:textId="77777777" w:rsidR="00670054" w:rsidRDefault="00000000" w:rsidP="00EC4429">
      <w:pPr>
        <w:pStyle w:val="Heading3"/>
      </w:pPr>
      <w:r>
        <w:rPr>
          <w:rFonts w:eastAsia="Century Gothic" w:cs="Times New Roman"/>
          <w:lang w:val="cy-GB"/>
        </w:rPr>
        <w:t>Teuluoedd â Phlant sydd ag Anghenion Addysg Arbennig neu Anabledd</w:t>
      </w:r>
    </w:p>
    <w:p w14:paraId="145B7C38" w14:textId="77777777" w:rsidR="008558C1" w:rsidRPr="008558C1" w:rsidRDefault="00000000" w:rsidP="007B2800">
      <w:pPr>
        <w:pStyle w:val="BodyText"/>
        <w:jc w:val="both"/>
      </w:pPr>
      <w:r>
        <w:rPr>
          <w:rFonts w:eastAsia="Arial Nova" w:cs="Times New Roman"/>
          <w:szCs w:val="20"/>
          <w:lang w:val="cy-GB"/>
        </w:rPr>
        <w:t xml:space="preserve">Fel y trafodwyd, yn y dadansoddiad bwlch, mae rhieni plant sydd ag anghenion addysgol arbennig neu anabledd sydd am wneud hynny, yn defnyddio gofal plant.  Roedd y rhwystrau a nodwyd ganddynt yn ymwneud â'r gost a'r diffyg dewis o ddarpariaeth.  </w:t>
      </w:r>
    </w:p>
    <w:p w14:paraId="14B93475" w14:textId="77777777" w:rsidR="00F87285" w:rsidRPr="00F87285" w:rsidRDefault="00F87285" w:rsidP="00F87285">
      <w:pPr>
        <w:pStyle w:val="BodyText"/>
      </w:pPr>
    </w:p>
    <w:p w14:paraId="201E2441" w14:textId="77777777" w:rsidR="006D0D96" w:rsidRPr="006D0D96" w:rsidRDefault="006D0D96" w:rsidP="006D0D96">
      <w:pPr>
        <w:pStyle w:val="BodyText"/>
      </w:pPr>
    </w:p>
    <w:p w14:paraId="3F618A7C" w14:textId="77777777" w:rsidR="00EC4429" w:rsidRDefault="00000000">
      <w:pPr>
        <w:rPr>
          <w:rFonts w:ascii="Arial Nova" w:hAnsi="Arial Nova"/>
          <w:sz w:val="20"/>
        </w:rPr>
      </w:pPr>
      <w:r>
        <w:br w:type="page"/>
      </w:r>
    </w:p>
    <w:p w14:paraId="1C0A8BB8" w14:textId="77777777" w:rsidR="00EC4429" w:rsidRPr="008A00EE" w:rsidRDefault="00000000" w:rsidP="00F94FA3">
      <w:pPr>
        <w:pStyle w:val="Heading1"/>
        <w:spacing w:before="120" w:after="120"/>
      </w:pPr>
      <w:bookmarkStart w:id="78" w:name="_Toc122084280"/>
      <w:r>
        <w:rPr>
          <w:rFonts w:eastAsia="Century Gothic" w:cs="Times New Roman"/>
          <w:bCs/>
          <w:szCs w:val="40"/>
          <w:lang w:val="cy-GB"/>
        </w:rPr>
        <w:lastRenderedPageBreak/>
        <w:t>cymorth i gael mynediad at ofal plant</w:t>
      </w:r>
      <w:bookmarkEnd w:id="78"/>
    </w:p>
    <w:p w14:paraId="5B9ECF0F" w14:textId="77777777" w:rsidR="00EC4429" w:rsidRPr="00C14A7D" w:rsidRDefault="00000000" w:rsidP="00F94FA3">
      <w:pPr>
        <w:pStyle w:val="Heading2"/>
        <w:spacing w:before="120" w:after="120"/>
        <w:jc w:val="both"/>
      </w:pPr>
      <w:bookmarkStart w:id="79" w:name="_Toc122084281"/>
      <w:r>
        <w:rPr>
          <w:rFonts w:eastAsia="Century Gothic" w:cs="Times New Roman"/>
          <w:bCs/>
          <w:szCs w:val="32"/>
          <w:lang w:val="cy-GB"/>
        </w:rPr>
        <w:t>helpu teuluoedd</w:t>
      </w:r>
      <w:bookmarkEnd w:id="79"/>
    </w:p>
    <w:p w14:paraId="767A5BA5" w14:textId="77777777" w:rsidR="00EC4429" w:rsidRDefault="00000000" w:rsidP="00F94FA3">
      <w:pPr>
        <w:pStyle w:val="Heading3"/>
        <w:spacing w:before="120" w:after="120"/>
        <w:jc w:val="both"/>
      </w:pPr>
      <w:r>
        <w:rPr>
          <w:rFonts w:eastAsia="Century Gothic" w:cs="Times New Roman"/>
          <w:lang w:val="cy-GB"/>
        </w:rPr>
        <w:t>Cyflwyniad</w:t>
      </w:r>
    </w:p>
    <w:p w14:paraId="4F1ACA0B" w14:textId="77777777" w:rsidR="00D96C20" w:rsidRDefault="00000000" w:rsidP="00D01F51">
      <w:pPr>
        <w:pStyle w:val="BodyText"/>
        <w:jc w:val="both"/>
      </w:pPr>
      <w:r>
        <w:rPr>
          <w:rFonts w:eastAsia="Arial Nova" w:cs="Times New Roman"/>
          <w:szCs w:val="20"/>
          <w:lang w:val="cy-GB"/>
        </w:rPr>
        <w:t xml:space="preserve">Mae'r adran hon o'r adroddiad yn ystyried y lleoedd gofal plant sydd wedi'u llenwi, sydd eu hangen ac sydd ar gael, mewn perthynas â'r cymorth sydd ar gael i deuluoedd i gael gofal plant. </w:t>
      </w:r>
    </w:p>
    <w:p w14:paraId="51C5E0A3" w14:textId="77777777" w:rsidR="00EC4429" w:rsidRDefault="00000000" w:rsidP="00F94FA3">
      <w:pPr>
        <w:pStyle w:val="Heading3"/>
        <w:spacing w:before="120" w:after="120"/>
        <w:jc w:val="both"/>
      </w:pPr>
      <w:r>
        <w:rPr>
          <w:rFonts w:eastAsia="Century Gothic" w:cs="Times New Roman"/>
          <w:lang w:val="cy-GB"/>
        </w:rPr>
        <w:t>Addysg Cyfnod Sylfaen</w:t>
      </w:r>
      <w:r>
        <w:rPr>
          <w:rFonts w:eastAsia="Century Gothic" w:cs="Times New Roman"/>
          <w:b w:val="0"/>
          <w:bCs w:val="0"/>
          <w:lang w:val="cy-GB"/>
        </w:rPr>
        <w:t xml:space="preserve"> </w:t>
      </w:r>
    </w:p>
    <w:p w14:paraId="2F47A27C" w14:textId="77777777" w:rsidR="00B835F3" w:rsidRDefault="00000000" w:rsidP="001B1F65">
      <w:pPr>
        <w:pStyle w:val="BodyText"/>
        <w:jc w:val="both"/>
      </w:pPr>
      <w:r>
        <w:rPr>
          <w:rFonts w:eastAsia="Arial Nova" w:cs="Times New Roman"/>
          <w:szCs w:val="20"/>
          <w:lang w:val="cy-GB"/>
        </w:rPr>
        <w:t>Yng Nghastell-nedd Port Talbot, cyflwynir y cyfnod sylfaen mewn ysgolion, mae tabl 51 isod yn dangos nifer y plant sy'n cymryd rhan fesul blwyddyn ers yr asesiad digonolrwydd gofal plant diwethaf yn 2017.</w:t>
      </w:r>
    </w:p>
    <w:p w14:paraId="6A313DA5" w14:textId="77777777" w:rsidR="00AC2291" w:rsidRPr="005817AD" w:rsidRDefault="00000000" w:rsidP="00F94FA3">
      <w:pPr>
        <w:pStyle w:val="Heading4"/>
        <w:spacing w:before="120" w:after="120"/>
      </w:pPr>
      <w:r>
        <w:rPr>
          <w:rFonts w:ascii="Arial" w:eastAsia="Arial" w:hAnsi="Arial" w:cs="Times New Roman"/>
          <w:szCs w:val="22"/>
          <w:lang w:val="cy-GB"/>
        </w:rPr>
        <w:t xml:space="preserve">Tabl 52.  Plant mewn addysg cyfnod sylfaen fesul blwyddyn </w:t>
      </w:r>
    </w:p>
    <w:tbl>
      <w:tblPr>
        <w:tblStyle w:val="PRD1"/>
        <w:tblW w:w="9405" w:type="dxa"/>
        <w:tblLook w:val="04A0" w:firstRow="1" w:lastRow="0" w:firstColumn="1" w:lastColumn="0" w:noHBand="0" w:noVBand="1"/>
      </w:tblPr>
      <w:tblGrid>
        <w:gridCol w:w="3114"/>
        <w:gridCol w:w="1589"/>
        <w:gridCol w:w="1698"/>
        <w:gridCol w:w="1631"/>
        <w:gridCol w:w="1373"/>
      </w:tblGrid>
      <w:tr w:rsidR="007B5570" w14:paraId="3CEE4F73"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16D188" w14:textId="77777777" w:rsidR="00AC2291" w:rsidRDefault="00AC2291" w:rsidP="0067315F">
            <w:pPr>
              <w:pStyle w:val="NoSpacing"/>
              <w:rPr>
                <w:b w:val="0"/>
              </w:rPr>
            </w:pPr>
          </w:p>
        </w:tc>
        <w:tc>
          <w:tcPr>
            <w:tcW w:w="1589" w:type="dxa"/>
          </w:tcPr>
          <w:p w14:paraId="4C715281" w14:textId="77777777" w:rsidR="00AC2291"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BM2</w:t>
            </w:r>
          </w:p>
        </w:tc>
        <w:tc>
          <w:tcPr>
            <w:tcW w:w="1698" w:type="dxa"/>
          </w:tcPr>
          <w:p w14:paraId="327701B2" w14:textId="77777777" w:rsidR="00AC2291"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DD</w:t>
            </w:r>
          </w:p>
        </w:tc>
        <w:tc>
          <w:tcPr>
            <w:tcW w:w="1631" w:type="dxa"/>
          </w:tcPr>
          <w:p w14:paraId="1A88D38C" w14:textId="77777777" w:rsidR="00AC2291"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Bl1</w:t>
            </w:r>
            <w:r>
              <w:rPr>
                <w:rFonts w:eastAsia="Arial Nova" w:cs="Times New Roman"/>
                <w:b w:val="0"/>
                <w:szCs w:val="20"/>
                <w:lang w:val="cy-GB"/>
              </w:rPr>
              <w:t xml:space="preserve"> </w:t>
            </w:r>
          </w:p>
        </w:tc>
        <w:tc>
          <w:tcPr>
            <w:tcW w:w="1373" w:type="dxa"/>
          </w:tcPr>
          <w:p w14:paraId="0E285916" w14:textId="77777777" w:rsidR="00AC2291"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Bl2</w:t>
            </w:r>
            <w:r>
              <w:rPr>
                <w:rFonts w:eastAsia="Arial Nova" w:cs="Times New Roman"/>
                <w:b w:val="0"/>
                <w:szCs w:val="20"/>
                <w:lang w:val="cy-GB"/>
              </w:rPr>
              <w:t xml:space="preserve"> </w:t>
            </w:r>
          </w:p>
        </w:tc>
      </w:tr>
      <w:tr w:rsidR="007B5570" w14:paraId="0FA47D9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6AB9EF" w14:textId="77777777" w:rsidR="00AC2291" w:rsidRPr="00941A70" w:rsidRDefault="00000000" w:rsidP="0067315F">
            <w:pPr>
              <w:pStyle w:val="NoSpacing"/>
              <w:rPr>
                <w:szCs w:val="20"/>
              </w:rPr>
            </w:pPr>
            <w:r>
              <w:rPr>
                <w:rFonts w:eastAsia="Arial Nova" w:cs="Times New Roman"/>
                <w:szCs w:val="20"/>
                <w:lang w:val="cy-GB"/>
              </w:rPr>
              <w:t>2017</w:t>
            </w:r>
          </w:p>
        </w:tc>
        <w:tc>
          <w:tcPr>
            <w:tcW w:w="1589" w:type="dxa"/>
          </w:tcPr>
          <w:p w14:paraId="226BC06C"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1,425</w:t>
            </w:r>
          </w:p>
        </w:tc>
        <w:tc>
          <w:tcPr>
            <w:tcW w:w="1698" w:type="dxa"/>
          </w:tcPr>
          <w:p w14:paraId="1AC1A45C"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1,532</w:t>
            </w:r>
          </w:p>
        </w:tc>
        <w:tc>
          <w:tcPr>
            <w:tcW w:w="1631" w:type="dxa"/>
          </w:tcPr>
          <w:p w14:paraId="11CB2EF2"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1,602</w:t>
            </w:r>
          </w:p>
        </w:tc>
        <w:tc>
          <w:tcPr>
            <w:tcW w:w="1373" w:type="dxa"/>
          </w:tcPr>
          <w:p w14:paraId="3AD4C55E"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1,547</w:t>
            </w:r>
          </w:p>
        </w:tc>
      </w:tr>
      <w:tr w:rsidR="007B5570" w14:paraId="587C6A00"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3473E167" w14:textId="77777777" w:rsidR="00AC2291" w:rsidRPr="00941A70" w:rsidRDefault="00000000" w:rsidP="0067315F">
            <w:pPr>
              <w:pStyle w:val="NoSpacing"/>
              <w:rPr>
                <w:szCs w:val="20"/>
              </w:rPr>
            </w:pPr>
            <w:r>
              <w:rPr>
                <w:rFonts w:eastAsia="Arial Nova" w:cs="Times New Roman"/>
                <w:szCs w:val="20"/>
                <w:lang w:val="cy-GB"/>
              </w:rPr>
              <w:t>2018</w:t>
            </w:r>
          </w:p>
        </w:tc>
        <w:tc>
          <w:tcPr>
            <w:tcW w:w="1589" w:type="dxa"/>
            <w:vAlign w:val="bottom"/>
          </w:tcPr>
          <w:p w14:paraId="5C9AFF70" w14:textId="77777777" w:rsidR="00AC2291" w:rsidRPr="00941A70"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1,420</w:t>
            </w:r>
          </w:p>
        </w:tc>
        <w:tc>
          <w:tcPr>
            <w:tcW w:w="1698" w:type="dxa"/>
            <w:vAlign w:val="bottom"/>
          </w:tcPr>
          <w:p w14:paraId="41464F6B" w14:textId="77777777" w:rsidR="00AC2291" w:rsidRPr="00941A70"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1,457</w:t>
            </w:r>
          </w:p>
        </w:tc>
        <w:tc>
          <w:tcPr>
            <w:tcW w:w="1631" w:type="dxa"/>
            <w:vAlign w:val="bottom"/>
          </w:tcPr>
          <w:p w14:paraId="41618CA5" w14:textId="77777777" w:rsidR="00AC2291" w:rsidRPr="00941A70"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1,545</w:t>
            </w:r>
          </w:p>
        </w:tc>
        <w:tc>
          <w:tcPr>
            <w:tcW w:w="1373" w:type="dxa"/>
            <w:vAlign w:val="bottom"/>
          </w:tcPr>
          <w:p w14:paraId="565D6870" w14:textId="77777777" w:rsidR="00AC2291" w:rsidRPr="00941A70"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1,550</w:t>
            </w:r>
          </w:p>
        </w:tc>
      </w:tr>
      <w:tr w:rsidR="007B5570" w14:paraId="7518DE6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FB6F9F" w14:textId="77777777" w:rsidR="00AC2291" w:rsidRPr="00941A70" w:rsidRDefault="00000000" w:rsidP="0067315F">
            <w:pPr>
              <w:pStyle w:val="NoSpacing"/>
              <w:rPr>
                <w:szCs w:val="20"/>
              </w:rPr>
            </w:pPr>
            <w:r>
              <w:rPr>
                <w:rFonts w:eastAsia="Arial Nova" w:cs="Times New Roman"/>
                <w:szCs w:val="20"/>
                <w:lang w:val="cy-GB"/>
              </w:rPr>
              <w:t>2019</w:t>
            </w:r>
          </w:p>
        </w:tc>
        <w:tc>
          <w:tcPr>
            <w:tcW w:w="1589" w:type="dxa"/>
          </w:tcPr>
          <w:p w14:paraId="43F5F6A3"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1,447</w:t>
            </w:r>
          </w:p>
        </w:tc>
        <w:tc>
          <w:tcPr>
            <w:tcW w:w="1698" w:type="dxa"/>
          </w:tcPr>
          <w:p w14:paraId="4E0396D1"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1,461</w:t>
            </w:r>
          </w:p>
        </w:tc>
        <w:tc>
          <w:tcPr>
            <w:tcW w:w="1631" w:type="dxa"/>
          </w:tcPr>
          <w:p w14:paraId="7ABDB454"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1,471</w:t>
            </w:r>
          </w:p>
        </w:tc>
        <w:tc>
          <w:tcPr>
            <w:tcW w:w="1373" w:type="dxa"/>
          </w:tcPr>
          <w:p w14:paraId="5ABBE3A4" w14:textId="77777777" w:rsidR="00AC2291" w:rsidRPr="00941A70"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1,557</w:t>
            </w:r>
          </w:p>
        </w:tc>
      </w:tr>
      <w:tr w:rsidR="007B5570" w14:paraId="5B34E913"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5619B8E3" w14:textId="77777777" w:rsidR="001E2C91" w:rsidRDefault="00000000" w:rsidP="0067315F">
            <w:pPr>
              <w:pStyle w:val="NoSpacing"/>
              <w:rPr>
                <w:szCs w:val="20"/>
              </w:rPr>
            </w:pPr>
            <w:r>
              <w:rPr>
                <w:rFonts w:eastAsia="Arial Nova" w:cs="Times New Roman"/>
                <w:szCs w:val="20"/>
                <w:lang w:val="cy-GB"/>
              </w:rPr>
              <w:t xml:space="preserve">2020 </w:t>
            </w:r>
          </w:p>
        </w:tc>
        <w:tc>
          <w:tcPr>
            <w:tcW w:w="1589" w:type="dxa"/>
          </w:tcPr>
          <w:p w14:paraId="33D6CCC9" w14:textId="77777777" w:rsidR="001E2C91"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1,472</w:t>
            </w:r>
          </w:p>
        </w:tc>
        <w:tc>
          <w:tcPr>
            <w:tcW w:w="1698" w:type="dxa"/>
          </w:tcPr>
          <w:p w14:paraId="527AF936" w14:textId="77777777" w:rsidR="001E2C91"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1,487</w:t>
            </w:r>
          </w:p>
        </w:tc>
        <w:tc>
          <w:tcPr>
            <w:tcW w:w="1631" w:type="dxa"/>
          </w:tcPr>
          <w:p w14:paraId="52B75D50" w14:textId="77777777" w:rsidR="001E2C91"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1,486</w:t>
            </w:r>
          </w:p>
        </w:tc>
        <w:tc>
          <w:tcPr>
            <w:tcW w:w="1373" w:type="dxa"/>
          </w:tcPr>
          <w:p w14:paraId="5F83B7F4" w14:textId="77777777" w:rsidR="001E2C91"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1,483</w:t>
            </w:r>
          </w:p>
        </w:tc>
      </w:tr>
      <w:tr w:rsidR="007B5570" w14:paraId="5F3F488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DE6B27" w14:textId="77777777" w:rsidR="005639BE" w:rsidRDefault="00000000" w:rsidP="0067315F">
            <w:pPr>
              <w:pStyle w:val="NoSpacing"/>
              <w:rPr>
                <w:szCs w:val="20"/>
              </w:rPr>
            </w:pPr>
            <w:r>
              <w:rPr>
                <w:rFonts w:eastAsia="Arial Nova" w:cs="Times New Roman"/>
                <w:szCs w:val="20"/>
                <w:lang w:val="cy-GB"/>
              </w:rPr>
              <w:t>2021</w:t>
            </w:r>
          </w:p>
        </w:tc>
        <w:tc>
          <w:tcPr>
            <w:tcW w:w="1589" w:type="dxa"/>
          </w:tcPr>
          <w:p w14:paraId="4AC16433" w14:textId="77777777" w:rsidR="005639BE"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1,382</w:t>
            </w:r>
          </w:p>
        </w:tc>
        <w:tc>
          <w:tcPr>
            <w:tcW w:w="1698" w:type="dxa"/>
          </w:tcPr>
          <w:p w14:paraId="782DD8BB" w14:textId="77777777" w:rsidR="005639BE"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1,511</w:t>
            </w:r>
          </w:p>
        </w:tc>
        <w:tc>
          <w:tcPr>
            <w:tcW w:w="1631" w:type="dxa"/>
          </w:tcPr>
          <w:p w14:paraId="11E086D5" w14:textId="77777777" w:rsidR="005639BE"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1,503</w:t>
            </w:r>
          </w:p>
        </w:tc>
        <w:tc>
          <w:tcPr>
            <w:tcW w:w="1373" w:type="dxa"/>
          </w:tcPr>
          <w:p w14:paraId="6DA14775" w14:textId="77777777" w:rsidR="005639BE" w:rsidRDefault="00000000"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1,482</w:t>
            </w:r>
          </w:p>
        </w:tc>
      </w:tr>
      <w:tr w:rsidR="007B5570" w14:paraId="13C6F3B9"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19CECBD9" w14:textId="77777777" w:rsidR="005639BE" w:rsidRDefault="00000000" w:rsidP="0067315F">
            <w:pPr>
              <w:pStyle w:val="NoSpacing"/>
              <w:rPr>
                <w:szCs w:val="20"/>
              </w:rPr>
            </w:pPr>
            <w:r>
              <w:rPr>
                <w:rFonts w:eastAsia="Arial Nova" w:cs="Times New Roman"/>
                <w:szCs w:val="20"/>
                <w:lang w:val="cy-GB"/>
              </w:rPr>
              <w:t>2022</w:t>
            </w:r>
          </w:p>
        </w:tc>
        <w:tc>
          <w:tcPr>
            <w:tcW w:w="1589" w:type="dxa"/>
          </w:tcPr>
          <w:p w14:paraId="2D6F0505" w14:textId="77777777" w:rsidR="005639BE"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1,363</w:t>
            </w:r>
          </w:p>
        </w:tc>
        <w:tc>
          <w:tcPr>
            <w:tcW w:w="1698" w:type="dxa"/>
          </w:tcPr>
          <w:p w14:paraId="17206BB5" w14:textId="77777777" w:rsidR="005639BE"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1,428</w:t>
            </w:r>
          </w:p>
        </w:tc>
        <w:tc>
          <w:tcPr>
            <w:tcW w:w="1631" w:type="dxa"/>
          </w:tcPr>
          <w:p w14:paraId="51D0BEE4" w14:textId="77777777" w:rsidR="005639BE"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1,510</w:t>
            </w:r>
          </w:p>
        </w:tc>
        <w:tc>
          <w:tcPr>
            <w:tcW w:w="1373" w:type="dxa"/>
          </w:tcPr>
          <w:p w14:paraId="50381D40" w14:textId="77777777" w:rsidR="005639BE" w:rsidRDefault="00000000"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1,507</w:t>
            </w:r>
          </w:p>
        </w:tc>
      </w:tr>
    </w:tbl>
    <w:p w14:paraId="5280C105" w14:textId="77777777" w:rsidR="003D1287" w:rsidRDefault="00000000" w:rsidP="00F866C1">
      <w:pPr>
        <w:pStyle w:val="BodyText"/>
        <w:jc w:val="both"/>
      </w:pPr>
      <w:r>
        <w:rPr>
          <w:rFonts w:eastAsia="Arial Nova" w:cs="Times New Roman"/>
          <w:szCs w:val="20"/>
          <w:lang w:val="cy-GB"/>
        </w:rPr>
        <w:t xml:space="preserve">Mae Tabl 52 yn dangos bod llawer yn manteisio ar addysg feithrin yn y blynyddoedd cynnar, ond mae lle i gynyddu'r nifer sy'n manteisio ar addysg feithrin.  </w:t>
      </w:r>
    </w:p>
    <w:p w14:paraId="3079BB3A" w14:textId="77777777" w:rsidR="003D1287" w:rsidRPr="005817AD" w:rsidRDefault="00000000" w:rsidP="00F94FA3">
      <w:pPr>
        <w:pStyle w:val="Heading4"/>
        <w:spacing w:before="120" w:after="120"/>
      </w:pPr>
      <w:r>
        <w:rPr>
          <w:rFonts w:ascii="Arial" w:eastAsia="Arial" w:hAnsi="Arial" w:cs="Times New Roman"/>
          <w:szCs w:val="22"/>
          <w:lang w:val="cy-GB"/>
        </w:rPr>
        <w:t>Tabl 53.  Niferoedd sy’n Manteisio ar Addysg Cyfnod Sylfaen (2022)</w:t>
      </w:r>
    </w:p>
    <w:tbl>
      <w:tblPr>
        <w:tblStyle w:val="PRD1"/>
        <w:tblW w:w="9405" w:type="dxa"/>
        <w:tblLook w:val="04A0" w:firstRow="1" w:lastRow="0" w:firstColumn="1" w:lastColumn="0" w:noHBand="0" w:noVBand="1"/>
      </w:tblPr>
      <w:tblGrid>
        <w:gridCol w:w="3114"/>
        <w:gridCol w:w="1589"/>
        <w:gridCol w:w="1698"/>
        <w:gridCol w:w="1631"/>
        <w:gridCol w:w="1373"/>
      </w:tblGrid>
      <w:tr w:rsidR="007B5570" w14:paraId="65582812"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91074D0" w14:textId="77777777" w:rsidR="003D1287" w:rsidRDefault="003D1287" w:rsidP="0067315F">
            <w:pPr>
              <w:pStyle w:val="NoSpacing"/>
              <w:rPr>
                <w:b w:val="0"/>
              </w:rPr>
            </w:pPr>
          </w:p>
        </w:tc>
        <w:tc>
          <w:tcPr>
            <w:tcW w:w="1589" w:type="dxa"/>
          </w:tcPr>
          <w:p w14:paraId="175E3A1D" w14:textId="77777777" w:rsidR="003D1287"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Niferoedd mewn Addysg</w:t>
            </w:r>
          </w:p>
        </w:tc>
        <w:tc>
          <w:tcPr>
            <w:tcW w:w="1698" w:type="dxa"/>
          </w:tcPr>
          <w:p w14:paraId="14E82941" w14:textId="77777777" w:rsidR="003D1287"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Oedran</w:t>
            </w:r>
          </w:p>
        </w:tc>
        <w:tc>
          <w:tcPr>
            <w:tcW w:w="1631" w:type="dxa"/>
          </w:tcPr>
          <w:p w14:paraId="2983575D" w14:textId="77777777" w:rsidR="003D1287"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Oedran fesul Blwyddyn Unigol</w:t>
            </w:r>
          </w:p>
        </w:tc>
        <w:tc>
          <w:tcPr>
            <w:tcW w:w="1373" w:type="dxa"/>
          </w:tcPr>
          <w:p w14:paraId="2EBB5FD5" w14:textId="77777777" w:rsidR="003D1287" w:rsidRDefault="00000000" w:rsidP="0067315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Canran</w:t>
            </w:r>
          </w:p>
        </w:tc>
      </w:tr>
      <w:tr w:rsidR="007B5570" w14:paraId="6DE28FE2"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063580" w14:textId="77777777" w:rsidR="00F866C1" w:rsidRPr="00941A70" w:rsidRDefault="00000000" w:rsidP="00F866C1">
            <w:pPr>
              <w:pStyle w:val="NoSpacing"/>
              <w:rPr>
                <w:szCs w:val="20"/>
              </w:rPr>
            </w:pPr>
            <w:r>
              <w:rPr>
                <w:rFonts w:eastAsia="Arial Nova" w:cs="Times New Roman"/>
                <w:szCs w:val="20"/>
                <w:lang w:val="cy-GB"/>
              </w:rPr>
              <w:t xml:space="preserve">Meithrin 2 </w:t>
            </w:r>
          </w:p>
        </w:tc>
        <w:tc>
          <w:tcPr>
            <w:tcW w:w="1589" w:type="dxa"/>
          </w:tcPr>
          <w:p w14:paraId="433F25C0"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1,363</w:t>
            </w:r>
          </w:p>
        </w:tc>
        <w:tc>
          <w:tcPr>
            <w:tcW w:w="1698" w:type="dxa"/>
          </w:tcPr>
          <w:p w14:paraId="6897FDB5"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3</w:t>
            </w:r>
          </w:p>
        </w:tc>
        <w:tc>
          <w:tcPr>
            <w:tcW w:w="1631" w:type="dxa"/>
            <w:vAlign w:val="center"/>
          </w:tcPr>
          <w:p w14:paraId="29ECFA1F" w14:textId="77777777" w:rsidR="00F866C1" w:rsidRPr="00F866C1"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1,495</w:t>
            </w:r>
          </w:p>
        </w:tc>
        <w:tc>
          <w:tcPr>
            <w:tcW w:w="1373" w:type="dxa"/>
            <w:vAlign w:val="center"/>
          </w:tcPr>
          <w:p w14:paraId="03444A49"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91.17%</w:t>
            </w:r>
          </w:p>
        </w:tc>
      </w:tr>
      <w:tr w:rsidR="007B5570" w14:paraId="35828030"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27B6C83E" w14:textId="77777777" w:rsidR="00F866C1" w:rsidRPr="00941A70" w:rsidRDefault="00000000" w:rsidP="00F866C1">
            <w:pPr>
              <w:pStyle w:val="NoSpacing"/>
              <w:rPr>
                <w:szCs w:val="20"/>
              </w:rPr>
            </w:pPr>
            <w:r>
              <w:rPr>
                <w:rFonts w:eastAsia="Arial Nova" w:cs="Times New Roman"/>
                <w:szCs w:val="20"/>
                <w:lang w:val="cy-GB"/>
              </w:rPr>
              <w:t xml:space="preserve">Dosbarth Derbyn </w:t>
            </w:r>
          </w:p>
        </w:tc>
        <w:tc>
          <w:tcPr>
            <w:tcW w:w="1589" w:type="dxa"/>
            <w:vAlign w:val="bottom"/>
          </w:tcPr>
          <w:p w14:paraId="2A2CB5BC" w14:textId="77777777" w:rsidR="00F866C1" w:rsidRPr="00941A70"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1,428</w:t>
            </w:r>
          </w:p>
        </w:tc>
        <w:tc>
          <w:tcPr>
            <w:tcW w:w="1698" w:type="dxa"/>
            <w:vAlign w:val="bottom"/>
          </w:tcPr>
          <w:p w14:paraId="1044C484" w14:textId="77777777" w:rsidR="00F866C1" w:rsidRPr="00941A70"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4</w:t>
            </w:r>
          </w:p>
        </w:tc>
        <w:tc>
          <w:tcPr>
            <w:tcW w:w="1631" w:type="dxa"/>
            <w:vAlign w:val="center"/>
          </w:tcPr>
          <w:p w14:paraId="3933BFEA" w14:textId="77777777" w:rsidR="00F866C1" w:rsidRPr="00F866C1"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1,517</w:t>
            </w:r>
          </w:p>
        </w:tc>
        <w:tc>
          <w:tcPr>
            <w:tcW w:w="1373" w:type="dxa"/>
            <w:vAlign w:val="center"/>
          </w:tcPr>
          <w:p w14:paraId="1156442F" w14:textId="77777777" w:rsidR="00F866C1" w:rsidRPr="00941A70"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94.13%</w:t>
            </w:r>
          </w:p>
        </w:tc>
      </w:tr>
      <w:tr w:rsidR="007B5570" w14:paraId="42A4642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7C855B" w14:textId="77777777" w:rsidR="00F866C1" w:rsidRPr="00941A70" w:rsidRDefault="00000000" w:rsidP="00F866C1">
            <w:pPr>
              <w:pStyle w:val="NoSpacing"/>
              <w:rPr>
                <w:szCs w:val="20"/>
              </w:rPr>
            </w:pPr>
            <w:r>
              <w:rPr>
                <w:rFonts w:eastAsia="Arial Nova" w:cs="Times New Roman"/>
                <w:szCs w:val="20"/>
                <w:lang w:val="cy-GB"/>
              </w:rPr>
              <w:t>Blwyddyn 1</w:t>
            </w:r>
          </w:p>
        </w:tc>
        <w:tc>
          <w:tcPr>
            <w:tcW w:w="1589" w:type="dxa"/>
          </w:tcPr>
          <w:p w14:paraId="4614DEAE"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 xml:space="preserve">1,510 </w:t>
            </w:r>
          </w:p>
        </w:tc>
        <w:tc>
          <w:tcPr>
            <w:tcW w:w="1698" w:type="dxa"/>
          </w:tcPr>
          <w:p w14:paraId="29AFA542"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5</w:t>
            </w:r>
          </w:p>
        </w:tc>
        <w:tc>
          <w:tcPr>
            <w:tcW w:w="1631" w:type="dxa"/>
            <w:vAlign w:val="center"/>
          </w:tcPr>
          <w:p w14:paraId="5263ABF8" w14:textId="77777777" w:rsidR="00F866C1" w:rsidRPr="00F866C1"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1,536</w:t>
            </w:r>
          </w:p>
        </w:tc>
        <w:tc>
          <w:tcPr>
            <w:tcW w:w="1373" w:type="dxa"/>
            <w:vAlign w:val="center"/>
          </w:tcPr>
          <w:p w14:paraId="54C91E83" w14:textId="77777777" w:rsidR="00F866C1" w:rsidRPr="00941A70" w:rsidRDefault="00000000"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Calibri"/>
                <w:color w:val="000000"/>
                <w:szCs w:val="20"/>
                <w:lang w:val="cy-GB"/>
              </w:rPr>
              <w:t>98.31%</w:t>
            </w:r>
          </w:p>
        </w:tc>
      </w:tr>
      <w:tr w:rsidR="007B5570" w14:paraId="521DD16B" w14:textId="77777777" w:rsidTr="007B5570">
        <w:tc>
          <w:tcPr>
            <w:cnfStyle w:val="001000000000" w:firstRow="0" w:lastRow="0" w:firstColumn="1" w:lastColumn="0" w:oddVBand="0" w:evenVBand="0" w:oddHBand="0" w:evenHBand="0" w:firstRowFirstColumn="0" w:firstRowLastColumn="0" w:lastRowFirstColumn="0" w:lastRowLastColumn="0"/>
            <w:tcW w:w="3114" w:type="dxa"/>
          </w:tcPr>
          <w:p w14:paraId="37A205FA" w14:textId="77777777" w:rsidR="00F866C1" w:rsidRDefault="00000000" w:rsidP="00F866C1">
            <w:pPr>
              <w:pStyle w:val="NoSpacing"/>
              <w:rPr>
                <w:szCs w:val="20"/>
              </w:rPr>
            </w:pPr>
            <w:r>
              <w:rPr>
                <w:rFonts w:eastAsia="Arial Nova" w:cs="Times New Roman"/>
                <w:szCs w:val="20"/>
                <w:lang w:val="cy-GB"/>
              </w:rPr>
              <w:t>Blwyddyn 2</w:t>
            </w:r>
          </w:p>
        </w:tc>
        <w:tc>
          <w:tcPr>
            <w:tcW w:w="1589" w:type="dxa"/>
          </w:tcPr>
          <w:p w14:paraId="5DCC264E" w14:textId="77777777" w:rsidR="00F866C1"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1,507</w:t>
            </w:r>
          </w:p>
        </w:tc>
        <w:tc>
          <w:tcPr>
            <w:tcW w:w="1698" w:type="dxa"/>
          </w:tcPr>
          <w:p w14:paraId="7BE65A0B" w14:textId="77777777" w:rsidR="00F866C1"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6</w:t>
            </w:r>
          </w:p>
        </w:tc>
        <w:tc>
          <w:tcPr>
            <w:tcW w:w="1631" w:type="dxa"/>
            <w:vAlign w:val="center"/>
          </w:tcPr>
          <w:p w14:paraId="4F1964C9" w14:textId="77777777" w:rsidR="00F866C1" w:rsidRPr="00F866C1"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1,533</w:t>
            </w:r>
          </w:p>
        </w:tc>
        <w:tc>
          <w:tcPr>
            <w:tcW w:w="1373" w:type="dxa"/>
            <w:vAlign w:val="center"/>
          </w:tcPr>
          <w:p w14:paraId="1C3C588D" w14:textId="77777777" w:rsidR="00F866C1" w:rsidRDefault="00000000"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98.30%</w:t>
            </w:r>
          </w:p>
        </w:tc>
      </w:tr>
    </w:tbl>
    <w:p w14:paraId="5CF7D88D" w14:textId="77777777" w:rsidR="00EC4429" w:rsidRDefault="00000000" w:rsidP="00F94FA3">
      <w:pPr>
        <w:pStyle w:val="Heading3"/>
        <w:spacing w:before="120" w:after="120"/>
        <w:jc w:val="both"/>
      </w:pPr>
      <w:r>
        <w:rPr>
          <w:rFonts w:eastAsia="Century Gothic" w:cs="Times New Roman"/>
          <w:lang w:val="cy-GB"/>
        </w:rPr>
        <w:t>Dechrau'n Deg</w:t>
      </w:r>
    </w:p>
    <w:p w14:paraId="2B3B7B88" w14:textId="77777777" w:rsidR="00C57FF3" w:rsidRPr="00C57FF3" w:rsidRDefault="00000000" w:rsidP="00C57FF3">
      <w:pPr>
        <w:pStyle w:val="BodyText"/>
        <w:jc w:val="both"/>
      </w:pPr>
      <w:r>
        <w:rPr>
          <w:rFonts w:eastAsia="Arial Nova" w:cs="Times New Roman"/>
          <w:szCs w:val="20"/>
          <w:lang w:val="cy-GB"/>
        </w:rPr>
        <w:t>Mae tabl 54 yn dangos bod 350 o blant yn derbyn lle gofal plant wedi'i ariannu gan Ddechrau'n Deg, ac mae 459 o leoedd ar gael yn gyfan gwbl.  Mae 518 o blant yn aros i gael mynediad at ddarpariaeth Dechrau'n Deg, gyda’r mwyafrif o'r rhain yn blant sydd heb droi'n 2 oed eto.  Yn ogystal, mae rhestr aros sydd wedi deillio o ganlyniad i fwy o atgyfeiriadau ADY i Banel Aml-asiantaeth y Blynyddoedd Cynnar.</w:t>
      </w:r>
    </w:p>
    <w:p w14:paraId="23FECFDF" w14:textId="77777777" w:rsidR="002D4C2F" w:rsidRPr="002D4C2F" w:rsidRDefault="00000000" w:rsidP="000B2D9E">
      <w:pPr>
        <w:pStyle w:val="BodyText"/>
        <w:jc w:val="both"/>
      </w:pPr>
      <w:r>
        <w:t xml:space="preserve"> </w:t>
      </w:r>
    </w:p>
    <w:p w14:paraId="01797216" w14:textId="77777777" w:rsidR="002D4C2F" w:rsidRPr="005817AD" w:rsidRDefault="00000000" w:rsidP="00F94FA3">
      <w:pPr>
        <w:pStyle w:val="Heading4"/>
        <w:spacing w:before="120" w:after="120"/>
      </w:pPr>
      <w:r>
        <w:rPr>
          <w:rFonts w:ascii="Arial" w:eastAsia="Arial" w:hAnsi="Arial" w:cs="Times New Roman"/>
          <w:szCs w:val="22"/>
          <w:lang w:val="cy-GB"/>
        </w:rPr>
        <w:t>Tabl 54.  Lleoedd Gofal Plant wedi'u hariannu gan Ddechrau'n Deg</w:t>
      </w:r>
      <w:r>
        <w:rPr>
          <w:rFonts w:ascii="Arial" w:eastAsia="Arial" w:hAnsi="Arial" w:cs="Times New Roman"/>
          <w:b w:val="0"/>
          <w:bCs w:val="0"/>
          <w:i w:val="0"/>
          <w:iCs w:val="0"/>
          <w:szCs w:val="22"/>
          <w:lang w:val="cy-GB"/>
        </w:rPr>
        <w:t xml:space="preserve"> </w:t>
      </w:r>
    </w:p>
    <w:tbl>
      <w:tblPr>
        <w:tblStyle w:val="PRD1"/>
        <w:tblW w:w="9628" w:type="dxa"/>
        <w:tblLook w:val="04A0" w:firstRow="1" w:lastRow="0" w:firstColumn="1" w:lastColumn="0" w:noHBand="0" w:noVBand="1"/>
      </w:tblPr>
      <w:tblGrid>
        <w:gridCol w:w="1964"/>
        <w:gridCol w:w="1589"/>
        <w:gridCol w:w="1698"/>
        <w:gridCol w:w="1631"/>
        <w:gridCol w:w="1373"/>
        <w:gridCol w:w="1373"/>
      </w:tblGrid>
      <w:tr w:rsidR="007B5570" w14:paraId="7A7A3367"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2B1A61D4" w14:textId="77777777" w:rsidR="0031411B" w:rsidRDefault="0031411B" w:rsidP="00805B00">
            <w:pPr>
              <w:pStyle w:val="NoSpacing"/>
              <w:rPr>
                <w:b w:val="0"/>
              </w:rPr>
            </w:pPr>
          </w:p>
        </w:tc>
        <w:tc>
          <w:tcPr>
            <w:tcW w:w="1589" w:type="dxa"/>
          </w:tcPr>
          <w:p w14:paraId="2E27BF76" w14:textId="77777777" w:rsidR="0031411B"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Weithredol</w:t>
            </w:r>
            <w:r>
              <w:rPr>
                <w:rFonts w:eastAsia="Arial Nova" w:cs="Times New Roman"/>
                <w:b w:val="0"/>
                <w:szCs w:val="20"/>
                <w:lang w:val="cy-GB"/>
              </w:rPr>
              <w:t xml:space="preserve"> </w:t>
            </w:r>
          </w:p>
        </w:tc>
        <w:tc>
          <w:tcPr>
            <w:tcW w:w="1698" w:type="dxa"/>
          </w:tcPr>
          <w:p w14:paraId="45E8CEBF" w14:textId="77777777" w:rsidR="0031411B"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Allgymorth</w:t>
            </w:r>
          </w:p>
        </w:tc>
        <w:tc>
          <w:tcPr>
            <w:tcW w:w="1631" w:type="dxa"/>
          </w:tcPr>
          <w:p w14:paraId="0F50526A" w14:textId="77777777" w:rsidR="0031411B"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 xml:space="preserve">Yn Aros </w:t>
            </w:r>
          </w:p>
        </w:tc>
        <w:tc>
          <w:tcPr>
            <w:tcW w:w="1373" w:type="dxa"/>
          </w:tcPr>
          <w:p w14:paraId="17766036" w14:textId="77777777" w:rsidR="0031411B"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Wedi’u Cynnig</w:t>
            </w:r>
          </w:p>
        </w:tc>
        <w:tc>
          <w:tcPr>
            <w:tcW w:w="1373" w:type="dxa"/>
          </w:tcPr>
          <w:p w14:paraId="3355B7D5" w14:textId="77777777" w:rsidR="0031411B"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Cyfanswm Lleoedd</w:t>
            </w:r>
          </w:p>
        </w:tc>
      </w:tr>
      <w:tr w:rsidR="007B5570" w14:paraId="58B67B0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3D12EC21" w14:textId="77777777" w:rsidR="0031411B" w:rsidRPr="00941A70" w:rsidRDefault="00000000" w:rsidP="00805B00">
            <w:pPr>
              <w:pStyle w:val="NoSpacing"/>
              <w:rPr>
                <w:szCs w:val="20"/>
              </w:rPr>
            </w:pPr>
            <w:r>
              <w:rPr>
                <w:rFonts w:eastAsia="Arial Nova" w:cs="Times New Roman"/>
                <w:szCs w:val="20"/>
                <w:lang w:val="cy-GB"/>
              </w:rPr>
              <w:t xml:space="preserve">Cymraeg </w:t>
            </w:r>
          </w:p>
        </w:tc>
        <w:tc>
          <w:tcPr>
            <w:tcW w:w="1589" w:type="dxa"/>
          </w:tcPr>
          <w:p w14:paraId="19F9959E" w14:textId="77777777" w:rsidR="0031411B"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36</w:t>
            </w:r>
          </w:p>
        </w:tc>
        <w:tc>
          <w:tcPr>
            <w:tcW w:w="1698" w:type="dxa"/>
          </w:tcPr>
          <w:p w14:paraId="16ED89E5" w14:textId="77777777" w:rsidR="0031411B"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0</w:t>
            </w:r>
          </w:p>
        </w:tc>
        <w:tc>
          <w:tcPr>
            <w:tcW w:w="1631" w:type="dxa"/>
          </w:tcPr>
          <w:p w14:paraId="31CFD236" w14:textId="77777777" w:rsidR="0031411B"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62</w:t>
            </w:r>
          </w:p>
        </w:tc>
        <w:tc>
          <w:tcPr>
            <w:tcW w:w="1373" w:type="dxa"/>
          </w:tcPr>
          <w:p w14:paraId="0CC0280E" w14:textId="77777777" w:rsidR="0031411B"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8</w:t>
            </w:r>
          </w:p>
        </w:tc>
        <w:tc>
          <w:tcPr>
            <w:tcW w:w="1373" w:type="dxa"/>
          </w:tcPr>
          <w:p w14:paraId="42CD4AAC" w14:textId="77777777" w:rsidR="0031411B"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56</w:t>
            </w:r>
          </w:p>
        </w:tc>
      </w:tr>
      <w:tr w:rsidR="007B5570" w14:paraId="76AFF5AC" w14:textId="77777777" w:rsidTr="007B5570">
        <w:tc>
          <w:tcPr>
            <w:cnfStyle w:val="001000000000" w:firstRow="0" w:lastRow="0" w:firstColumn="1" w:lastColumn="0" w:oddVBand="0" w:evenVBand="0" w:oddHBand="0" w:evenHBand="0" w:firstRowFirstColumn="0" w:firstRowLastColumn="0" w:lastRowFirstColumn="0" w:lastRowLastColumn="0"/>
            <w:tcW w:w="1964" w:type="dxa"/>
          </w:tcPr>
          <w:p w14:paraId="6B9BA85E" w14:textId="77777777" w:rsidR="000161CA" w:rsidRPr="00941A70" w:rsidRDefault="00000000" w:rsidP="000161CA">
            <w:pPr>
              <w:pStyle w:val="NoSpacing"/>
              <w:rPr>
                <w:szCs w:val="20"/>
              </w:rPr>
            </w:pPr>
            <w:r>
              <w:rPr>
                <w:rFonts w:eastAsia="Arial Nova" w:cs="Times New Roman"/>
                <w:szCs w:val="20"/>
                <w:lang w:val="cy-GB"/>
              </w:rPr>
              <w:t xml:space="preserve">Cymraeg </w:t>
            </w:r>
          </w:p>
        </w:tc>
        <w:tc>
          <w:tcPr>
            <w:tcW w:w="1589" w:type="dxa"/>
            <w:vAlign w:val="bottom"/>
          </w:tcPr>
          <w:p w14:paraId="4D9707A6" w14:textId="77777777" w:rsidR="000161CA" w:rsidRPr="00941A70" w:rsidRDefault="00000000"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 xml:space="preserve">275 </w:t>
            </w:r>
          </w:p>
        </w:tc>
        <w:tc>
          <w:tcPr>
            <w:tcW w:w="1698" w:type="dxa"/>
            <w:vAlign w:val="bottom"/>
          </w:tcPr>
          <w:p w14:paraId="360D3B8E" w14:textId="77777777" w:rsidR="000161CA" w:rsidRPr="00941A70" w:rsidRDefault="00000000"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29</w:t>
            </w:r>
          </w:p>
        </w:tc>
        <w:tc>
          <w:tcPr>
            <w:tcW w:w="1631" w:type="dxa"/>
            <w:vAlign w:val="bottom"/>
          </w:tcPr>
          <w:p w14:paraId="34B27EAB" w14:textId="77777777" w:rsidR="000161CA" w:rsidRPr="00941A70" w:rsidRDefault="00000000"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441</w:t>
            </w:r>
          </w:p>
        </w:tc>
        <w:tc>
          <w:tcPr>
            <w:tcW w:w="1373" w:type="dxa"/>
            <w:vAlign w:val="bottom"/>
          </w:tcPr>
          <w:p w14:paraId="3EB235EC" w14:textId="77777777" w:rsidR="000161CA" w:rsidRPr="00941A70" w:rsidRDefault="00000000"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51</w:t>
            </w:r>
          </w:p>
        </w:tc>
        <w:tc>
          <w:tcPr>
            <w:tcW w:w="1373" w:type="dxa"/>
            <w:vAlign w:val="bottom"/>
          </w:tcPr>
          <w:p w14:paraId="55CB635E" w14:textId="77777777" w:rsidR="000161CA" w:rsidRPr="00941A70" w:rsidRDefault="00000000"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Pr>
                <w:rFonts w:eastAsia="Arial Nova" w:cs="Calibri"/>
                <w:color w:val="000000"/>
                <w:szCs w:val="20"/>
                <w:lang w:val="cy-GB"/>
              </w:rPr>
              <w:t>391</w:t>
            </w:r>
          </w:p>
        </w:tc>
      </w:tr>
      <w:tr w:rsidR="007B5570" w14:paraId="6AF31DE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5770B03C" w14:textId="77777777" w:rsidR="00DB3DE7" w:rsidRPr="00941A70" w:rsidRDefault="00000000" w:rsidP="00805B00">
            <w:pPr>
              <w:pStyle w:val="NoSpacing"/>
              <w:rPr>
                <w:szCs w:val="20"/>
              </w:rPr>
            </w:pPr>
            <w:r>
              <w:rPr>
                <w:rFonts w:eastAsia="Arial Nova" w:cs="Times New Roman"/>
                <w:szCs w:val="20"/>
                <w:lang w:val="cy-GB"/>
              </w:rPr>
              <w:t xml:space="preserve">Dwyieithog </w:t>
            </w:r>
          </w:p>
        </w:tc>
        <w:tc>
          <w:tcPr>
            <w:tcW w:w="1589" w:type="dxa"/>
          </w:tcPr>
          <w:p w14:paraId="1925C53E" w14:textId="77777777" w:rsidR="00DB3DE7"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8</w:t>
            </w:r>
          </w:p>
        </w:tc>
        <w:tc>
          <w:tcPr>
            <w:tcW w:w="1698" w:type="dxa"/>
          </w:tcPr>
          <w:p w14:paraId="590C8E06" w14:textId="77777777" w:rsidR="00DB3DE7"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2</w:t>
            </w:r>
          </w:p>
        </w:tc>
        <w:tc>
          <w:tcPr>
            <w:tcW w:w="1631" w:type="dxa"/>
          </w:tcPr>
          <w:p w14:paraId="51B1665A" w14:textId="77777777" w:rsidR="00DB3DE7"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15</w:t>
            </w:r>
          </w:p>
        </w:tc>
        <w:tc>
          <w:tcPr>
            <w:tcW w:w="1373" w:type="dxa"/>
          </w:tcPr>
          <w:p w14:paraId="1DB0734C" w14:textId="77777777" w:rsidR="00DB3DE7"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2</w:t>
            </w:r>
          </w:p>
        </w:tc>
        <w:tc>
          <w:tcPr>
            <w:tcW w:w="1373" w:type="dxa"/>
          </w:tcPr>
          <w:p w14:paraId="1543F3F8" w14:textId="77777777" w:rsidR="00DB3DE7" w:rsidRPr="00941A70" w:rsidRDefault="0000000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 xml:space="preserve">12 </w:t>
            </w:r>
          </w:p>
        </w:tc>
      </w:tr>
    </w:tbl>
    <w:p w14:paraId="357913FA" w14:textId="77777777" w:rsidR="00F94FA3" w:rsidRDefault="00F94FA3" w:rsidP="00623A92">
      <w:pPr>
        <w:pStyle w:val="BodyText"/>
        <w:jc w:val="both"/>
        <w:rPr>
          <w:rFonts w:eastAsia="Arial Nova" w:cs="Times New Roman"/>
          <w:szCs w:val="20"/>
          <w:lang w:val="cy-GB"/>
        </w:rPr>
      </w:pPr>
    </w:p>
    <w:p w14:paraId="010AD892" w14:textId="77777777" w:rsidR="00F94FA3" w:rsidRDefault="00F94FA3" w:rsidP="00623A92">
      <w:pPr>
        <w:pStyle w:val="BodyText"/>
        <w:jc w:val="both"/>
        <w:rPr>
          <w:rFonts w:eastAsia="Arial Nova" w:cs="Times New Roman"/>
          <w:szCs w:val="20"/>
          <w:lang w:val="cy-GB"/>
        </w:rPr>
      </w:pPr>
    </w:p>
    <w:p w14:paraId="0BCEF239" w14:textId="01003C02" w:rsidR="00623A92" w:rsidRDefault="00000000" w:rsidP="00623A92">
      <w:pPr>
        <w:pStyle w:val="BodyText"/>
        <w:jc w:val="both"/>
        <w:rPr>
          <w:lang w:eastAsia="en-GB"/>
        </w:rPr>
      </w:pPr>
      <w:r>
        <w:rPr>
          <w:rFonts w:eastAsia="Arial Nova" w:cs="Times New Roman"/>
          <w:szCs w:val="20"/>
          <w:lang w:val="cy-GB"/>
        </w:rPr>
        <w:lastRenderedPageBreak/>
        <w:t xml:space="preserve">Yn y flwyddyn Ebrill 2021 - Mawrth 2022, roedd 1077 plant yn gymwys ar gyfer Cynnig Gofal Plant Dechrau'n Deg, ac nid oedd 24% ohonynt wedi cymryd eu dyraniad llawn. O'r rheiny fe wnaeth 76 (30%) wrthod lle naill ai ar adeg cofrestru neu ar ôl cael cynnig lle gofal plant.  Y rheswm mwyaf arwyddocaol dros beidio â chymryd lle (42%) oedd y teulu'n symud allan o'r ardal. Mae 2 blentyn o'r cyfnod hwn yn parhau ar restr aros, sy'n awgrymu bod digon o ddarpariaeth ar gael.  </w:t>
      </w:r>
    </w:p>
    <w:p w14:paraId="1D2F3D51" w14:textId="77777777" w:rsidR="00FF0404" w:rsidRPr="00FF0404" w:rsidRDefault="00000000" w:rsidP="00FF0404">
      <w:pPr>
        <w:pStyle w:val="BodyText"/>
        <w:jc w:val="both"/>
        <w:rPr>
          <w:szCs w:val="20"/>
        </w:rPr>
      </w:pPr>
      <w:r>
        <w:rPr>
          <w:rFonts w:eastAsia="Arial Nova" w:cs="Times New Roman"/>
          <w:szCs w:val="20"/>
          <w:lang w:val="cy-GB"/>
        </w:rPr>
        <w:t>Ym Medi 2022 "bydd rhaglen Dechrau'n Deg yn cael ei ehangu i gyrraedd hyd at 2,500 yn fwy o blant rhwng 0 a 4 oed drwy gynyddu ardaloedd targed Dechrau'n Deg ym mhob awdurdod lleol yng Nghymru.   Bydd pob plentyn o dan 4 oed sy'n byw yn yr ardaloedd hyn yn gallu cael mynediad at wasanaethau Dechrau'n Deg, gan gynnwys gofal plant i'r rhai rhwng 2 a 3 oed.</w:t>
      </w:r>
      <w:r>
        <w:rPr>
          <w:rStyle w:val="FootnoteReference"/>
          <w:rFonts w:eastAsia="Times New Roman"/>
          <w:szCs w:val="20"/>
          <w:lang w:eastAsia="en-GB"/>
        </w:rPr>
        <w:footnoteReference w:id="38"/>
      </w:r>
      <w:r>
        <w:rPr>
          <w:rFonts w:eastAsia="Arial Nova" w:cs="Times New Roman"/>
          <w:szCs w:val="20"/>
          <w:lang w:val="cy-GB"/>
        </w:rPr>
        <w:t xml:space="preserve">"  Bydd hyn yn golygu ehangu'r rhaglen i ddarparu ar gyfer 127 yn rhagor o blant 0-4 oed, i gychwyn o fis Medi i fis Mawrth yng Nghastell-nedd Port Talbot.  </w:t>
      </w:r>
    </w:p>
    <w:p w14:paraId="38500047" w14:textId="77777777" w:rsidR="00EC4429" w:rsidRDefault="00000000" w:rsidP="00EC4429">
      <w:pPr>
        <w:pStyle w:val="Heading3"/>
        <w:jc w:val="both"/>
      </w:pPr>
      <w:r>
        <w:rPr>
          <w:rFonts w:eastAsia="Century Gothic" w:cs="Times New Roman"/>
          <w:lang w:val="cy-GB"/>
        </w:rPr>
        <w:t>Y Cynnig Gofal Plant</w:t>
      </w:r>
    </w:p>
    <w:p w14:paraId="702771F1" w14:textId="77777777" w:rsidR="009C159D" w:rsidRDefault="00000000" w:rsidP="006B1D4A">
      <w:pPr>
        <w:pStyle w:val="BodyText"/>
        <w:jc w:val="both"/>
      </w:pPr>
      <w:r>
        <w:rPr>
          <w:rFonts w:eastAsia="Arial Nova" w:cs="Times New Roman"/>
          <w:szCs w:val="20"/>
          <w:lang w:val="cy-GB"/>
        </w:rPr>
        <w:t xml:space="preserve">Adeg yr asesiad mae Cynnig Gofal Plant Cymru ar gael i deuluoedd: </w:t>
      </w:r>
    </w:p>
    <w:p w14:paraId="344B15B3" w14:textId="77777777" w:rsidR="00D52307" w:rsidRPr="00D52307" w:rsidRDefault="00000000" w:rsidP="00D52307">
      <w:pPr>
        <w:pStyle w:val="Bulletlist"/>
        <w:rPr>
          <w:lang w:eastAsia="en-GB"/>
        </w:rPr>
      </w:pPr>
      <w:r>
        <w:rPr>
          <w:rFonts w:eastAsia="Arial Nova" w:cs="Times New Roman"/>
          <w:szCs w:val="20"/>
          <w:lang w:val="cy-GB" w:eastAsia="en-GB"/>
        </w:rPr>
        <w:t>Sydd â phlentyn sy'n 3 neu 4 oed</w:t>
      </w:r>
    </w:p>
    <w:p w14:paraId="3F8C4447" w14:textId="77777777" w:rsidR="00D52307" w:rsidRDefault="00000000" w:rsidP="00D52307">
      <w:pPr>
        <w:pStyle w:val="Bulletlist"/>
        <w:rPr>
          <w:lang w:eastAsia="en-GB"/>
        </w:rPr>
      </w:pPr>
      <w:r>
        <w:rPr>
          <w:rFonts w:eastAsia="Arial Nova" w:cs="Times New Roman"/>
          <w:szCs w:val="20"/>
          <w:lang w:val="cy-GB" w:eastAsia="en-GB"/>
        </w:rPr>
        <w:t>Sy’n ennill ar gyfartaledd isafswm sy'n cyfateb i, neu fwy na, 16 awr ar yr isafswm cyflog cenedlaethol neu’r cyflog byw cenedlaethol ond llai na £100,000 y flwyddyn. </w:t>
      </w:r>
    </w:p>
    <w:p w14:paraId="03241FE1" w14:textId="77777777" w:rsidR="001877FC" w:rsidRPr="00D52307" w:rsidRDefault="00000000" w:rsidP="006320F6">
      <w:pPr>
        <w:pStyle w:val="Bulletlist"/>
        <w:numPr>
          <w:ilvl w:val="0"/>
          <w:numId w:val="0"/>
        </w:numPr>
        <w:jc w:val="both"/>
        <w:rPr>
          <w:lang w:eastAsia="en-GB"/>
        </w:rPr>
      </w:pPr>
      <w:r>
        <w:rPr>
          <w:rFonts w:eastAsia="Arial Nova" w:cs="Times New Roman"/>
          <w:szCs w:val="20"/>
          <w:lang w:val="cy-GB" w:eastAsia="en-GB"/>
        </w:rPr>
        <w:t>Yn y cyfnod ers i’r cynnig ddechrau mae 2,508 o deuluoedd wedi gwneud cais, a dywedodd 33% ohonynt wrth gofrestru fod y fforddiadwyedd yn anodd iawn a 44% yn dweud ei fod braidd yn anodd.  O'r rhai a welodd gost gofal plant yn anodd iawn, roedd gan 45% o leiaf un aelod o'r teulu yn ennill dros £31,200 y flwyddyn. Cyflog cyfartalog Castell-nedd Port Talbot yw £29,694 y flwyddyn</w:t>
      </w:r>
      <w:r>
        <w:rPr>
          <w:rStyle w:val="FootnoteReference"/>
          <w:lang w:eastAsia="en-GB"/>
        </w:rPr>
        <w:footnoteReference w:id="39"/>
      </w:r>
      <w:r>
        <w:rPr>
          <w:rFonts w:eastAsia="Arial Nova" w:cs="Times New Roman"/>
          <w:szCs w:val="20"/>
          <w:lang w:val="cy-GB" w:eastAsia="en-GB"/>
        </w:rPr>
        <w:t xml:space="preserve">. </w:t>
      </w:r>
    </w:p>
    <w:p w14:paraId="1BE7A42D" w14:textId="77777777" w:rsidR="001A7EBA" w:rsidRPr="001A7EBA" w:rsidRDefault="00000000" w:rsidP="001A7EBA">
      <w:pPr>
        <w:pStyle w:val="Heading4"/>
        <w:rPr>
          <w:rFonts w:eastAsiaTheme="minorHAnsi"/>
        </w:rPr>
      </w:pPr>
      <w:r>
        <w:rPr>
          <w:rFonts w:ascii="Arial" w:eastAsia="Arial" w:hAnsi="Arial" w:cs="Times New Roman"/>
          <w:szCs w:val="22"/>
          <w:lang w:val="cy-GB"/>
        </w:rPr>
        <w:lastRenderedPageBreak/>
        <w:t>Siart 11:  Niferoedd sy’n Manteisio ar Gynnig Gofal Plant Cymru</w:t>
      </w:r>
      <w:r>
        <w:rPr>
          <w:rFonts w:ascii="Arial" w:eastAsia="Arial" w:hAnsi="Arial" w:cs="Times New Roman"/>
          <w:b w:val="0"/>
          <w:bCs w:val="0"/>
          <w:i w:val="0"/>
          <w:iCs w:val="0"/>
          <w:szCs w:val="22"/>
          <w:lang w:val="cy-GB"/>
        </w:rPr>
        <w:t xml:space="preserve"> </w:t>
      </w:r>
    </w:p>
    <w:p w14:paraId="209216FD" w14:textId="55249CCE" w:rsidR="003E1F04" w:rsidRPr="00040C4C" w:rsidRDefault="00556945" w:rsidP="001A7EBA">
      <w:pPr>
        <w:pStyle w:val="Heading4"/>
        <w:jc w:val="center"/>
        <w:rPr>
          <w:rFonts w:eastAsiaTheme="minorHAnsi"/>
        </w:rPr>
      </w:pPr>
      <w:r w:rsidRPr="00556945">
        <w:rPr>
          <w:rFonts w:eastAsiaTheme="minorHAnsi"/>
          <w:noProof/>
        </w:rPr>
        <w:drawing>
          <wp:inline distT="0" distB="0" distL="0" distR="0" wp14:anchorId="072809A7" wp14:editId="527EEC85">
            <wp:extent cx="6120130" cy="4064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064635"/>
                    </a:xfrm>
                    <a:prstGeom prst="rect">
                      <a:avLst/>
                    </a:prstGeom>
                    <a:noFill/>
                    <a:ln>
                      <a:noFill/>
                    </a:ln>
                  </pic:spPr>
                </pic:pic>
              </a:graphicData>
            </a:graphic>
          </wp:inline>
        </w:drawing>
      </w:r>
    </w:p>
    <w:p w14:paraId="1F889AB7" w14:textId="77777777" w:rsidR="003E1F04" w:rsidRDefault="00000000" w:rsidP="006B1D4A">
      <w:pPr>
        <w:pStyle w:val="BodyText"/>
        <w:jc w:val="both"/>
      </w:pPr>
      <w:r>
        <w:rPr>
          <w:rFonts w:eastAsia="Arial Nova" w:cs="Times New Roman"/>
          <w:szCs w:val="20"/>
          <w:lang w:val="cy-GB"/>
        </w:rPr>
        <w:t xml:space="preserve">Mae data o'r DWP a chyfrifiad 2011 yn awgrymu bod tua 1917 o blant yn gymwys i gael Cynnig Gofal Plant Cymru.  Yn 2021 y nifer a fanteisiodd ar y cynnig oedd 584, sy’n cyfateb i gyfradd fanteisio o 31%.  Byddai cynyddu’r nifer sy’n manteisio ar y cynnig i 40% yn dod â 183 o blant ychwanegol i’r sector gofal plant, a allai gael eu cynnwys gan y lleoedd gwag presennol.  Bydd angen i'r awdurdod gydbwyso'r angen i annog teuluoedd i dderbyn eu hawliau, er mwyn lleihau cost gofal plant, gyda'r effaith ar argaeledd lleoedd gofal plant.  O fis Medi 2022, daeth rhieni a gwarcheidwaid, mewn addysg a hyfforddiant, yn gymwys am hyd at 30 awr ar gyfer addysg gynnar a gofal plant a ariennir gan y llywodraeth, ar gyfer plant 3 a 4 oed.  Bydd hyn hefyd yn cynyddu'r galw am ddarpariaeth.  </w:t>
      </w:r>
    </w:p>
    <w:p w14:paraId="56A417CD" w14:textId="77777777" w:rsidR="0047020F" w:rsidRDefault="00000000" w:rsidP="0047020F">
      <w:pPr>
        <w:pStyle w:val="Heading3"/>
        <w:jc w:val="both"/>
      </w:pPr>
      <w:r>
        <w:rPr>
          <w:rFonts w:eastAsia="Century Gothic" w:cs="Times New Roman"/>
          <w:lang w:val="cy-GB"/>
        </w:rPr>
        <w:t>Hawlwyr Hawl Plant a Gofal Plant</w:t>
      </w:r>
      <w:r>
        <w:rPr>
          <w:rFonts w:eastAsia="Century Gothic" w:cs="Times New Roman"/>
          <w:b w:val="0"/>
          <w:bCs w:val="0"/>
          <w:lang w:val="cy-GB"/>
        </w:rPr>
        <w:t xml:space="preserve"> </w:t>
      </w:r>
    </w:p>
    <w:p w14:paraId="7031EB96" w14:textId="77777777" w:rsidR="006F03C1" w:rsidRDefault="00000000" w:rsidP="008E2AA2">
      <w:pPr>
        <w:pStyle w:val="BodyText"/>
        <w:jc w:val="both"/>
      </w:pPr>
      <w:r>
        <w:rPr>
          <w:rFonts w:eastAsia="Arial Nova" w:cs="Times New Roman"/>
          <w:szCs w:val="20"/>
          <w:lang w:val="cy-GB"/>
        </w:rPr>
        <w:t xml:space="preserve">Dywedodd 10% o'r rhai a ymatebodd yr arolwg wrthym eu bod yn derbyn yr elfen gofal plant o Gredyd Treth Gwaith / Credyd Cynhwysol.  </w:t>
      </w:r>
    </w:p>
    <w:p w14:paraId="4627CAB5" w14:textId="77777777" w:rsidR="0047020F" w:rsidRPr="0047020F" w:rsidRDefault="00000000" w:rsidP="008E2AA2">
      <w:pPr>
        <w:pStyle w:val="BodyText"/>
        <w:jc w:val="both"/>
      </w:pPr>
      <w:r>
        <w:rPr>
          <w:rFonts w:eastAsia="Arial Nova" w:cs="Times New Roman"/>
          <w:szCs w:val="20"/>
          <w:lang w:val="cy-GB"/>
        </w:rPr>
        <w:t xml:space="preserve">O'r 12,022 o Hawlwyr Credyd Cynhwysol yng Nghastell-nedd Port Talbot, dim ond 210 sy'n derbyn yr hawl gofal plant.  Nid oes set ddata union sy’n galluogi deall faint o bobl ar gredyd cynhwysol sydd â hawl i gael cymorth gyda gofal plant, ond nad ydynt yn ei dderbyn.  Fodd bynnag, gallwn wneud rhagdybiaeth wybodus ar y sail bod 35% o hawlwyr credyd cynhwysol mewn gwaith a dim ond 210 o hawlwyr sy'n manteisio ar yr elfen gofal plant, y dylai mwy o bobl fod yn manteisio ar yr hawl. </w:t>
      </w:r>
    </w:p>
    <w:p w14:paraId="7F986D46" w14:textId="77777777" w:rsidR="0047020F" w:rsidRDefault="00000000" w:rsidP="0047020F">
      <w:pPr>
        <w:pStyle w:val="Heading3"/>
      </w:pPr>
      <w:r>
        <w:rPr>
          <w:rFonts w:eastAsia="Century Gothic" w:cs="Times New Roman"/>
          <w:lang w:val="cy-GB"/>
        </w:rPr>
        <w:t>Gofal Plant Di-dreth</w:t>
      </w:r>
      <w:r>
        <w:rPr>
          <w:rFonts w:eastAsia="Century Gothic" w:cs="Times New Roman"/>
          <w:b w:val="0"/>
          <w:bCs w:val="0"/>
          <w:lang w:val="cy-GB"/>
        </w:rPr>
        <w:t xml:space="preserve"> </w:t>
      </w:r>
    </w:p>
    <w:p w14:paraId="15A5095F" w14:textId="77777777" w:rsidR="00CB615F" w:rsidRDefault="00000000" w:rsidP="0000278F">
      <w:pPr>
        <w:pStyle w:val="BodyText"/>
        <w:jc w:val="both"/>
        <w:rPr>
          <w:rStyle w:val="Heading2Char"/>
          <w:rFonts w:ascii="Arial Nova" w:eastAsiaTheme="minorHAnsi" w:hAnsi="Arial Nova" w:cstheme="minorBidi"/>
          <w:b w:val="0"/>
          <w:caps w:val="0"/>
          <w:color w:val="auto"/>
          <w:spacing w:val="0"/>
          <w:sz w:val="20"/>
          <w:szCs w:val="22"/>
        </w:rPr>
      </w:pPr>
      <w:r>
        <w:rPr>
          <w:rFonts w:eastAsia="Arial Nova" w:cs="Times New Roman"/>
          <w:szCs w:val="20"/>
          <w:lang w:val="cy-GB"/>
        </w:rPr>
        <w:t xml:space="preserve">Mae 30% o'r rhai sydd yn ymateb i'r arolwg gofal plant teuluol yn elwa o ofal plant di-dreth.   Cynyddodd nifer y teuluoedd sy'n defnyddio gofal plant di-dreth gan 1112.5% yn y cyfnod rhwng 2017-18 a 2020-21 (cyfeiriwch at siart 3 am gynnydd o flwyddyn i flwyddyn).  Mae hyn yn awgrymu bod teuluoedd yn dod yn fwy ymwybodol </w:t>
      </w:r>
      <w:r>
        <w:rPr>
          <w:rFonts w:eastAsia="Arial Nova" w:cs="Times New Roman"/>
          <w:szCs w:val="20"/>
          <w:lang w:val="cy-GB"/>
        </w:rPr>
        <w:lastRenderedPageBreak/>
        <w:t xml:space="preserve">o'r gefnogaeth sydd ganddyn nhw'r hawl iddi.   Yn 2020/21 roedd gan 485 o deuluoedd gyfrif gofal plant di-dreth.  Mae gan rieni a gofalwyr sydd mewn gwaith, sy'n ennill dros yr isafswm cyflog cenedlaethol hawl i gael gofal plant di-dreth.   </w:t>
      </w:r>
    </w:p>
    <w:p w14:paraId="77654D90" w14:textId="77777777" w:rsidR="00282C13" w:rsidRDefault="00000000" w:rsidP="0000278F">
      <w:pPr>
        <w:pStyle w:val="BodyText"/>
        <w:jc w:val="both"/>
        <w:rPr>
          <w:rStyle w:val="Heading2Char"/>
          <w:rFonts w:ascii="Arial Nova" w:eastAsiaTheme="minorHAnsi" w:hAnsi="Arial Nova" w:cstheme="minorBidi"/>
          <w:b w:val="0"/>
          <w:caps w:val="0"/>
          <w:color w:val="auto"/>
          <w:spacing w:val="0"/>
          <w:sz w:val="20"/>
          <w:szCs w:val="22"/>
        </w:rPr>
      </w:pPr>
      <w:bookmarkStart w:id="80" w:name="_Toc122084282"/>
      <w:r>
        <w:rPr>
          <w:rStyle w:val="Heading2Char"/>
          <w:rFonts w:ascii="Arial Nova" w:eastAsia="Arial Nova" w:hAnsi="Arial Nova" w:cs="Times New Roman"/>
          <w:b w:val="0"/>
          <w:caps w:val="0"/>
          <w:color w:val="auto"/>
          <w:spacing w:val="0"/>
          <w:sz w:val="20"/>
          <w:szCs w:val="20"/>
          <w:lang w:val="cy-GB"/>
        </w:rPr>
        <w:t>Ar draws Cymru yn y cyfnod rhwng Gorffennaf a Medi 2020</w:t>
      </w:r>
      <w:bookmarkEnd w:id="80"/>
      <w:r>
        <w:rPr>
          <w:rStyle w:val="FootnoteReference"/>
        </w:rPr>
        <w:footnoteReference w:id="40"/>
      </w:r>
      <w:r>
        <w:rPr>
          <w:rStyle w:val="Heading2Char"/>
          <w:rFonts w:ascii="Arial Nova" w:eastAsia="Arial Nova" w:hAnsi="Arial Nova" w:cs="Times New Roman"/>
          <w:b w:val="0"/>
          <w:caps w:val="0"/>
          <w:color w:val="auto"/>
          <w:spacing w:val="0"/>
          <w:sz w:val="20"/>
          <w:szCs w:val="20"/>
          <w:lang w:val="cy-GB"/>
        </w:rPr>
        <w:t xml:space="preserve"> roedd 83% o rieni, gyda phlant dibynnol, mewn gwaith.  Er bod cyfraddau cyflogaeth yn is yng Nghastell-nedd Port Talbot, gellid disgwyl yn realistig y gallai mwy o deuluoedd yng Nghastell-nedd Port Talbot allu, ac y dylent fod, yn hawlio Gofal Plant Di-dreth. </w:t>
      </w:r>
    </w:p>
    <w:p w14:paraId="045D752B" w14:textId="77777777" w:rsidR="006F03C1" w:rsidRDefault="00000000" w:rsidP="006F03C1">
      <w:pPr>
        <w:pStyle w:val="Heading3"/>
      </w:pPr>
      <w:r>
        <w:rPr>
          <w:rFonts w:eastAsia="Century Gothic" w:cs="Times New Roman"/>
          <w:lang w:val="cy-GB"/>
        </w:rPr>
        <w:t>Helpu Teuluoedd i gael mynediad i'r gefnogaeth mae ganddyn nhw'r hawl iddi</w:t>
      </w:r>
    </w:p>
    <w:p w14:paraId="10649CCF" w14:textId="77777777" w:rsidR="006F03C1" w:rsidRPr="00285834" w:rsidRDefault="00000000" w:rsidP="00285834">
      <w:pPr>
        <w:pStyle w:val="BodyText"/>
        <w:jc w:val="both"/>
      </w:pPr>
      <w:r>
        <w:rPr>
          <w:rFonts w:eastAsia="Arial Nova" w:cs="Times New Roman"/>
          <w:szCs w:val="20"/>
          <w:lang w:val="cy-GB"/>
        </w:rPr>
        <w:t xml:space="preserve">Dywedodd 53% o'r rhai a ymatebodd i'r arolwg eu bod yn anghytuno â'r datganiad "Rwy'n gwybod ble i ddarganfod gwybodaeth am gymorth ariannol ar gyfer gofal plant".   Wrth i'r argyfwng costau byw a chwyddiant wneud bywyd i deuluoedd yng Nghastell-nedd Port Talbot yn ddrytach, mae angen sicrhau bod rhieni a gofalwyr yn gallu cael mynediad i'r cymorth mae ganddyn nhw'r hawl iddo.  Mae angen i hyn gydbwyso â'r angen posibl i greu lleoedd ychwanegol yn y sector.  Mae cyflogwyr hefyd wedi dweud wrthym eu bod eisiau mwy o gefnogaeth a gwybodaeth i'w helpu i gysylltu gweithwyr â'u hawliau a'u cadw mewn cyflogaeth.  </w:t>
      </w:r>
    </w:p>
    <w:p w14:paraId="7EE06EC9" w14:textId="77777777" w:rsidR="006F03C1" w:rsidRPr="00184095" w:rsidRDefault="006F03C1" w:rsidP="006A12C7">
      <w:pPr>
        <w:pStyle w:val="BodyText"/>
      </w:pPr>
    </w:p>
    <w:p w14:paraId="03072111" w14:textId="77777777" w:rsidR="0047020F" w:rsidRPr="0047020F" w:rsidRDefault="0047020F" w:rsidP="0047020F">
      <w:pPr>
        <w:pStyle w:val="BodyText"/>
      </w:pPr>
    </w:p>
    <w:p w14:paraId="438C2905" w14:textId="77777777" w:rsidR="00271BCD" w:rsidRPr="00271BCD" w:rsidRDefault="00271BCD" w:rsidP="00271BCD">
      <w:pPr>
        <w:pStyle w:val="BodyText"/>
      </w:pPr>
    </w:p>
    <w:p w14:paraId="730E8639" w14:textId="77777777" w:rsidR="008E2FB2" w:rsidRPr="008E2FB2" w:rsidRDefault="008E2FB2" w:rsidP="008E2FB2">
      <w:pPr>
        <w:pStyle w:val="BodyText"/>
      </w:pPr>
    </w:p>
    <w:p w14:paraId="0F402EA6" w14:textId="77777777" w:rsidR="008E2FB2" w:rsidRPr="003D0F86" w:rsidRDefault="008E2FB2" w:rsidP="00FA5146">
      <w:pPr>
        <w:pStyle w:val="BodyText"/>
        <w:jc w:val="both"/>
      </w:pPr>
    </w:p>
    <w:p w14:paraId="2C4A462F" w14:textId="77777777" w:rsidR="005214A4" w:rsidRDefault="00000000">
      <w:pPr>
        <w:rPr>
          <w:rFonts w:ascii="Arial Nova" w:hAnsi="Arial Nova"/>
          <w:sz w:val="20"/>
        </w:rPr>
      </w:pPr>
      <w:r>
        <w:br w:type="page"/>
      </w:r>
    </w:p>
    <w:p w14:paraId="38735589" w14:textId="77777777" w:rsidR="005214A4" w:rsidRPr="008A00EE" w:rsidRDefault="00000000" w:rsidP="005214A4">
      <w:pPr>
        <w:pStyle w:val="Heading1"/>
      </w:pPr>
      <w:bookmarkStart w:id="81" w:name="_Toc122084283"/>
      <w:r>
        <w:rPr>
          <w:rFonts w:eastAsia="Century Gothic" w:cs="Times New Roman"/>
          <w:bCs/>
          <w:szCs w:val="40"/>
          <w:lang w:val="cy-GB"/>
        </w:rPr>
        <w:lastRenderedPageBreak/>
        <w:t>cefnogi'r gweithlu gofal plant</w:t>
      </w:r>
      <w:bookmarkEnd w:id="81"/>
      <w:r>
        <w:rPr>
          <w:rFonts w:eastAsia="Century Gothic" w:cs="Times New Roman"/>
          <w:bCs/>
          <w:szCs w:val="40"/>
          <w:lang w:val="cy-GB"/>
        </w:rPr>
        <w:t xml:space="preserve"> </w:t>
      </w:r>
    </w:p>
    <w:p w14:paraId="3BA54827" w14:textId="77777777" w:rsidR="005214A4" w:rsidRPr="00C14A7D" w:rsidRDefault="00000000" w:rsidP="005214A4">
      <w:pPr>
        <w:pStyle w:val="Heading2"/>
        <w:jc w:val="both"/>
      </w:pPr>
      <w:bookmarkStart w:id="82" w:name="_Toc122084284"/>
      <w:r>
        <w:rPr>
          <w:rFonts w:eastAsia="Century Gothic" w:cs="Times New Roman"/>
          <w:bCs/>
          <w:szCs w:val="32"/>
          <w:lang w:val="cy-GB"/>
        </w:rPr>
        <w:t>datblygu a hyfforddiant</w:t>
      </w:r>
      <w:bookmarkEnd w:id="82"/>
    </w:p>
    <w:p w14:paraId="4ECDE2C6" w14:textId="77777777" w:rsidR="005214A4" w:rsidRDefault="00000000" w:rsidP="005214A4">
      <w:pPr>
        <w:pStyle w:val="Heading3"/>
        <w:jc w:val="both"/>
      </w:pPr>
      <w:r>
        <w:rPr>
          <w:rFonts w:eastAsia="Century Gothic" w:cs="Times New Roman"/>
          <w:lang w:val="cy-GB"/>
        </w:rPr>
        <w:t>Cyflwyniad</w:t>
      </w:r>
    </w:p>
    <w:p w14:paraId="4B81A144" w14:textId="77777777" w:rsidR="005214A4" w:rsidRPr="00DF61E3" w:rsidRDefault="00000000" w:rsidP="005214A4">
      <w:pPr>
        <w:pStyle w:val="BodyText"/>
        <w:jc w:val="both"/>
      </w:pPr>
      <w:r>
        <w:rPr>
          <w:rFonts w:eastAsia="Arial Nova" w:cs="Times New Roman"/>
          <w:szCs w:val="20"/>
          <w:lang w:val="cy-GB"/>
        </w:rPr>
        <w:t xml:space="preserve">Mae'r adran hon yn crynhoi proffil cymwysterau'r sector gofal plant yng Nghastell-nedd Port Talbot.   Mae hefyd yn crynhoi anghenion hyfforddiant a datblygiad proffesiynol.  </w:t>
      </w:r>
    </w:p>
    <w:p w14:paraId="471497A7" w14:textId="77777777" w:rsidR="005214A4" w:rsidRDefault="00000000" w:rsidP="005214A4">
      <w:pPr>
        <w:pStyle w:val="Heading3"/>
        <w:jc w:val="both"/>
      </w:pPr>
      <w:r>
        <w:rPr>
          <w:rFonts w:eastAsia="Century Gothic" w:cs="Times New Roman"/>
          <w:lang w:val="cy-GB"/>
        </w:rPr>
        <w:t>Cymwysterau</w:t>
      </w:r>
    </w:p>
    <w:p w14:paraId="7C0AB55C" w14:textId="77777777" w:rsidR="002E3518" w:rsidRPr="002E3518" w:rsidRDefault="00000000" w:rsidP="002E3518">
      <w:pPr>
        <w:pStyle w:val="BodyText"/>
      </w:pPr>
      <w:r>
        <w:rPr>
          <w:rFonts w:eastAsia="Arial Nova" w:cs="Times New Roman"/>
          <w:szCs w:val="20"/>
          <w:lang w:val="cy-GB"/>
        </w:rPr>
        <w:t xml:space="preserve">Mae tabl 55 yn crynhoi'r cymwysterau gofal plant sydd gan leoliadau gofal plant cofrestredig yng Nghastell-nedd Port Talbot.   </w:t>
      </w:r>
    </w:p>
    <w:p w14:paraId="41DC8681" w14:textId="77777777" w:rsidR="001572E3" w:rsidRPr="005817AD" w:rsidRDefault="00000000" w:rsidP="001572E3">
      <w:pPr>
        <w:pStyle w:val="Heading4"/>
      </w:pPr>
      <w:r>
        <w:rPr>
          <w:rFonts w:ascii="Arial" w:eastAsia="Arial" w:hAnsi="Arial" w:cs="Times New Roman"/>
          <w:szCs w:val="22"/>
          <w:lang w:val="cy-GB"/>
        </w:rPr>
        <w:t>Tabl 55.  Ymarferwyr Gofal Plant:  Nifer y Staff sydd â Chymwysterau</w:t>
      </w:r>
      <w:r>
        <w:rPr>
          <w:rFonts w:ascii="Arial" w:eastAsia="Arial" w:hAnsi="Arial" w:cs="Times New Roman"/>
          <w:b w:val="0"/>
          <w:bCs w:val="0"/>
          <w:i w:val="0"/>
          <w:iCs w:val="0"/>
          <w:szCs w:val="22"/>
          <w:lang w:val="cy-GB"/>
        </w:rPr>
        <w:t xml:space="preserve"> </w:t>
      </w:r>
    </w:p>
    <w:tbl>
      <w:tblPr>
        <w:tblStyle w:val="PRD1"/>
        <w:tblW w:w="9166" w:type="dxa"/>
        <w:tblLook w:val="04A0" w:firstRow="1" w:lastRow="0" w:firstColumn="1" w:lastColumn="0" w:noHBand="0" w:noVBand="1"/>
      </w:tblPr>
      <w:tblGrid>
        <w:gridCol w:w="4248"/>
        <w:gridCol w:w="1589"/>
        <w:gridCol w:w="1698"/>
        <w:gridCol w:w="1631"/>
      </w:tblGrid>
      <w:tr w:rsidR="007B5570" w14:paraId="171D6B47"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420D4E9" w14:textId="77777777" w:rsidR="001B0756" w:rsidRDefault="001B0756" w:rsidP="00805B00">
            <w:pPr>
              <w:pStyle w:val="NoSpacing"/>
              <w:rPr>
                <w:b w:val="0"/>
              </w:rPr>
            </w:pPr>
          </w:p>
        </w:tc>
        <w:tc>
          <w:tcPr>
            <w:tcW w:w="1589" w:type="dxa"/>
          </w:tcPr>
          <w:p w14:paraId="3A94C483" w14:textId="77777777" w:rsidR="001B0756"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Llawn</w:t>
            </w:r>
          </w:p>
        </w:tc>
        <w:tc>
          <w:tcPr>
            <w:tcW w:w="1698" w:type="dxa"/>
          </w:tcPr>
          <w:p w14:paraId="7843B592" w14:textId="77777777" w:rsidR="001B0756"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Sesiynol</w:t>
            </w:r>
            <w:r>
              <w:rPr>
                <w:rFonts w:eastAsia="Arial Nova" w:cs="Times New Roman"/>
                <w:b w:val="0"/>
                <w:szCs w:val="20"/>
                <w:lang w:val="cy-GB"/>
              </w:rPr>
              <w:t xml:space="preserve"> </w:t>
            </w:r>
          </w:p>
        </w:tc>
        <w:tc>
          <w:tcPr>
            <w:tcW w:w="1631" w:type="dxa"/>
          </w:tcPr>
          <w:p w14:paraId="58999607" w14:textId="77777777" w:rsidR="001B0756"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y Tu Allan i'r Ysgol</w:t>
            </w:r>
            <w:r>
              <w:rPr>
                <w:rFonts w:eastAsia="Arial Nova" w:cs="Times New Roman"/>
                <w:b w:val="0"/>
                <w:szCs w:val="20"/>
                <w:lang w:val="cy-GB"/>
              </w:rPr>
              <w:t xml:space="preserve"> </w:t>
            </w:r>
          </w:p>
        </w:tc>
      </w:tr>
      <w:tr w:rsidR="007B5570" w14:paraId="7AA5E71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EA94960" w14:textId="77777777" w:rsidR="001B0756" w:rsidRPr="00EB76A7" w:rsidRDefault="00000000" w:rsidP="00805B00">
            <w:pPr>
              <w:pStyle w:val="NoSpacing"/>
              <w:rPr>
                <w:sz w:val="18"/>
                <w:szCs w:val="18"/>
              </w:rPr>
            </w:pPr>
            <w:r>
              <w:rPr>
                <w:rFonts w:eastAsia="Arial Nova" w:cs="Times New Roman"/>
                <w:sz w:val="18"/>
                <w:szCs w:val="18"/>
                <w:lang w:val="cy-GB"/>
              </w:rPr>
              <w:t>Cyfanswm Nifer y Staff</w:t>
            </w:r>
          </w:p>
        </w:tc>
        <w:tc>
          <w:tcPr>
            <w:tcW w:w="1589" w:type="dxa"/>
          </w:tcPr>
          <w:p w14:paraId="1F70C5C3"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374</w:t>
            </w:r>
          </w:p>
        </w:tc>
        <w:tc>
          <w:tcPr>
            <w:tcW w:w="1698" w:type="dxa"/>
          </w:tcPr>
          <w:p w14:paraId="445F942B"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37</w:t>
            </w:r>
          </w:p>
        </w:tc>
        <w:tc>
          <w:tcPr>
            <w:tcW w:w="1631" w:type="dxa"/>
          </w:tcPr>
          <w:p w14:paraId="21C416A8"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39</w:t>
            </w:r>
          </w:p>
        </w:tc>
      </w:tr>
      <w:tr w:rsidR="007B5570" w14:paraId="7FEAC9CC"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49A08407" w14:textId="77777777" w:rsidR="001B0756" w:rsidRPr="00EB76A7" w:rsidRDefault="00000000" w:rsidP="00805B00">
            <w:pPr>
              <w:pStyle w:val="NoSpacing"/>
              <w:rPr>
                <w:sz w:val="18"/>
                <w:szCs w:val="18"/>
              </w:rPr>
            </w:pPr>
            <w:r>
              <w:rPr>
                <w:rFonts w:eastAsia="Arial Nova" w:cs="Times New Roman"/>
                <w:sz w:val="18"/>
                <w:szCs w:val="18"/>
                <w:lang w:val="cy-GB"/>
              </w:rPr>
              <w:t>Cymhwyster Plant, Gofal, Dysgu a Datblygiad ar lefel 2</w:t>
            </w:r>
          </w:p>
        </w:tc>
        <w:tc>
          <w:tcPr>
            <w:tcW w:w="1589" w:type="dxa"/>
            <w:vAlign w:val="bottom"/>
          </w:tcPr>
          <w:p w14:paraId="2DF5CC72"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37</w:t>
            </w:r>
          </w:p>
        </w:tc>
        <w:tc>
          <w:tcPr>
            <w:tcW w:w="1698" w:type="dxa"/>
            <w:vAlign w:val="bottom"/>
          </w:tcPr>
          <w:p w14:paraId="49B10B54"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c>
          <w:tcPr>
            <w:tcW w:w="1631" w:type="dxa"/>
            <w:vAlign w:val="bottom"/>
          </w:tcPr>
          <w:p w14:paraId="280C6E28"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1</w:t>
            </w:r>
          </w:p>
        </w:tc>
      </w:tr>
      <w:tr w:rsidR="007B5570" w14:paraId="4E118FC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D4C8C12" w14:textId="77777777" w:rsidR="00102606" w:rsidRPr="00EB76A7" w:rsidRDefault="00000000" w:rsidP="00805B00">
            <w:pPr>
              <w:pStyle w:val="NoSpacing"/>
              <w:rPr>
                <w:sz w:val="18"/>
                <w:szCs w:val="18"/>
              </w:rPr>
            </w:pPr>
            <w:r>
              <w:rPr>
                <w:rFonts w:eastAsia="Arial Nova" w:cs="Times New Roman"/>
                <w:sz w:val="18"/>
                <w:szCs w:val="18"/>
                <w:lang w:val="cy-GB"/>
              </w:rPr>
              <w:t>Cymhwyster Plant, Gofal, Dysgu a Datblygiad ar lefel 3</w:t>
            </w:r>
          </w:p>
        </w:tc>
        <w:tc>
          <w:tcPr>
            <w:tcW w:w="1589" w:type="dxa"/>
          </w:tcPr>
          <w:p w14:paraId="2CA67D36" w14:textId="77777777" w:rsidR="0010260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190</w:t>
            </w:r>
          </w:p>
        </w:tc>
        <w:tc>
          <w:tcPr>
            <w:tcW w:w="1698" w:type="dxa"/>
          </w:tcPr>
          <w:p w14:paraId="0A1E3F09" w14:textId="77777777" w:rsidR="0010260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 xml:space="preserve">16 </w:t>
            </w:r>
          </w:p>
        </w:tc>
        <w:tc>
          <w:tcPr>
            <w:tcW w:w="1631" w:type="dxa"/>
          </w:tcPr>
          <w:p w14:paraId="4564FB82" w14:textId="77777777" w:rsidR="0010260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15</w:t>
            </w:r>
          </w:p>
        </w:tc>
      </w:tr>
      <w:tr w:rsidR="007B5570" w14:paraId="336E7A26"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12C4BDAD" w14:textId="77777777" w:rsidR="001B0756" w:rsidRPr="00EB76A7" w:rsidRDefault="00000000" w:rsidP="00805B00">
            <w:pPr>
              <w:pStyle w:val="NoSpacing"/>
              <w:rPr>
                <w:sz w:val="18"/>
                <w:szCs w:val="18"/>
              </w:rPr>
            </w:pPr>
            <w:r>
              <w:rPr>
                <w:rFonts w:eastAsia="Arial Nova" w:cs="Times New Roman"/>
                <w:sz w:val="18"/>
                <w:szCs w:val="18"/>
                <w:lang w:val="cy-GB"/>
              </w:rPr>
              <w:t>Cymhwyster Plant, Gofal, Dysgu a Datblygiad ar lefel 5</w:t>
            </w:r>
          </w:p>
        </w:tc>
        <w:tc>
          <w:tcPr>
            <w:tcW w:w="1589" w:type="dxa"/>
          </w:tcPr>
          <w:p w14:paraId="20AD522B"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98</w:t>
            </w:r>
          </w:p>
        </w:tc>
        <w:tc>
          <w:tcPr>
            <w:tcW w:w="1698" w:type="dxa"/>
          </w:tcPr>
          <w:p w14:paraId="3435F791"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13 </w:t>
            </w:r>
          </w:p>
        </w:tc>
        <w:tc>
          <w:tcPr>
            <w:tcW w:w="1631" w:type="dxa"/>
          </w:tcPr>
          <w:p w14:paraId="15673525"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5</w:t>
            </w:r>
          </w:p>
        </w:tc>
      </w:tr>
      <w:tr w:rsidR="007B5570" w14:paraId="7690D5C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050D601" w14:textId="77777777" w:rsidR="001B0756" w:rsidRPr="00EB76A7" w:rsidRDefault="00000000" w:rsidP="00805B00">
            <w:pPr>
              <w:pStyle w:val="NoSpacing"/>
              <w:rPr>
                <w:sz w:val="18"/>
                <w:szCs w:val="18"/>
              </w:rPr>
            </w:pPr>
            <w:r>
              <w:rPr>
                <w:rFonts w:eastAsia="Arial Nova" w:cs="Times New Roman"/>
                <w:sz w:val="18"/>
                <w:szCs w:val="18"/>
                <w:lang w:val="cy-GB"/>
              </w:rPr>
              <w:t xml:space="preserve">Cymhwyster sy'n berthnasol i ofal plant ond heb ei restru </w:t>
            </w:r>
          </w:p>
        </w:tc>
        <w:tc>
          <w:tcPr>
            <w:tcW w:w="1589" w:type="dxa"/>
          </w:tcPr>
          <w:p w14:paraId="282EA1CE"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29</w:t>
            </w:r>
          </w:p>
        </w:tc>
        <w:tc>
          <w:tcPr>
            <w:tcW w:w="1698" w:type="dxa"/>
          </w:tcPr>
          <w:p w14:paraId="20023394"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4</w:t>
            </w:r>
          </w:p>
        </w:tc>
        <w:tc>
          <w:tcPr>
            <w:tcW w:w="1631" w:type="dxa"/>
          </w:tcPr>
          <w:p w14:paraId="0F818325" w14:textId="77777777" w:rsidR="001B0756"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5</w:t>
            </w:r>
          </w:p>
        </w:tc>
      </w:tr>
      <w:tr w:rsidR="007B5570" w14:paraId="7E780DBF"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2D65AA4E" w14:textId="77777777" w:rsidR="001B0756" w:rsidRPr="00EB76A7" w:rsidRDefault="00000000" w:rsidP="00805B00">
            <w:pPr>
              <w:pStyle w:val="NoSpacing"/>
              <w:rPr>
                <w:sz w:val="18"/>
                <w:szCs w:val="18"/>
              </w:rPr>
            </w:pPr>
            <w:r>
              <w:rPr>
                <w:rFonts w:eastAsia="Arial Nova" w:cs="Times New Roman"/>
                <w:sz w:val="18"/>
                <w:szCs w:val="18"/>
                <w:lang w:val="cy-GB"/>
              </w:rPr>
              <w:t xml:space="preserve">Dim cymwysterau Ymarferydd Gofal Plant ffurfiol </w:t>
            </w:r>
          </w:p>
        </w:tc>
        <w:tc>
          <w:tcPr>
            <w:tcW w:w="1589" w:type="dxa"/>
          </w:tcPr>
          <w:p w14:paraId="30432D9B"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26</w:t>
            </w:r>
          </w:p>
        </w:tc>
        <w:tc>
          <w:tcPr>
            <w:tcW w:w="1698" w:type="dxa"/>
          </w:tcPr>
          <w:p w14:paraId="1C3960C9"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c>
          <w:tcPr>
            <w:tcW w:w="1631" w:type="dxa"/>
          </w:tcPr>
          <w:p w14:paraId="6042D1D0" w14:textId="77777777" w:rsidR="001B0756" w:rsidRPr="00EB76A7" w:rsidRDefault="00000000"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1</w:t>
            </w:r>
          </w:p>
        </w:tc>
      </w:tr>
    </w:tbl>
    <w:p w14:paraId="5EB45BE2" w14:textId="77777777" w:rsidR="00E35323" w:rsidRPr="00E35323" w:rsidRDefault="00000000" w:rsidP="00E35323">
      <w:pPr>
        <w:pStyle w:val="BodyText"/>
      </w:pPr>
      <w:r>
        <w:rPr>
          <w:rFonts w:eastAsia="Arial Nova" w:cs="Times New Roman"/>
          <w:szCs w:val="20"/>
          <w:lang w:val="cy-GB"/>
        </w:rPr>
        <w:t xml:space="preserve">Canfu dadansoddiad o ddata cymwysterau a ddarperir gan leoliadau: </w:t>
      </w:r>
    </w:p>
    <w:p w14:paraId="4835E4E9" w14:textId="77777777" w:rsidR="0031773D" w:rsidRDefault="00000000" w:rsidP="00E35323">
      <w:pPr>
        <w:pStyle w:val="Bulletlist"/>
        <w:jc w:val="both"/>
      </w:pPr>
      <w:r>
        <w:rPr>
          <w:rFonts w:eastAsia="Arial Nova" w:cs="Times New Roman"/>
          <w:szCs w:val="20"/>
          <w:lang w:val="cy-GB"/>
        </w:rPr>
        <w:t>Bod pob lleoliad gofal diwrnod llawn sy'n darparu gofal i blant o dan 8 oed yn bodloni'r gofyniad bod o leiaf 80 y cant o'r staff, nad ydynt yn oruchwyliwr, yn dal cymhwyster ar lefel 2 o leiaf.</w:t>
      </w:r>
    </w:p>
    <w:p w14:paraId="569BA97E" w14:textId="77777777" w:rsidR="00E35323" w:rsidRDefault="00000000" w:rsidP="00E35323">
      <w:pPr>
        <w:pStyle w:val="Bulletlist"/>
        <w:jc w:val="both"/>
      </w:pPr>
      <w:r>
        <w:rPr>
          <w:rFonts w:eastAsia="Arial Nova" w:cs="Times New Roman"/>
          <w:szCs w:val="20"/>
          <w:lang w:val="cy-GB"/>
        </w:rPr>
        <w:t>Bod yr holl leoliadau gofal dydd llawn sy'n darparu gofal i blant o dan 8 oed yn bodloni'r gofyniad bod o leiaf 50 y cant o'r staff, nad ydynt yn oruchwyliwr, yn dal cymhwyster ar lefel 3 o leiaf.</w:t>
      </w:r>
    </w:p>
    <w:p w14:paraId="2CC2215D" w14:textId="77777777" w:rsidR="00435FA9" w:rsidRDefault="00000000" w:rsidP="00435FA9">
      <w:pPr>
        <w:pStyle w:val="Bulletlist"/>
        <w:jc w:val="both"/>
      </w:pPr>
      <w:r>
        <w:rPr>
          <w:rFonts w:eastAsia="Arial Nova" w:cs="Times New Roman"/>
          <w:szCs w:val="20"/>
          <w:lang w:val="cy-GB"/>
        </w:rPr>
        <w:t>Bod yr holl leoliadau gofal diwrnod llawn sy'n darparu gofal i blant o dan 8 oed yn bodloni'r gofyniad bod gan y person a oedd wrth y llyw gymhwyster ar lefel 3 o leiaf.</w:t>
      </w:r>
    </w:p>
    <w:p w14:paraId="2E86B76A" w14:textId="77777777" w:rsidR="002C66AF" w:rsidRDefault="00000000" w:rsidP="00E35323">
      <w:pPr>
        <w:pStyle w:val="Bulletlist"/>
        <w:jc w:val="both"/>
      </w:pPr>
      <w:r>
        <w:rPr>
          <w:rFonts w:eastAsia="Arial Nova" w:cs="Times New Roman"/>
          <w:szCs w:val="20"/>
          <w:lang w:val="cy-GB"/>
        </w:rPr>
        <w:t xml:space="preserve">Bod yr holl ofal diwrnod sesiynol yn cwrdd â'r gofyniad bod gan o leiaf 50% o'r rhain gymhwyster ar lefel 3.  Mae'r trothwyon ar gyfer Rheolwr Sesiynol, Ymarferydd Sesiynol/Dirprwy Reolwr Sesiynol ac Ymarferydd Sesiynol i gyd wedi'u bodloni.  </w:t>
      </w:r>
    </w:p>
    <w:p w14:paraId="0137340E" w14:textId="77777777" w:rsidR="00C875A1" w:rsidRDefault="00000000" w:rsidP="00E35323">
      <w:pPr>
        <w:pStyle w:val="Bulletlist"/>
        <w:jc w:val="both"/>
      </w:pPr>
      <w:r>
        <w:rPr>
          <w:rFonts w:eastAsia="Arial Nova" w:cs="Times New Roman"/>
          <w:szCs w:val="20"/>
          <w:lang w:val="cy-GB"/>
        </w:rPr>
        <w:t xml:space="preserve">Awgrymodd data’r DHG nad oes gan 10 aelod o staff, sy'n gweithio mewn lleoliadau ac sy’n derbyn Cyllid Dechrau'n Deg, gymhwyster ymarferydd gofal plant.  </w:t>
      </w:r>
    </w:p>
    <w:p w14:paraId="3DD4A8B2" w14:textId="77777777" w:rsidR="00EC6719" w:rsidRDefault="00000000">
      <w:pPr>
        <w:rPr>
          <w:rFonts w:asciiTheme="majorHAnsi" w:eastAsiaTheme="majorEastAsia" w:hAnsiTheme="majorHAnsi" w:cstheme="majorBidi"/>
          <w:b/>
          <w:bCs/>
          <w:i/>
          <w:iCs/>
          <w:color w:val="0B3142"/>
          <w:szCs w:val="20"/>
        </w:rPr>
      </w:pPr>
      <w:r>
        <w:br w:type="page"/>
      </w:r>
    </w:p>
    <w:p w14:paraId="22588391" w14:textId="77777777" w:rsidR="0000780A" w:rsidRPr="005817AD" w:rsidRDefault="00000000" w:rsidP="0000780A">
      <w:pPr>
        <w:pStyle w:val="Heading4"/>
      </w:pPr>
      <w:r>
        <w:rPr>
          <w:rFonts w:ascii="Arial" w:eastAsia="Arial" w:hAnsi="Arial" w:cs="Times New Roman"/>
          <w:szCs w:val="22"/>
          <w:lang w:val="cy-GB"/>
        </w:rPr>
        <w:lastRenderedPageBreak/>
        <w:t>Tabl 56. Ymarferwyr Chwarae:  Nifer y Staff sydd â Chymwysterau</w:t>
      </w:r>
      <w:r>
        <w:rPr>
          <w:rFonts w:ascii="Arial" w:eastAsia="Arial" w:hAnsi="Arial" w:cs="Times New Roman"/>
          <w:b w:val="0"/>
          <w:bCs w:val="0"/>
          <w:i w:val="0"/>
          <w:iCs w:val="0"/>
          <w:szCs w:val="22"/>
          <w:lang w:val="cy-GB"/>
        </w:rPr>
        <w:t xml:space="preserve"> </w:t>
      </w:r>
    </w:p>
    <w:tbl>
      <w:tblPr>
        <w:tblStyle w:val="PRD1"/>
        <w:tblW w:w="9166" w:type="dxa"/>
        <w:tblLook w:val="04A0" w:firstRow="1" w:lastRow="0" w:firstColumn="1" w:lastColumn="0" w:noHBand="0" w:noVBand="1"/>
      </w:tblPr>
      <w:tblGrid>
        <w:gridCol w:w="4248"/>
        <w:gridCol w:w="1589"/>
        <w:gridCol w:w="1698"/>
        <w:gridCol w:w="1631"/>
      </w:tblGrid>
      <w:tr w:rsidR="007B5570" w14:paraId="7A7B2D8B"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8BC1AE2" w14:textId="77777777" w:rsidR="0000780A" w:rsidRDefault="0000780A" w:rsidP="00805B00">
            <w:pPr>
              <w:pStyle w:val="NoSpacing"/>
              <w:rPr>
                <w:b w:val="0"/>
              </w:rPr>
            </w:pPr>
          </w:p>
        </w:tc>
        <w:tc>
          <w:tcPr>
            <w:tcW w:w="1589" w:type="dxa"/>
          </w:tcPr>
          <w:p w14:paraId="23601556" w14:textId="77777777" w:rsidR="0000780A"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Llawn</w:t>
            </w:r>
          </w:p>
        </w:tc>
        <w:tc>
          <w:tcPr>
            <w:tcW w:w="1698" w:type="dxa"/>
          </w:tcPr>
          <w:p w14:paraId="381F57CA" w14:textId="77777777" w:rsidR="0000780A"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Diwrnod Sesiynol</w:t>
            </w:r>
            <w:r>
              <w:rPr>
                <w:rFonts w:eastAsia="Arial Nova" w:cs="Times New Roman"/>
                <w:b w:val="0"/>
                <w:szCs w:val="20"/>
                <w:lang w:val="cy-GB"/>
              </w:rPr>
              <w:t xml:space="preserve"> </w:t>
            </w:r>
          </w:p>
        </w:tc>
        <w:tc>
          <w:tcPr>
            <w:tcW w:w="1631" w:type="dxa"/>
          </w:tcPr>
          <w:p w14:paraId="2577A82B" w14:textId="77777777" w:rsidR="0000780A"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y Tu Allan i'r Ysgol</w:t>
            </w:r>
            <w:r>
              <w:rPr>
                <w:rFonts w:eastAsia="Arial Nova" w:cs="Times New Roman"/>
                <w:b w:val="0"/>
                <w:szCs w:val="20"/>
                <w:lang w:val="cy-GB"/>
              </w:rPr>
              <w:t xml:space="preserve"> </w:t>
            </w:r>
          </w:p>
        </w:tc>
      </w:tr>
      <w:tr w:rsidR="007B5570" w14:paraId="68E6A29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28F28FA" w14:textId="77777777" w:rsidR="0000780A" w:rsidRPr="00EB76A7" w:rsidRDefault="00000000" w:rsidP="00805B00">
            <w:pPr>
              <w:pStyle w:val="NoSpacing"/>
              <w:rPr>
                <w:sz w:val="18"/>
                <w:szCs w:val="18"/>
              </w:rPr>
            </w:pPr>
            <w:r>
              <w:rPr>
                <w:rFonts w:eastAsia="Arial Nova" w:cs="Times New Roman"/>
                <w:sz w:val="18"/>
                <w:szCs w:val="18"/>
                <w:lang w:val="cy-GB"/>
              </w:rPr>
              <w:t>Cyfanswm Nifer y Staff</w:t>
            </w:r>
          </w:p>
        </w:tc>
        <w:tc>
          <w:tcPr>
            <w:tcW w:w="1589" w:type="dxa"/>
          </w:tcPr>
          <w:p w14:paraId="2923E5D9" w14:textId="77777777" w:rsidR="0000780A"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374</w:t>
            </w:r>
          </w:p>
        </w:tc>
        <w:tc>
          <w:tcPr>
            <w:tcW w:w="1698" w:type="dxa"/>
          </w:tcPr>
          <w:p w14:paraId="6135864E" w14:textId="77777777" w:rsidR="0000780A"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37</w:t>
            </w:r>
          </w:p>
        </w:tc>
        <w:tc>
          <w:tcPr>
            <w:tcW w:w="1631" w:type="dxa"/>
          </w:tcPr>
          <w:p w14:paraId="5D6E3B52" w14:textId="77777777" w:rsidR="0000780A" w:rsidRPr="00EB76A7" w:rsidRDefault="00000000"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39</w:t>
            </w:r>
          </w:p>
        </w:tc>
      </w:tr>
      <w:tr w:rsidR="007B5570" w14:paraId="72906EE8"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72F8409C" w14:textId="77777777" w:rsidR="00311467" w:rsidRPr="00F23899" w:rsidRDefault="00000000" w:rsidP="00311467">
            <w:pPr>
              <w:pStyle w:val="NoSpacing"/>
              <w:rPr>
                <w:sz w:val="18"/>
                <w:szCs w:val="18"/>
              </w:rPr>
            </w:pPr>
            <w:r>
              <w:rPr>
                <w:rFonts w:eastAsia="Arial Nova" w:cs="Times New Roman"/>
                <w:sz w:val="18"/>
                <w:szCs w:val="18"/>
                <w:lang w:val="cy-GB"/>
              </w:rPr>
              <w:t>Dyfarniad Lefel 2 mewn Ymarfer Gwaith Chwarae (DL2YGCh)</w:t>
            </w:r>
          </w:p>
        </w:tc>
        <w:tc>
          <w:tcPr>
            <w:tcW w:w="1589" w:type="dxa"/>
            <w:vAlign w:val="bottom"/>
          </w:tcPr>
          <w:p w14:paraId="38D3A4FF" w14:textId="77777777" w:rsidR="0031146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4</w:t>
            </w:r>
          </w:p>
        </w:tc>
        <w:tc>
          <w:tcPr>
            <w:tcW w:w="1698" w:type="dxa"/>
            <w:vAlign w:val="bottom"/>
          </w:tcPr>
          <w:p w14:paraId="2A6D9C16"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vAlign w:val="bottom"/>
          </w:tcPr>
          <w:p w14:paraId="4A09BC7A"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r>
      <w:tr w:rsidR="007B5570" w14:paraId="1AD4AA0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FBAB46" w14:textId="77777777" w:rsidR="00311467" w:rsidRPr="00EB76A7" w:rsidRDefault="00000000" w:rsidP="00311467">
            <w:pPr>
              <w:pStyle w:val="NoSpacing"/>
              <w:rPr>
                <w:sz w:val="18"/>
                <w:szCs w:val="18"/>
              </w:rPr>
            </w:pPr>
            <w:r>
              <w:rPr>
                <w:rFonts w:eastAsia="Arial Nova" w:cs="Times New Roman"/>
                <w:sz w:val="18"/>
                <w:szCs w:val="18"/>
                <w:lang w:val="cy-GB"/>
              </w:rPr>
              <w:t xml:space="preserve">Diploma Lefel 2 mewn Gwaith Chwarae </w:t>
            </w:r>
          </w:p>
        </w:tc>
        <w:tc>
          <w:tcPr>
            <w:tcW w:w="1589" w:type="dxa"/>
          </w:tcPr>
          <w:p w14:paraId="36E672F9"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15</w:t>
            </w:r>
          </w:p>
        </w:tc>
        <w:tc>
          <w:tcPr>
            <w:tcW w:w="1698" w:type="dxa"/>
            <w:vAlign w:val="bottom"/>
          </w:tcPr>
          <w:p w14:paraId="41D58C6E"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vAlign w:val="bottom"/>
          </w:tcPr>
          <w:p w14:paraId="387926DC"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w:t>
            </w:r>
          </w:p>
        </w:tc>
      </w:tr>
      <w:tr w:rsidR="007B5570" w14:paraId="0E57B280"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6B8B9BCB" w14:textId="77777777" w:rsidR="00311467" w:rsidRPr="00EB76A7" w:rsidRDefault="00000000" w:rsidP="00311467">
            <w:pPr>
              <w:pStyle w:val="NoSpacing"/>
              <w:rPr>
                <w:sz w:val="18"/>
                <w:szCs w:val="18"/>
              </w:rPr>
            </w:pPr>
            <w:r>
              <w:rPr>
                <w:rFonts w:eastAsia="Arial Nova" w:cs="Times New Roman"/>
                <w:sz w:val="18"/>
                <w:szCs w:val="18"/>
                <w:lang w:val="cy-GB"/>
              </w:rPr>
              <w:t>Diploma Lefel 2 mewn Gwaith Chwarae; Egwyddorion ar Waith</w:t>
            </w:r>
          </w:p>
        </w:tc>
        <w:tc>
          <w:tcPr>
            <w:tcW w:w="1589" w:type="dxa"/>
          </w:tcPr>
          <w:p w14:paraId="65E49F00"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c>
          <w:tcPr>
            <w:tcW w:w="1698" w:type="dxa"/>
          </w:tcPr>
          <w:p w14:paraId="0EB49E57"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tcPr>
          <w:p w14:paraId="422B3331"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r>
      <w:tr w:rsidR="007B5570" w14:paraId="02E6A65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56787DB" w14:textId="77777777" w:rsidR="00311467" w:rsidRPr="00EB76A7" w:rsidRDefault="00000000" w:rsidP="00311467">
            <w:pPr>
              <w:pStyle w:val="NoSpacing"/>
              <w:rPr>
                <w:sz w:val="18"/>
                <w:szCs w:val="18"/>
              </w:rPr>
            </w:pPr>
            <w:r>
              <w:rPr>
                <w:rFonts w:eastAsia="Arial Nova" w:cs="Times New Roman"/>
                <w:sz w:val="18"/>
                <w:szCs w:val="18"/>
                <w:lang w:val="cy-GB"/>
              </w:rPr>
              <w:t>Dyfarniad Lefel 3 o ran Rheoli Cynllun Chwarae Gwyliau</w:t>
            </w:r>
          </w:p>
        </w:tc>
        <w:tc>
          <w:tcPr>
            <w:tcW w:w="1589" w:type="dxa"/>
          </w:tcPr>
          <w:p w14:paraId="7FD3AE9A"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w:t>
            </w:r>
          </w:p>
        </w:tc>
        <w:tc>
          <w:tcPr>
            <w:tcW w:w="1698" w:type="dxa"/>
          </w:tcPr>
          <w:p w14:paraId="76DE462C"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tcPr>
          <w:p w14:paraId="48370C7B"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w:t>
            </w:r>
          </w:p>
        </w:tc>
      </w:tr>
      <w:tr w:rsidR="007B5570" w14:paraId="4ECFEF3F"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6587773F" w14:textId="77777777" w:rsidR="00311467" w:rsidRPr="00EB76A7" w:rsidRDefault="00000000" w:rsidP="00311467">
            <w:pPr>
              <w:pStyle w:val="NoSpacing"/>
              <w:rPr>
                <w:sz w:val="18"/>
                <w:szCs w:val="18"/>
              </w:rPr>
            </w:pPr>
            <w:r>
              <w:rPr>
                <w:rFonts w:eastAsia="Arial Nova" w:cs="Times New Roman"/>
                <w:sz w:val="18"/>
                <w:szCs w:val="18"/>
                <w:lang w:val="cy-GB"/>
              </w:rPr>
              <w:t>Dyfarniad Lefel 3 o ran Pontio i Waith Chwarae o'r Blynyddoedd Cynnar</w:t>
            </w:r>
          </w:p>
        </w:tc>
        <w:tc>
          <w:tcPr>
            <w:tcW w:w="1589" w:type="dxa"/>
          </w:tcPr>
          <w:p w14:paraId="18F69577"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30</w:t>
            </w:r>
          </w:p>
        </w:tc>
        <w:tc>
          <w:tcPr>
            <w:tcW w:w="1698" w:type="dxa"/>
          </w:tcPr>
          <w:p w14:paraId="46D0BE16"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1</w:t>
            </w:r>
          </w:p>
        </w:tc>
        <w:tc>
          <w:tcPr>
            <w:tcW w:w="1631" w:type="dxa"/>
          </w:tcPr>
          <w:p w14:paraId="51193340"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r>
      <w:tr w:rsidR="007B5570" w14:paraId="259A6F1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A1A2B4A" w14:textId="77777777" w:rsidR="00311467" w:rsidRPr="00EB76A7" w:rsidRDefault="00000000" w:rsidP="00311467">
            <w:pPr>
              <w:pStyle w:val="NoSpacing"/>
              <w:rPr>
                <w:sz w:val="18"/>
                <w:szCs w:val="18"/>
              </w:rPr>
            </w:pPr>
            <w:r>
              <w:rPr>
                <w:rFonts w:eastAsia="Arial Nova" w:cs="Times New Roman"/>
                <w:sz w:val="18"/>
                <w:szCs w:val="18"/>
                <w:lang w:val="cy-GB"/>
              </w:rPr>
              <w:t>Diploma Lefel 3 Gwaith Chwarae</w:t>
            </w:r>
          </w:p>
        </w:tc>
        <w:tc>
          <w:tcPr>
            <w:tcW w:w="1589" w:type="dxa"/>
          </w:tcPr>
          <w:p w14:paraId="78FB82D5"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36</w:t>
            </w:r>
          </w:p>
        </w:tc>
        <w:tc>
          <w:tcPr>
            <w:tcW w:w="1698" w:type="dxa"/>
          </w:tcPr>
          <w:p w14:paraId="63D7141F"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w:t>
            </w:r>
          </w:p>
        </w:tc>
        <w:tc>
          <w:tcPr>
            <w:tcW w:w="1631" w:type="dxa"/>
          </w:tcPr>
          <w:p w14:paraId="4D2BD515"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6</w:t>
            </w:r>
          </w:p>
        </w:tc>
      </w:tr>
      <w:tr w:rsidR="007B5570" w14:paraId="3B945ADB"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30A4340C" w14:textId="77777777" w:rsidR="00311467" w:rsidRPr="00F23899" w:rsidRDefault="00000000" w:rsidP="00311467">
            <w:pPr>
              <w:pStyle w:val="NoSpacing"/>
              <w:rPr>
                <w:sz w:val="18"/>
                <w:szCs w:val="18"/>
              </w:rPr>
            </w:pPr>
            <w:r>
              <w:rPr>
                <w:rFonts w:eastAsia="Arial Nova" w:cs="Times New Roman"/>
                <w:sz w:val="18"/>
                <w:szCs w:val="18"/>
                <w:lang w:val="cy-GB"/>
              </w:rPr>
              <w:t>Diploma Lefel 3 Gwaith Chwarae; Egwyddorion ar Waith</w:t>
            </w:r>
          </w:p>
        </w:tc>
        <w:tc>
          <w:tcPr>
            <w:tcW w:w="1589" w:type="dxa"/>
          </w:tcPr>
          <w:p w14:paraId="266D8BC6"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9 </w:t>
            </w:r>
          </w:p>
        </w:tc>
        <w:tc>
          <w:tcPr>
            <w:tcW w:w="1698" w:type="dxa"/>
          </w:tcPr>
          <w:p w14:paraId="5397F57C"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tcPr>
          <w:p w14:paraId="07B165A0"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r>
      <w:tr w:rsidR="007B5570" w14:paraId="3DE3905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6E5215" w14:textId="77777777" w:rsidR="00311467" w:rsidRPr="00F26753" w:rsidRDefault="00000000" w:rsidP="00311467">
            <w:pPr>
              <w:pStyle w:val="NoSpacing"/>
              <w:rPr>
                <w:sz w:val="18"/>
                <w:szCs w:val="18"/>
              </w:rPr>
            </w:pPr>
            <w:r>
              <w:rPr>
                <w:rFonts w:eastAsia="Arial Nova" w:cs="Times New Roman"/>
                <w:sz w:val="18"/>
                <w:szCs w:val="18"/>
                <w:lang w:val="cy-GB"/>
              </w:rPr>
              <w:t xml:space="preserve">Diploma Lefel 5 mewn Gwaith Chwarae </w:t>
            </w:r>
          </w:p>
        </w:tc>
        <w:tc>
          <w:tcPr>
            <w:tcW w:w="1589" w:type="dxa"/>
          </w:tcPr>
          <w:p w14:paraId="344FD741"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5</w:t>
            </w:r>
          </w:p>
        </w:tc>
        <w:tc>
          <w:tcPr>
            <w:tcW w:w="1698" w:type="dxa"/>
          </w:tcPr>
          <w:p w14:paraId="7601BA77"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0</w:t>
            </w:r>
          </w:p>
        </w:tc>
        <w:tc>
          <w:tcPr>
            <w:tcW w:w="1631" w:type="dxa"/>
          </w:tcPr>
          <w:p w14:paraId="3B5B6FFA"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0</w:t>
            </w:r>
          </w:p>
        </w:tc>
      </w:tr>
      <w:tr w:rsidR="007B5570" w14:paraId="0419269B"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5E24BD6E" w14:textId="77777777" w:rsidR="00311467" w:rsidRPr="00F26753" w:rsidRDefault="00000000" w:rsidP="00311467">
            <w:pPr>
              <w:pStyle w:val="NoSpacing"/>
              <w:rPr>
                <w:sz w:val="18"/>
                <w:szCs w:val="18"/>
              </w:rPr>
            </w:pPr>
            <w:r>
              <w:rPr>
                <w:rFonts w:eastAsia="Arial Nova" w:cs="Times New Roman"/>
                <w:sz w:val="18"/>
                <w:szCs w:val="18"/>
                <w:lang w:val="cy-GB"/>
              </w:rPr>
              <w:t xml:space="preserve">Cymhwyster sy'n berthnasol i chwarae, ond heb ei restru </w:t>
            </w:r>
          </w:p>
        </w:tc>
        <w:tc>
          <w:tcPr>
            <w:tcW w:w="1589" w:type="dxa"/>
          </w:tcPr>
          <w:p w14:paraId="428419C6"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17</w:t>
            </w:r>
          </w:p>
        </w:tc>
        <w:tc>
          <w:tcPr>
            <w:tcW w:w="1698" w:type="dxa"/>
          </w:tcPr>
          <w:p w14:paraId="60DDA196"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c>
          <w:tcPr>
            <w:tcW w:w="1631" w:type="dxa"/>
          </w:tcPr>
          <w:p w14:paraId="318CDD79"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12 </w:t>
            </w:r>
          </w:p>
        </w:tc>
      </w:tr>
      <w:tr w:rsidR="007B5570" w14:paraId="4CF6027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3EAABE6" w14:textId="77777777" w:rsidR="00311467" w:rsidRPr="003903C9" w:rsidRDefault="00000000" w:rsidP="00311467">
            <w:pPr>
              <w:pStyle w:val="NoSpacing"/>
              <w:rPr>
                <w:sz w:val="18"/>
                <w:szCs w:val="18"/>
              </w:rPr>
            </w:pPr>
            <w:r>
              <w:rPr>
                <w:rFonts w:eastAsia="Arial Nova" w:cs="Times New Roman"/>
                <w:sz w:val="18"/>
                <w:szCs w:val="18"/>
                <w:lang w:val="cy-GB"/>
              </w:rPr>
              <w:t xml:space="preserve">Ymarferwyr Chwarae heb unrhyw gymwysterau ffurfiol </w:t>
            </w:r>
          </w:p>
        </w:tc>
        <w:tc>
          <w:tcPr>
            <w:tcW w:w="1589" w:type="dxa"/>
          </w:tcPr>
          <w:p w14:paraId="6CD17B1B"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37</w:t>
            </w:r>
          </w:p>
        </w:tc>
        <w:tc>
          <w:tcPr>
            <w:tcW w:w="1698" w:type="dxa"/>
          </w:tcPr>
          <w:p w14:paraId="3B6CB1DF"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6</w:t>
            </w:r>
          </w:p>
        </w:tc>
        <w:tc>
          <w:tcPr>
            <w:tcW w:w="1631" w:type="dxa"/>
          </w:tcPr>
          <w:p w14:paraId="53F0839D" w14:textId="77777777" w:rsidR="00311467" w:rsidRPr="00EB76A7" w:rsidRDefault="00000000"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w:t>
            </w:r>
          </w:p>
        </w:tc>
      </w:tr>
      <w:tr w:rsidR="007B5570" w14:paraId="79ADC92F" w14:textId="77777777" w:rsidTr="007B5570">
        <w:tc>
          <w:tcPr>
            <w:cnfStyle w:val="001000000000" w:firstRow="0" w:lastRow="0" w:firstColumn="1" w:lastColumn="0" w:oddVBand="0" w:evenVBand="0" w:oddHBand="0" w:evenHBand="0" w:firstRowFirstColumn="0" w:firstRowLastColumn="0" w:lastRowFirstColumn="0" w:lastRowLastColumn="0"/>
            <w:tcW w:w="4248" w:type="dxa"/>
          </w:tcPr>
          <w:p w14:paraId="14C86BD1" w14:textId="77777777" w:rsidR="00311467" w:rsidRPr="003903C9" w:rsidRDefault="00000000" w:rsidP="00311467">
            <w:pPr>
              <w:pStyle w:val="NoSpacing"/>
              <w:rPr>
                <w:sz w:val="18"/>
                <w:szCs w:val="18"/>
              </w:rPr>
            </w:pPr>
            <w:r>
              <w:rPr>
                <w:rFonts w:eastAsia="Arial Nova" w:cs="Times New Roman"/>
                <w:sz w:val="18"/>
                <w:szCs w:val="18"/>
                <w:lang w:val="cy-GB"/>
              </w:rPr>
              <w:t xml:space="preserve">Cyfanswm nifer y staff sy'n ymarferwyr chwarae </w:t>
            </w:r>
          </w:p>
        </w:tc>
        <w:tc>
          <w:tcPr>
            <w:tcW w:w="1589" w:type="dxa"/>
          </w:tcPr>
          <w:p w14:paraId="67DCDE55"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154 </w:t>
            </w:r>
          </w:p>
        </w:tc>
        <w:tc>
          <w:tcPr>
            <w:tcW w:w="1698" w:type="dxa"/>
          </w:tcPr>
          <w:p w14:paraId="1F4A3F91"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12 </w:t>
            </w:r>
          </w:p>
        </w:tc>
        <w:tc>
          <w:tcPr>
            <w:tcW w:w="1631" w:type="dxa"/>
          </w:tcPr>
          <w:p w14:paraId="7E756B99" w14:textId="77777777" w:rsidR="00311467" w:rsidRPr="00EB76A7" w:rsidRDefault="00000000"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26</w:t>
            </w:r>
          </w:p>
        </w:tc>
      </w:tr>
    </w:tbl>
    <w:p w14:paraId="1B0C12FA" w14:textId="77777777" w:rsidR="00EC6719" w:rsidRDefault="00000000" w:rsidP="0005362F">
      <w:pPr>
        <w:pStyle w:val="BodyText"/>
        <w:jc w:val="both"/>
      </w:pPr>
      <w:r>
        <w:rPr>
          <w:rFonts w:eastAsia="Arial Nova" w:cs="Times New Roman"/>
          <w:szCs w:val="20"/>
          <w:lang w:val="cy-GB"/>
        </w:rPr>
        <w:t xml:space="preserve">Mae Tabl 56 yn dangos bod 192 o staff yn y sector gofal plant gyda chymhwyster chwarae, sy'n ymarferwyr chwarae.  </w:t>
      </w:r>
    </w:p>
    <w:p w14:paraId="3940C0E2" w14:textId="77777777" w:rsidR="00032848" w:rsidRPr="005817AD" w:rsidRDefault="00000000" w:rsidP="00032848">
      <w:pPr>
        <w:pStyle w:val="Heading4"/>
      </w:pPr>
      <w:r>
        <w:rPr>
          <w:rFonts w:ascii="Arial" w:eastAsia="Arial" w:hAnsi="Arial" w:cs="Times New Roman"/>
          <w:szCs w:val="22"/>
          <w:lang w:val="cy-GB"/>
        </w:rPr>
        <w:t>Tabl 57. Cymwysterau sydd gan Warchodwyr Plant</w:t>
      </w:r>
    </w:p>
    <w:tbl>
      <w:tblPr>
        <w:tblStyle w:val="PRD1"/>
        <w:tblW w:w="9516" w:type="dxa"/>
        <w:tblInd w:w="-113" w:type="dxa"/>
        <w:tblLook w:val="04A0" w:firstRow="1" w:lastRow="0" w:firstColumn="1" w:lastColumn="0" w:noHBand="0" w:noVBand="1"/>
      </w:tblPr>
      <w:tblGrid>
        <w:gridCol w:w="3527"/>
        <w:gridCol w:w="112"/>
        <w:gridCol w:w="1420"/>
        <w:gridCol w:w="112"/>
        <w:gridCol w:w="1284"/>
        <w:gridCol w:w="112"/>
        <w:gridCol w:w="1507"/>
        <w:gridCol w:w="112"/>
        <w:gridCol w:w="1330"/>
      </w:tblGrid>
      <w:tr w:rsidR="007B5570" w14:paraId="56BC7D9D" w14:textId="77777777" w:rsidTr="007B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9" w:type="dxa"/>
            <w:gridSpan w:val="2"/>
          </w:tcPr>
          <w:p w14:paraId="0434838F" w14:textId="77777777" w:rsidR="009A5092" w:rsidRDefault="009A5092" w:rsidP="00805B00">
            <w:pPr>
              <w:pStyle w:val="NoSpacing"/>
              <w:rPr>
                <w:b w:val="0"/>
              </w:rPr>
            </w:pPr>
          </w:p>
        </w:tc>
        <w:tc>
          <w:tcPr>
            <w:tcW w:w="1532" w:type="dxa"/>
            <w:gridSpan w:val="2"/>
          </w:tcPr>
          <w:p w14:paraId="6DA7B62D" w14:textId="77777777" w:rsidR="009A5092"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Â Chymhwyster</w:t>
            </w:r>
          </w:p>
        </w:tc>
        <w:tc>
          <w:tcPr>
            <w:tcW w:w="1396" w:type="dxa"/>
            <w:gridSpan w:val="2"/>
          </w:tcPr>
          <w:p w14:paraId="5604C326" w14:textId="77777777" w:rsidR="009A5092"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Yn parhau i astudio</w:t>
            </w:r>
            <w:r>
              <w:rPr>
                <w:rFonts w:eastAsia="Arial Nova" w:cs="Times New Roman"/>
                <w:b w:val="0"/>
                <w:szCs w:val="20"/>
                <w:lang w:val="cy-GB"/>
              </w:rPr>
              <w:t xml:space="preserve"> </w:t>
            </w:r>
          </w:p>
        </w:tc>
        <w:tc>
          <w:tcPr>
            <w:tcW w:w="1619" w:type="dxa"/>
            <w:gridSpan w:val="2"/>
          </w:tcPr>
          <w:p w14:paraId="0FBF6ABD" w14:textId="77777777" w:rsidR="009A5092"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Heb Gymhwyster</w:t>
            </w:r>
            <w:r>
              <w:rPr>
                <w:rFonts w:eastAsia="Arial Nova" w:cs="Times New Roman"/>
                <w:b w:val="0"/>
                <w:szCs w:val="20"/>
                <w:lang w:val="cy-GB"/>
              </w:rPr>
              <w:t xml:space="preserve"> </w:t>
            </w:r>
          </w:p>
        </w:tc>
        <w:tc>
          <w:tcPr>
            <w:tcW w:w="1330" w:type="dxa"/>
          </w:tcPr>
          <w:p w14:paraId="3D6E97A6" w14:textId="77777777" w:rsidR="009A5092" w:rsidRDefault="00000000" w:rsidP="00805B0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Ddim yn gwybod</w:t>
            </w:r>
            <w:r>
              <w:rPr>
                <w:rFonts w:eastAsia="Arial Nova" w:cs="Times New Roman"/>
                <w:b w:val="0"/>
                <w:szCs w:val="20"/>
                <w:lang w:val="cy-GB"/>
              </w:rPr>
              <w:t xml:space="preserve"> </w:t>
            </w:r>
          </w:p>
        </w:tc>
      </w:tr>
      <w:tr w:rsidR="007B5570" w14:paraId="5E33D83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182BE6B9" w14:textId="77777777" w:rsidR="009A5092" w:rsidRPr="00EB76A7" w:rsidRDefault="00000000" w:rsidP="00805B00">
            <w:pPr>
              <w:pStyle w:val="NoSpacing"/>
              <w:rPr>
                <w:sz w:val="18"/>
                <w:szCs w:val="18"/>
              </w:rPr>
            </w:pPr>
            <w:r>
              <w:rPr>
                <w:rFonts w:eastAsia="Arial Nova" w:cs="Times New Roman"/>
                <w:sz w:val="18"/>
                <w:szCs w:val="18"/>
                <w:lang w:val="cy-GB"/>
              </w:rPr>
              <w:t>Uned CYPOP 5 neu IHC a PCP</w:t>
            </w:r>
          </w:p>
        </w:tc>
        <w:tc>
          <w:tcPr>
            <w:tcW w:w="1532" w:type="dxa"/>
            <w:gridSpan w:val="2"/>
          </w:tcPr>
          <w:p w14:paraId="673F1641"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17</w:t>
            </w:r>
          </w:p>
        </w:tc>
        <w:tc>
          <w:tcPr>
            <w:tcW w:w="1396" w:type="dxa"/>
            <w:gridSpan w:val="2"/>
          </w:tcPr>
          <w:p w14:paraId="7A45ADA7"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619" w:type="dxa"/>
            <w:gridSpan w:val="2"/>
          </w:tcPr>
          <w:p w14:paraId="5E23CB0A"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29</w:t>
            </w:r>
          </w:p>
        </w:tc>
        <w:tc>
          <w:tcPr>
            <w:tcW w:w="1442" w:type="dxa"/>
            <w:gridSpan w:val="2"/>
          </w:tcPr>
          <w:p w14:paraId="1E3123B7"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5</w:t>
            </w:r>
          </w:p>
        </w:tc>
      </w:tr>
      <w:tr w:rsidR="007B5570" w14:paraId="4710E632"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05FB247B" w14:textId="77777777" w:rsidR="009A5092" w:rsidRPr="00F23899" w:rsidRDefault="00000000" w:rsidP="00805B00">
            <w:pPr>
              <w:pStyle w:val="NoSpacing"/>
              <w:rPr>
                <w:sz w:val="18"/>
                <w:szCs w:val="18"/>
              </w:rPr>
            </w:pPr>
            <w:r>
              <w:rPr>
                <w:rFonts w:eastAsia="Arial Nova" w:cs="Times New Roman"/>
                <w:sz w:val="18"/>
                <w:szCs w:val="18"/>
                <w:lang w:val="cy-GB"/>
              </w:rPr>
              <w:t xml:space="preserve">Cymhwyster Plant, Gofal, Dysgu a Datblygu ar lefel 2 </w:t>
            </w:r>
          </w:p>
        </w:tc>
        <w:tc>
          <w:tcPr>
            <w:tcW w:w="1532" w:type="dxa"/>
            <w:gridSpan w:val="2"/>
            <w:vAlign w:val="bottom"/>
          </w:tcPr>
          <w:p w14:paraId="0EB33C62" w14:textId="77777777" w:rsidR="009A5092"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 xml:space="preserve">10 </w:t>
            </w:r>
          </w:p>
        </w:tc>
        <w:tc>
          <w:tcPr>
            <w:tcW w:w="1396" w:type="dxa"/>
            <w:gridSpan w:val="2"/>
          </w:tcPr>
          <w:p w14:paraId="0D2029D6"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25F1ACFE" w14:textId="77777777" w:rsidR="0052584F"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1</w:t>
            </w:r>
          </w:p>
        </w:tc>
        <w:tc>
          <w:tcPr>
            <w:tcW w:w="1619" w:type="dxa"/>
            <w:gridSpan w:val="2"/>
            <w:vAlign w:val="bottom"/>
          </w:tcPr>
          <w:p w14:paraId="4386533B" w14:textId="77777777" w:rsidR="009A5092"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38</w:t>
            </w:r>
          </w:p>
        </w:tc>
        <w:tc>
          <w:tcPr>
            <w:tcW w:w="1442" w:type="dxa"/>
            <w:gridSpan w:val="2"/>
            <w:vAlign w:val="bottom"/>
          </w:tcPr>
          <w:p w14:paraId="1333D8CD" w14:textId="77777777" w:rsidR="009A5092"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r>
      <w:tr w:rsidR="007B5570" w14:paraId="1E09C2F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6E5BEF11" w14:textId="77777777" w:rsidR="009A5092" w:rsidRPr="00EB76A7" w:rsidRDefault="00000000" w:rsidP="00805B00">
            <w:pPr>
              <w:pStyle w:val="NoSpacing"/>
              <w:rPr>
                <w:sz w:val="18"/>
                <w:szCs w:val="18"/>
              </w:rPr>
            </w:pPr>
            <w:r>
              <w:rPr>
                <w:rFonts w:eastAsia="Arial Nova" w:cs="Times New Roman"/>
                <w:sz w:val="18"/>
                <w:szCs w:val="18"/>
                <w:lang w:val="cy-GB"/>
              </w:rPr>
              <w:t>Cymhwyster Plant, Gofal, Dysgu a Datblygu ar lefel 3</w:t>
            </w:r>
          </w:p>
        </w:tc>
        <w:tc>
          <w:tcPr>
            <w:tcW w:w="1532" w:type="dxa"/>
            <w:gridSpan w:val="2"/>
          </w:tcPr>
          <w:p w14:paraId="57EF5663" w14:textId="77777777" w:rsidR="00FF25ED"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13D1ED82"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27</w:t>
            </w:r>
          </w:p>
        </w:tc>
        <w:tc>
          <w:tcPr>
            <w:tcW w:w="1396" w:type="dxa"/>
            <w:gridSpan w:val="2"/>
          </w:tcPr>
          <w:p w14:paraId="77914A06" w14:textId="77777777" w:rsidR="00FF25ED"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1BD1B20E"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w:t>
            </w:r>
          </w:p>
        </w:tc>
        <w:tc>
          <w:tcPr>
            <w:tcW w:w="1619" w:type="dxa"/>
            <w:gridSpan w:val="2"/>
            <w:vAlign w:val="bottom"/>
          </w:tcPr>
          <w:p w14:paraId="56A88FE3"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30</w:t>
            </w:r>
          </w:p>
        </w:tc>
        <w:tc>
          <w:tcPr>
            <w:tcW w:w="1442" w:type="dxa"/>
            <w:gridSpan w:val="2"/>
            <w:vAlign w:val="bottom"/>
          </w:tcPr>
          <w:p w14:paraId="1BA4D846" w14:textId="77777777" w:rsidR="009A5092"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1</w:t>
            </w:r>
          </w:p>
        </w:tc>
      </w:tr>
      <w:tr w:rsidR="007B5570" w14:paraId="17A39835"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7789F0F2" w14:textId="77777777" w:rsidR="009A5092" w:rsidRPr="00EB76A7" w:rsidRDefault="00000000" w:rsidP="00805B00">
            <w:pPr>
              <w:pStyle w:val="NoSpacing"/>
              <w:rPr>
                <w:sz w:val="18"/>
                <w:szCs w:val="18"/>
              </w:rPr>
            </w:pPr>
            <w:r>
              <w:rPr>
                <w:rFonts w:eastAsia="Arial Nova" w:cs="Times New Roman"/>
                <w:sz w:val="18"/>
                <w:szCs w:val="18"/>
                <w:lang w:val="cy-GB"/>
              </w:rPr>
              <w:t xml:space="preserve">Cymhwyster Plant, Gofal, Dysgu a Datblygu ar lefel 5 </w:t>
            </w:r>
          </w:p>
        </w:tc>
        <w:tc>
          <w:tcPr>
            <w:tcW w:w="1532" w:type="dxa"/>
            <w:gridSpan w:val="2"/>
          </w:tcPr>
          <w:p w14:paraId="01ED64FC"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0B47CEC6" w14:textId="77777777" w:rsidR="004A674E"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5</w:t>
            </w:r>
          </w:p>
        </w:tc>
        <w:tc>
          <w:tcPr>
            <w:tcW w:w="1396" w:type="dxa"/>
            <w:gridSpan w:val="2"/>
          </w:tcPr>
          <w:p w14:paraId="5CD43063"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5351281C" w14:textId="77777777" w:rsidR="004A674E"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2</w:t>
            </w:r>
          </w:p>
        </w:tc>
        <w:tc>
          <w:tcPr>
            <w:tcW w:w="1619" w:type="dxa"/>
            <w:gridSpan w:val="2"/>
          </w:tcPr>
          <w:p w14:paraId="6B7CA923"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2871A44B" w14:textId="77777777" w:rsidR="004A674E"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44</w:t>
            </w:r>
          </w:p>
        </w:tc>
        <w:tc>
          <w:tcPr>
            <w:tcW w:w="1442" w:type="dxa"/>
            <w:gridSpan w:val="2"/>
          </w:tcPr>
          <w:p w14:paraId="2AB89F66"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07C7D0D8" w14:textId="77777777" w:rsidR="004A674E" w:rsidRPr="00EB76A7" w:rsidRDefault="00000000"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eastAsia="Arial Nova" w:cs="Times New Roman"/>
                <w:sz w:val="18"/>
                <w:szCs w:val="18"/>
                <w:lang w:val="cy-GB"/>
              </w:rPr>
              <w:t>0</w:t>
            </w:r>
          </w:p>
        </w:tc>
      </w:tr>
      <w:tr w:rsidR="007B5570" w14:paraId="586F30F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7A12E365" w14:textId="77777777" w:rsidR="009A5092" w:rsidRPr="00EB76A7" w:rsidRDefault="00000000" w:rsidP="00805B00">
            <w:pPr>
              <w:pStyle w:val="NoSpacing"/>
              <w:rPr>
                <w:sz w:val="18"/>
                <w:szCs w:val="18"/>
              </w:rPr>
            </w:pPr>
            <w:r>
              <w:rPr>
                <w:rFonts w:eastAsia="Arial Nova" w:cs="Times New Roman"/>
                <w:sz w:val="18"/>
                <w:szCs w:val="18"/>
                <w:lang w:val="cy-GB"/>
              </w:rPr>
              <w:t xml:space="preserve">Cymhwyster sy'n berthnasol i ofal plant ond heb ei restru </w:t>
            </w:r>
          </w:p>
        </w:tc>
        <w:tc>
          <w:tcPr>
            <w:tcW w:w="1532" w:type="dxa"/>
            <w:gridSpan w:val="2"/>
          </w:tcPr>
          <w:p w14:paraId="41AA9818"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4899BB0B" w14:textId="77777777" w:rsidR="004A674E"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22</w:t>
            </w:r>
          </w:p>
        </w:tc>
        <w:tc>
          <w:tcPr>
            <w:tcW w:w="1396" w:type="dxa"/>
            <w:gridSpan w:val="2"/>
          </w:tcPr>
          <w:p w14:paraId="4CA9652B"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199B0A1A" w14:textId="77777777" w:rsidR="001A5D99"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5</w:t>
            </w:r>
          </w:p>
        </w:tc>
        <w:tc>
          <w:tcPr>
            <w:tcW w:w="1619" w:type="dxa"/>
            <w:gridSpan w:val="2"/>
          </w:tcPr>
          <w:p w14:paraId="6BDF3500"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6D012B9F" w14:textId="77777777" w:rsidR="001A5D99"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22</w:t>
            </w:r>
          </w:p>
        </w:tc>
        <w:tc>
          <w:tcPr>
            <w:tcW w:w="1442" w:type="dxa"/>
            <w:gridSpan w:val="2"/>
          </w:tcPr>
          <w:p w14:paraId="60F35EE2"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738BE222" w14:textId="77777777" w:rsidR="0083351D" w:rsidRPr="00EB76A7" w:rsidRDefault="00000000"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eastAsia="Arial Nova" w:cs="Times New Roman"/>
                <w:sz w:val="18"/>
                <w:szCs w:val="18"/>
                <w:lang w:val="cy-GB"/>
              </w:rPr>
              <w:t>2</w:t>
            </w:r>
          </w:p>
        </w:tc>
      </w:tr>
    </w:tbl>
    <w:p w14:paraId="3CB6E620" w14:textId="77777777" w:rsidR="00BB6C16" w:rsidRPr="00BB6C16" w:rsidRDefault="00000000" w:rsidP="00BB6C16">
      <w:pPr>
        <w:pStyle w:val="BodyText"/>
        <w:jc w:val="both"/>
      </w:pPr>
      <w:r>
        <w:rPr>
          <w:rFonts w:eastAsia="Arial Nova" w:cs="Times New Roman"/>
          <w:szCs w:val="20"/>
          <w:lang w:val="cy-GB"/>
        </w:rPr>
        <w:t>Dywedodd 2 warchodwr plant a gwblhaodd ddata'r DHG nad oedd ganddyn nhw unrhyw un o'r cymwysterau y manylir arnynt yn yr arolwg.  Yn ogystal, dywedodd 29 o warchodwyr plant nad oes ganddynt uned 5 CYPOP (Sut i Sefydlu Gwasanaeth Gofal Plant yn y Cartref) nac IHC (Cyflwyniad i ofal plant yn y cartref) na PCP (Paratoi ar gyfer ymarfer gwarchodwr plant), sy'n ofyniad cofrestru.  Dylid nodi bod iddo enw gwahanol yn hanesyddol ac yn y gorffennol yn debygol o fod yn gwrs gyfan gwbl wahanol.  Felly, i'r rhai sydd wedi bod yn gwarchod plant ers blynyddoedd lawer (mae rhai wedi bod yn ymarfer ers tua 30 mlynedd) efallai nad oedd yr opsiynau a roddwyd yn holiadur y DHG wedi bod yn berthnasol.</w:t>
      </w:r>
    </w:p>
    <w:p w14:paraId="4FA72467" w14:textId="77777777" w:rsidR="005214A4" w:rsidRDefault="00000000" w:rsidP="005214A4">
      <w:pPr>
        <w:pStyle w:val="Heading3"/>
      </w:pPr>
      <w:r>
        <w:rPr>
          <w:rFonts w:eastAsia="Century Gothic" w:cs="Times New Roman"/>
          <w:lang w:val="cy-GB"/>
        </w:rPr>
        <w:t>Hyfforddiant</w:t>
      </w:r>
    </w:p>
    <w:p w14:paraId="5A2C67E5" w14:textId="77777777" w:rsidR="005214A4" w:rsidRDefault="00000000" w:rsidP="00240488">
      <w:pPr>
        <w:pStyle w:val="BodyText"/>
        <w:jc w:val="both"/>
      </w:pPr>
      <w:r>
        <w:rPr>
          <w:rFonts w:eastAsia="Arial Nova" w:cs="Times New Roman"/>
          <w:szCs w:val="20"/>
          <w:lang w:val="cy-GB"/>
        </w:rPr>
        <w:t xml:space="preserve">Mae'r Uned Blynyddoedd Cynnar a Gofal Plant yn darparu rhaglen gynhwysfawr o hyfforddiant i ddarparwyr.   Mae'r hyfforddiant hwn yn rhad ac am ddim ac fe'i hariannir gan y Blynyddoedd Cynnar a Dechrau'n Deg.   Mae'n cynnwys hyfforddiant gorfodol a hyfforddiant i wella ansawdd y lleoliad.  Mae Tabl 56 yn dangos cyfranogiad mewn hyfforddiant yn y cyfnod ers yr asesiad digonolrwydd gofal plant blaenorol.  </w:t>
      </w:r>
    </w:p>
    <w:p w14:paraId="749AAC48" w14:textId="77777777" w:rsidR="00532F22" w:rsidRDefault="00000000">
      <w:pPr>
        <w:rPr>
          <w:rFonts w:asciiTheme="majorHAnsi" w:eastAsiaTheme="majorEastAsia" w:hAnsiTheme="majorHAnsi" w:cstheme="majorBidi"/>
          <w:b/>
          <w:bCs/>
          <w:i/>
          <w:iCs/>
          <w:color w:val="0B3142"/>
          <w:szCs w:val="20"/>
        </w:rPr>
      </w:pPr>
      <w:r>
        <w:br w:type="page"/>
      </w:r>
    </w:p>
    <w:p w14:paraId="6CD03C2A" w14:textId="77777777" w:rsidR="007672B2" w:rsidRPr="005817AD" w:rsidRDefault="00000000" w:rsidP="007672B2">
      <w:pPr>
        <w:pStyle w:val="Heading4"/>
      </w:pPr>
      <w:r>
        <w:rPr>
          <w:rFonts w:ascii="Arial" w:eastAsia="Arial" w:hAnsi="Arial" w:cs="Times New Roman"/>
          <w:szCs w:val="22"/>
          <w:lang w:val="cy-GB"/>
        </w:rPr>
        <w:lastRenderedPageBreak/>
        <w:t>Tabl 58. Hyfforddiant a ddarperir gan y Blynyddoedd Cynnar a'r Uned Gofal Plant</w:t>
      </w:r>
      <w:r>
        <w:rPr>
          <w:rFonts w:ascii="Arial" w:eastAsia="Arial" w:hAnsi="Arial" w:cs="Times New Roman"/>
          <w:b w:val="0"/>
          <w:bCs w:val="0"/>
          <w:i w:val="0"/>
          <w:iCs w:val="0"/>
          <w:szCs w:val="22"/>
          <w:lang w:val="cy-GB"/>
        </w:rPr>
        <w:t xml:space="preserve"> </w:t>
      </w:r>
    </w:p>
    <w:tbl>
      <w:tblPr>
        <w:tblStyle w:val="PRD1"/>
        <w:tblW w:w="9747" w:type="dxa"/>
        <w:tblInd w:w="-113" w:type="dxa"/>
        <w:tblLook w:val="04A0" w:firstRow="1" w:lastRow="0" w:firstColumn="1" w:lastColumn="0" w:noHBand="0" w:noVBand="1"/>
      </w:tblPr>
      <w:tblGrid>
        <w:gridCol w:w="3527"/>
        <w:gridCol w:w="6220"/>
      </w:tblGrid>
      <w:tr w:rsidR="007B5570" w14:paraId="28C92995" w14:textId="77777777" w:rsidTr="007B55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7" w:type="dxa"/>
          </w:tcPr>
          <w:p w14:paraId="0BA11AC3" w14:textId="77777777" w:rsidR="008C0DCF" w:rsidRDefault="008C0DCF" w:rsidP="00C77DD0">
            <w:pPr>
              <w:pStyle w:val="NoSpacing"/>
              <w:rPr>
                <w:b w:val="0"/>
              </w:rPr>
            </w:pPr>
          </w:p>
        </w:tc>
        <w:tc>
          <w:tcPr>
            <w:tcW w:w="6220" w:type="dxa"/>
          </w:tcPr>
          <w:p w14:paraId="3E8C55ED" w14:textId="77777777" w:rsidR="008C0DCF" w:rsidRDefault="00000000" w:rsidP="008C0DCF">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Nifer y Staff</w:t>
            </w:r>
          </w:p>
        </w:tc>
      </w:tr>
      <w:tr w:rsidR="007B5570" w14:paraId="4F21AC8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484D13B8" w14:textId="77777777" w:rsidR="008C0DCF" w:rsidRPr="00D53081" w:rsidRDefault="00000000" w:rsidP="00347950">
            <w:pPr>
              <w:pStyle w:val="BodyText"/>
              <w:rPr>
                <w:sz w:val="18"/>
                <w:szCs w:val="18"/>
              </w:rPr>
            </w:pPr>
            <w:r>
              <w:rPr>
                <w:rFonts w:eastAsia="Arial Nova" w:cs="Times New Roman"/>
                <w:sz w:val="18"/>
                <w:szCs w:val="18"/>
                <w:lang w:val="cy-GB"/>
              </w:rPr>
              <w:t xml:space="preserve">Ebrill 2018 – Medi 2018 </w:t>
            </w:r>
          </w:p>
        </w:tc>
        <w:tc>
          <w:tcPr>
            <w:tcW w:w="6220" w:type="dxa"/>
          </w:tcPr>
          <w:p w14:paraId="4FFA4479" w14:textId="77777777" w:rsidR="008C0DCF" w:rsidRPr="00347950" w:rsidRDefault="00000000"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 xml:space="preserve">218 </w:t>
            </w:r>
          </w:p>
        </w:tc>
      </w:tr>
      <w:tr w:rsidR="007B5570" w14:paraId="173341AA"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59E37C78" w14:textId="77777777" w:rsidR="008C0DCF" w:rsidRPr="00D53081" w:rsidRDefault="00000000" w:rsidP="00347950">
            <w:pPr>
              <w:pStyle w:val="BodyText"/>
              <w:rPr>
                <w:sz w:val="18"/>
                <w:szCs w:val="18"/>
              </w:rPr>
            </w:pPr>
            <w:r>
              <w:rPr>
                <w:rFonts w:eastAsia="Arial Nova" w:cs="Times New Roman"/>
                <w:sz w:val="18"/>
                <w:szCs w:val="18"/>
                <w:lang w:val="cy-GB"/>
              </w:rPr>
              <w:t xml:space="preserve">Hydref 2018 – Mawrth 2019 </w:t>
            </w:r>
          </w:p>
        </w:tc>
        <w:tc>
          <w:tcPr>
            <w:tcW w:w="6220" w:type="dxa"/>
          </w:tcPr>
          <w:p w14:paraId="072AFCDC" w14:textId="77777777" w:rsidR="008C0DCF" w:rsidRPr="00347950" w:rsidRDefault="00000000"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 xml:space="preserve">205 </w:t>
            </w:r>
          </w:p>
        </w:tc>
      </w:tr>
      <w:tr w:rsidR="007B5570" w14:paraId="025DEC6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246AE403" w14:textId="77777777" w:rsidR="008C0DCF" w:rsidRPr="00D53081" w:rsidRDefault="00000000" w:rsidP="00347950">
            <w:pPr>
              <w:pStyle w:val="BodyText"/>
              <w:rPr>
                <w:sz w:val="18"/>
                <w:szCs w:val="18"/>
              </w:rPr>
            </w:pPr>
            <w:r>
              <w:rPr>
                <w:rFonts w:eastAsia="Arial Nova" w:cs="Times New Roman"/>
                <w:sz w:val="18"/>
                <w:szCs w:val="18"/>
                <w:lang w:val="cy-GB"/>
              </w:rPr>
              <w:t xml:space="preserve">Ebrill 2019 – Medi 2019 </w:t>
            </w:r>
          </w:p>
        </w:tc>
        <w:tc>
          <w:tcPr>
            <w:tcW w:w="6220" w:type="dxa"/>
          </w:tcPr>
          <w:p w14:paraId="33BA04FB" w14:textId="77777777" w:rsidR="008C0DCF" w:rsidRPr="00347950" w:rsidRDefault="00000000"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144</w:t>
            </w:r>
          </w:p>
        </w:tc>
      </w:tr>
      <w:tr w:rsidR="007B5570" w14:paraId="7AEF3D5E"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6841D486" w14:textId="77777777" w:rsidR="008C0DCF" w:rsidRPr="00D53081" w:rsidRDefault="00000000" w:rsidP="00347950">
            <w:pPr>
              <w:pStyle w:val="BodyText"/>
              <w:rPr>
                <w:sz w:val="18"/>
                <w:szCs w:val="18"/>
              </w:rPr>
            </w:pPr>
            <w:r>
              <w:rPr>
                <w:rFonts w:eastAsia="Arial Nova" w:cs="Times New Roman"/>
                <w:sz w:val="18"/>
                <w:szCs w:val="18"/>
                <w:lang w:val="cy-GB"/>
              </w:rPr>
              <w:t xml:space="preserve">Hydref 2019 – Mawrth 2020 </w:t>
            </w:r>
          </w:p>
        </w:tc>
        <w:tc>
          <w:tcPr>
            <w:tcW w:w="6220" w:type="dxa"/>
          </w:tcPr>
          <w:p w14:paraId="4082F49F" w14:textId="77777777" w:rsidR="008C0DCF" w:rsidRPr="00347950" w:rsidRDefault="00000000"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22</w:t>
            </w:r>
          </w:p>
        </w:tc>
      </w:tr>
      <w:tr w:rsidR="007B5570" w14:paraId="340B8CD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47123589" w14:textId="77777777" w:rsidR="008C0DCF" w:rsidRPr="00D53081" w:rsidRDefault="00000000" w:rsidP="00347950">
            <w:pPr>
              <w:pStyle w:val="BodyText"/>
              <w:rPr>
                <w:sz w:val="18"/>
                <w:szCs w:val="18"/>
              </w:rPr>
            </w:pPr>
            <w:r>
              <w:rPr>
                <w:rFonts w:eastAsia="Arial Nova" w:cs="Times New Roman"/>
                <w:sz w:val="18"/>
                <w:szCs w:val="18"/>
                <w:lang w:val="cy-GB"/>
              </w:rPr>
              <w:t xml:space="preserve">Ebrill 2020 – Medi 2020 </w:t>
            </w:r>
          </w:p>
        </w:tc>
        <w:tc>
          <w:tcPr>
            <w:tcW w:w="6220" w:type="dxa"/>
          </w:tcPr>
          <w:p w14:paraId="209CA250" w14:textId="77777777" w:rsidR="008C0DCF" w:rsidRPr="00347950" w:rsidRDefault="00000000"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23*</w:t>
            </w:r>
          </w:p>
        </w:tc>
      </w:tr>
      <w:tr w:rsidR="007B5570" w14:paraId="6C9E7694"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3A27BDCC" w14:textId="77777777" w:rsidR="008C0DCF" w:rsidRPr="00D53081" w:rsidRDefault="00000000" w:rsidP="00347950">
            <w:pPr>
              <w:pStyle w:val="BodyText"/>
              <w:rPr>
                <w:sz w:val="18"/>
                <w:szCs w:val="18"/>
              </w:rPr>
            </w:pPr>
            <w:r>
              <w:rPr>
                <w:rFonts w:eastAsia="Arial Nova" w:cs="Times New Roman"/>
                <w:sz w:val="18"/>
                <w:szCs w:val="18"/>
                <w:lang w:val="cy-GB"/>
              </w:rPr>
              <w:t xml:space="preserve">Hydref 2020 – Mawrth 2021 </w:t>
            </w:r>
          </w:p>
        </w:tc>
        <w:tc>
          <w:tcPr>
            <w:tcW w:w="6220" w:type="dxa"/>
          </w:tcPr>
          <w:p w14:paraId="21A907D7" w14:textId="77777777" w:rsidR="008C0DCF" w:rsidRPr="00347950" w:rsidRDefault="00000000"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186**</w:t>
            </w:r>
          </w:p>
        </w:tc>
      </w:tr>
      <w:tr w:rsidR="007B5570" w14:paraId="7ABEB44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163803CE" w14:textId="77777777" w:rsidR="008C0DCF" w:rsidRPr="00D53081" w:rsidRDefault="00000000" w:rsidP="00347950">
            <w:pPr>
              <w:pStyle w:val="BodyText"/>
              <w:rPr>
                <w:sz w:val="18"/>
                <w:szCs w:val="18"/>
              </w:rPr>
            </w:pPr>
            <w:r>
              <w:rPr>
                <w:rFonts w:eastAsia="Arial Nova" w:cs="Times New Roman"/>
                <w:sz w:val="18"/>
                <w:szCs w:val="18"/>
                <w:lang w:val="cy-GB"/>
              </w:rPr>
              <w:t xml:space="preserve">Ebrill 2021 – Medi 2021 </w:t>
            </w:r>
          </w:p>
        </w:tc>
        <w:tc>
          <w:tcPr>
            <w:tcW w:w="6220" w:type="dxa"/>
          </w:tcPr>
          <w:p w14:paraId="7DF6A902" w14:textId="77777777" w:rsidR="008C0DCF" w:rsidRPr="00347950" w:rsidRDefault="00000000"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 xml:space="preserve">205 </w:t>
            </w:r>
          </w:p>
        </w:tc>
      </w:tr>
      <w:tr w:rsidR="007B5570" w14:paraId="48E00F30" w14:textId="77777777" w:rsidTr="007B5570">
        <w:tc>
          <w:tcPr>
            <w:cnfStyle w:val="001000000000" w:firstRow="0" w:lastRow="0" w:firstColumn="1" w:lastColumn="0" w:oddVBand="0" w:evenVBand="0" w:oddHBand="0" w:evenHBand="0" w:firstRowFirstColumn="0" w:firstRowLastColumn="0" w:lastRowFirstColumn="0" w:lastRowLastColumn="0"/>
            <w:tcW w:w="3527" w:type="dxa"/>
          </w:tcPr>
          <w:p w14:paraId="0115E547" w14:textId="77777777" w:rsidR="008C0DCF" w:rsidRPr="00D53081" w:rsidRDefault="00000000" w:rsidP="00347950">
            <w:pPr>
              <w:pStyle w:val="BodyText"/>
              <w:rPr>
                <w:sz w:val="18"/>
                <w:szCs w:val="18"/>
              </w:rPr>
            </w:pPr>
            <w:r>
              <w:rPr>
                <w:rFonts w:eastAsia="Arial Nova" w:cs="Times New Roman"/>
                <w:sz w:val="18"/>
                <w:szCs w:val="18"/>
                <w:lang w:val="cy-GB"/>
              </w:rPr>
              <w:t xml:space="preserve">Hydref 2021 – Mawrth 2022 </w:t>
            </w:r>
          </w:p>
        </w:tc>
        <w:tc>
          <w:tcPr>
            <w:tcW w:w="6220" w:type="dxa"/>
          </w:tcPr>
          <w:p w14:paraId="4009892B" w14:textId="77777777" w:rsidR="008C0DCF" w:rsidRPr="00347950" w:rsidRDefault="00000000"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298</w:t>
            </w:r>
          </w:p>
        </w:tc>
      </w:tr>
    </w:tbl>
    <w:p w14:paraId="56B37E33" w14:textId="77777777" w:rsidR="00347950" w:rsidRDefault="00000000" w:rsidP="00240488">
      <w:pPr>
        <w:pStyle w:val="BodyText"/>
        <w:jc w:val="both"/>
        <w:rPr>
          <w:rFonts w:cstheme="majorHAnsi"/>
          <w:sz w:val="18"/>
          <w:szCs w:val="18"/>
        </w:rPr>
      </w:pPr>
      <w:r>
        <w:rPr>
          <w:rFonts w:eastAsia="Arial Nova" w:cs="Times New Roman"/>
          <w:szCs w:val="20"/>
          <w:lang w:val="cy-GB"/>
        </w:rPr>
        <w:t>*</w:t>
      </w:r>
      <w:r>
        <w:rPr>
          <w:rFonts w:eastAsia="Arial Nova" w:cs="Arial"/>
          <w:sz w:val="18"/>
          <w:szCs w:val="18"/>
          <w:lang w:val="cy-GB"/>
        </w:rPr>
        <w:t xml:space="preserve"> dim hyfforddiant Ebrill - Awst yn sgil Covid</w:t>
      </w:r>
      <w:r>
        <w:rPr>
          <w:rFonts w:eastAsia="Arial Nova" w:cs="Arial"/>
          <w:sz w:val="18"/>
          <w:szCs w:val="18"/>
          <w:lang w:val="cy-GB"/>
        </w:rPr>
        <w:tab/>
        <w:t>**hyfforddiant wedi'i ddarparu ar-lein</w:t>
      </w:r>
      <w:r>
        <w:rPr>
          <w:rFonts w:eastAsia="Arial Nova" w:cs="Times New Roman"/>
          <w:szCs w:val="20"/>
          <w:lang w:val="cy-GB"/>
        </w:rPr>
        <w:t xml:space="preserve"> </w:t>
      </w:r>
    </w:p>
    <w:p w14:paraId="3EFD5B98" w14:textId="77777777" w:rsidR="00EB549A" w:rsidRDefault="00000000" w:rsidP="00347950">
      <w:pPr>
        <w:pStyle w:val="BodyText"/>
        <w:jc w:val="both"/>
        <w:sectPr w:rsidR="00EB549A" w:rsidSect="00551B18">
          <w:headerReference w:type="default" r:id="rId41"/>
          <w:footerReference w:type="default" r:id="rId42"/>
          <w:pgSz w:w="11906" w:h="16838"/>
          <w:pgMar w:top="1134" w:right="1134" w:bottom="1134" w:left="1134" w:header="425" w:footer="425" w:gutter="0"/>
          <w:pgNumType w:start="1"/>
          <w:cols w:space="708"/>
          <w:docGrid w:linePitch="360"/>
        </w:sectPr>
      </w:pPr>
      <w:r>
        <w:rPr>
          <w:rFonts w:eastAsia="Arial Nova" w:cs="Times New Roman"/>
          <w:szCs w:val="20"/>
          <w:lang w:val="cy-GB"/>
        </w:rPr>
        <w:t xml:space="preserve">Cafodd hyfforddiant ychwanegol ar gyfer lleoliadau mewn perthynas â diwygio ADY hefyd ei ariannu a'i ddarparu gan Dîm ADY yr Awdurdod Lleol.  Mae'r tabl drosodd yn dangos y rhaglen hyfforddiant ar gyfer y cyfnod rhwng Medi 2018 a Rhagfyr 2021.  Mae'r rhaglen hyfforddiant yn ymateb i ymgysylltu â lleoliadau i ddeall ac archwilio'r hyn sydd ei angen arnynt a sut y gallant wella ansawdd eu lleoliadau. </w:t>
      </w:r>
    </w:p>
    <w:p w14:paraId="18AFB3BB" w14:textId="77777777" w:rsidR="00EB549A" w:rsidRPr="005817AD" w:rsidRDefault="00000000" w:rsidP="00EB549A">
      <w:pPr>
        <w:pStyle w:val="Heading4"/>
      </w:pPr>
      <w:r>
        <w:rPr>
          <w:rFonts w:ascii="Arial" w:eastAsia="Arial" w:hAnsi="Arial" w:cs="Times New Roman"/>
          <w:szCs w:val="22"/>
          <w:lang w:val="cy-GB"/>
        </w:rPr>
        <w:lastRenderedPageBreak/>
        <w:t>Tabl 59.  Rhaglen Hyfforddiant</w:t>
      </w:r>
      <w:r>
        <w:rPr>
          <w:rFonts w:ascii="Arial" w:eastAsia="Arial" w:hAnsi="Arial" w:cs="Times New Roman"/>
          <w:b w:val="0"/>
          <w:bCs w:val="0"/>
          <w:i w:val="0"/>
          <w:iCs w:val="0"/>
          <w:szCs w:val="22"/>
          <w:lang w:val="cy-GB"/>
        </w:rPr>
        <w:t xml:space="preserve"> </w:t>
      </w:r>
    </w:p>
    <w:tbl>
      <w:tblPr>
        <w:tblStyle w:val="PRD1"/>
        <w:tblW w:w="15298" w:type="dxa"/>
        <w:tblInd w:w="-113" w:type="dxa"/>
        <w:tblLook w:val="04A0" w:firstRow="1" w:lastRow="0" w:firstColumn="1" w:lastColumn="0" w:noHBand="0" w:noVBand="1"/>
      </w:tblPr>
      <w:tblGrid>
        <w:gridCol w:w="7298"/>
        <w:gridCol w:w="1104"/>
        <w:gridCol w:w="1111"/>
        <w:gridCol w:w="1233"/>
        <w:gridCol w:w="1104"/>
        <w:gridCol w:w="1111"/>
        <w:gridCol w:w="1233"/>
        <w:gridCol w:w="1104"/>
      </w:tblGrid>
      <w:tr w:rsidR="007B5570" w14:paraId="5C67574B" w14:textId="77777777" w:rsidTr="007B55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9" w:type="dxa"/>
          </w:tcPr>
          <w:p w14:paraId="278EDAC9" w14:textId="77777777" w:rsidR="008C3F5E" w:rsidRDefault="008C3F5E" w:rsidP="001F2998">
            <w:pPr>
              <w:pStyle w:val="NoSpacing"/>
              <w:rPr>
                <w:b w:val="0"/>
              </w:rPr>
            </w:pPr>
          </w:p>
        </w:tc>
        <w:tc>
          <w:tcPr>
            <w:tcW w:w="1117" w:type="dxa"/>
          </w:tcPr>
          <w:p w14:paraId="2E6C204C"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Medi – Rhag 18</w:t>
            </w:r>
            <w:r>
              <w:rPr>
                <w:rFonts w:eastAsia="Arial Nova" w:cs="Times New Roman"/>
                <w:b w:val="0"/>
                <w:szCs w:val="20"/>
                <w:lang w:val="cy-GB"/>
              </w:rPr>
              <w:t xml:space="preserve"> </w:t>
            </w:r>
          </w:p>
        </w:tc>
        <w:tc>
          <w:tcPr>
            <w:tcW w:w="1117" w:type="dxa"/>
          </w:tcPr>
          <w:p w14:paraId="051FBDD5"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Ion – Mawrth 19</w:t>
            </w:r>
            <w:r>
              <w:rPr>
                <w:rFonts w:eastAsia="Arial Nova" w:cs="Times New Roman"/>
                <w:b w:val="0"/>
                <w:szCs w:val="20"/>
                <w:lang w:val="cy-GB"/>
              </w:rPr>
              <w:t xml:space="preserve"> </w:t>
            </w:r>
          </w:p>
        </w:tc>
        <w:tc>
          <w:tcPr>
            <w:tcW w:w="1117" w:type="dxa"/>
          </w:tcPr>
          <w:p w14:paraId="2DC24D07"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Ebrill – Gorffennaf 20</w:t>
            </w:r>
            <w:r>
              <w:rPr>
                <w:rFonts w:eastAsia="Arial Nova" w:cs="Times New Roman"/>
                <w:b w:val="0"/>
                <w:szCs w:val="20"/>
                <w:lang w:val="cy-GB"/>
              </w:rPr>
              <w:t xml:space="preserve"> </w:t>
            </w:r>
          </w:p>
        </w:tc>
        <w:tc>
          <w:tcPr>
            <w:tcW w:w="1117" w:type="dxa"/>
          </w:tcPr>
          <w:p w14:paraId="1211C54F"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Medi – Rhag 20</w:t>
            </w:r>
            <w:r>
              <w:rPr>
                <w:rFonts w:eastAsia="Arial Nova" w:cs="Times New Roman"/>
                <w:b w:val="0"/>
                <w:szCs w:val="20"/>
                <w:lang w:val="cy-GB"/>
              </w:rPr>
              <w:t xml:space="preserve"> </w:t>
            </w:r>
          </w:p>
        </w:tc>
        <w:tc>
          <w:tcPr>
            <w:tcW w:w="1117" w:type="dxa"/>
          </w:tcPr>
          <w:p w14:paraId="4ECB3147"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Ion – Mawrth 21</w:t>
            </w:r>
            <w:r>
              <w:rPr>
                <w:rFonts w:eastAsia="Arial Nova" w:cs="Times New Roman"/>
                <w:b w:val="0"/>
                <w:szCs w:val="20"/>
                <w:lang w:val="cy-GB"/>
              </w:rPr>
              <w:t xml:space="preserve"> </w:t>
            </w:r>
          </w:p>
        </w:tc>
        <w:tc>
          <w:tcPr>
            <w:tcW w:w="1117" w:type="dxa"/>
          </w:tcPr>
          <w:p w14:paraId="642E58DE"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Ebrill – Gorffennaf 21</w:t>
            </w:r>
            <w:r>
              <w:rPr>
                <w:rFonts w:eastAsia="Arial Nova" w:cs="Times New Roman"/>
                <w:b w:val="0"/>
                <w:szCs w:val="20"/>
                <w:lang w:val="cy-GB"/>
              </w:rPr>
              <w:t xml:space="preserve"> </w:t>
            </w:r>
          </w:p>
        </w:tc>
        <w:tc>
          <w:tcPr>
            <w:tcW w:w="1117" w:type="dxa"/>
          </w:tcPr>
          <w:p w14:paraId="611421F3" w14:textId="77777777" w:rsidR="008C3F5E" w:rsidRDefault="00000000" w:rsidP="001F2998">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Medi – Rhag 21</w:t>
            </w:r>
            <w:r>
              <w:rPr>
                <w:rFonts w:eastAsia="Arial Nova" w:cs="Times New Roman"/>
                <w:b w:val="0"/>
                <w:szCs w:val="20"/>
                <w:lang w:val="cy-GB"/>
              </w:rPr>
              <w:t xml:space="preserve"> </w:t>
            </w:r>
          </w:p>
        </w:tc>
      </w:tr>
      <w:tr w:rsidR="007B5570" w14:paraId="62215D1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38CC74B" w14:textId="77777777" w:rsidR="008C3F5E" w:rsidRPr="00125968" w:rsidRDefault="00000000" w:rsidP="001F2998">
            <w:pPr>
              <w:pStyle w:val="BodyText"/>
              <w:spacing w:before="0" w:after="0" w:line="240" w:lineRule="auto"/>
            </w:pPr>
            <w:r>
              <w:rPr>
                <w:rFonts w:eastAsia="Arial Nova" w:cs="Times New Roman"/>
                <w:szCs w:val="20"/>
                <w:lang w:val="cy-GB"/>
              </w:rPr>
              <w:t xml:space="preserve">Cymorth Cyntaf Pediatrig (Lefel 2)  </w:t>
            </w:r>
          </w:p>
        </w:tc>
        <w:tc>
          <w:tcPr>
            <w:tcW w:w="1117" w:type="dxa"/>
          </w:tcPr>
          <w:p w14:paraId="4AC64311"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307AD35"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88C8F6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366A215"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364F1E6"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2A0B81A"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AC3BC74"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r>
      <w:tr w:rsidR="007B5570" w14:paraId="231409E0"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34FE43D5" w14:textId="77777777" w:rsidR="008C3F5E" w:rsidRPr="00125968" w:rsidRDefault="00000000" w:rsidP="001F2998">
            <w:pPr>
              <w:pStyle w:val="BodyText"/>
              <w:spacing w:before="0" w:after="0" w:line="240" w:lineRule="auto"/>
            </w:pPr>
            <w:r>
              <w:rPr>
                <w:rFonts w:eastAsia="Arial Nova" w:cs="Times New Roman"/>
                <w:szCs w:val="20"/>
                <w:lang w:val="cy-GB"/>
              </w:rPr>
              <w:t xml:space="preserve">Diogelwch Bwyd Lefel 2 </w:t>
            </w:r>
          </w:p>
        </w:tc>
        <w:tc>
          <w:tcPr>
            <w:tcW w:w="1117" w:type="dxa"/>
          </w:tcPr>
          <w:p w14:paraId="197D067E"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6C6EC785"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0E9188C"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95FADF8"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6A1C75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769B3B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D21570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7C36B73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2CB8C8C" w14:textId="77777777" w:rsidR="008C3F5E" w:rsidRPr="00125968" w:rsidRDefault="00000000" w:rsidP="001F2998">
            <w:pPr>
              <w:pStyle w:val="BodyText"/>
              <w:spacing w:before="0" w:after="0" w:line="240" w:lineRule="auto"/>
            </w:pPr>
            <w:r>
              <w:rPr>
                <w:rFonts w:eastAsia="Arial Nova" w:cs="Times New Roman"/>
                <w:szCs w:val="20"/>
                <w:lang w:val="cy-GB"/>
              </w:rPr>
              <w:t xml:space="preserve">Rheoli Heintiau </w:t>
            </w:r>
          </w:p>
        </w:tc>
        <w:tc>
          <w:tcPr>
            <w:tcW w:w="1117" w:type="dxa"/>
          </w:tcPr>
          <w:p w14:paraId="65DBBD36"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39F69F1A"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5428428"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3D4D8F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794147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6E1A41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961138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50633866"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5A20D53C" w14:textId="77777777" w:rsidR="008C3F5E" w:rsidRPr="00125968" w:rsidRDefault="00000000" w:rsidP="001F2998">
            <w:pPr>
              <w:pStyle w:val="BodyText"/>
              <w:spacing w:before="0" w:after="0" w:line="240" w:lineRule="auto"/>
            </w:pPr>
            <w:r>
              <w:rPr>
                <w:rFonts w:eastAsia="Arial Nova" w:cs="Times New Roman"/>
                <w:szCs w:val="20"/>
                <w:lang w:val="cy-GB"/>
              </w:rPr>
              <w:t xml:space="preserve">Diogelu ac Amddiffyn Plant 3 awr sylfaenol </w:t>
            </w:r>
          </w:p>
        </w:tc>
        <w:tc>
          <w:tcPr>
            <w:tcW w:w="1117" w:type="dxa"/>
          </w:tcPr>
          <w:p w14:paraId="38A1479F"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1E457D06"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6ADA15F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B8A5756"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545629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1E35D3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A7B1F0E"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r>
      <w:tr w:rsidR="007B5570" w14:paraId="01250D4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9777281" w14:textId="77777777" w:rsidR="008C3F5E" w:rsidRPr="00125968" w:rsidRDefault="00000000" w:rsidP="001F2998">
            <w:pPr>
              <w:pStyle w:val="BodyText"/>
              <w:spacing w:before="0" w:after="0" w:line="240" w:lineRule="auto"/>
            </w:pPr>
            <w:r>
              <w:rPr>
                <w:rFonts w:eastAsia="Arial Nova" w:cs="Times New Roman"/>
                <w:szCs w:val="20"/>
                <w:lang w:val="cy-GB"/>
              </w:rPr>
              <w:t xml:space="preserve">WCADA - cwrs Camddefnyddio Sylweddau  </w:t>
            </w:r>
          </w:p>
        </w:tc>
        <w:tc>
          <w:tcPr>
            <w:tcW w:w="1117" w:type="dxa"/>
          </w:tcPr>
          <w:p w14:paraId="46708359"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656BC7EB"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2E1735C"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E138D5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F21A18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83FE72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694AFB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5FE52AF"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057BB09E" w14:textId="77777777" w:rsidR="008C3F5E" w:rsidRPr="00125968" w:rsidRDefault="00000000" w:rsidP="001F2998">
            <w:pPr>
              <w:pStyle w:val="BodyText"/>
              <w:spacing w:before="0" w:after="0" w:line="240" w:lineRule="auto"/>
            </w:pPr>
            <w:r>
              <w:rPr>
                <w:rFonts w:eastAsia="Arial Nova" w:cs="Times New Roman"/>
                <w:szCs w:val="20"/>
                <w:lang w:val="cy-GB"/>
              </w:rPr>
              <w:t xml:space="preserve">Dysgu sut i Ymddwyn - Rheoli Ymddygiad ac Ymddygiad Heriol </w:t>
            </w:r>
          </w:p>
        </w:tc>
        <w:tc>
          <w:tcPr>
            <w:tcW w:w="1117" w:type="dxa"/>
          </w:tcPr>
          <w:p w14:paraId="753363FB"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4F8F7D91"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ED0F51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158911C"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DC3B9C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8BA387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B152A22"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r>
      <w:tr w:rsidR="007B5570" w14:paraId="045176B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38B6F8FD" w14:textId="77777777" w:rsidR="008C3F5E" w:rsidRPr="00125968" w:rsidRDefault="00000000" w:rsidP="001F2998">
            <w:pPr>
              <w:pStyle w:val="BodyText"/>
              <w:spacing w:before="0" w:after="0" w:line="240" w:lineRule="auto"/>
            </w:pPr>
            <w:r>
              <w:rPr>
                <w:rFonts w:eastAsia="Arial Nova" w:cs="Times New Roman"/>
                <w:szCs w:val="20"/>
                <w:lang w:val="cy-GB"/>
              </w:rPr>
              <w:t xml:space="preserve">Signalong </w:t>
            </w:r>
          </w:p>
        </w:tc>
        <w:tc>
          <w:tcPr>
            <w:tcW w:w="1117" w:type="dxa"/>
          </w:tcPr>
          <w:p w14:paraId="5E7ACDA9"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2830BEBD"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112132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D76A03B"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AEDCD14"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FE14357"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FE160F4"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r>
      <w:tr w:rsidR="007B5570" w14:paraId="3D7FE106"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44431621" w14:textId="77777777" w:rsidR="008C3F5E" w:rsidRPr="00125968" w:rsidRDefault="00000000" w:rsidP="001F2998">
            <w:pPr>
              <w:pStyle w:val="BodyText"/>
              <w:spacing w:before="0" w:after="0" w:line="240" w:lineRule="auto"/>
            </w:pPr>
            <w:r>
              <w:rPr>
                <w:rFonts w:eastAsia="Arial Nova" w:cs="Times New Roman"/>
                <w:szCs w:val="20"/>
                <w:lang w:val="cy-GB"/>
              </w:rPr>
              <w:t xml:space="preserve">Signalong (gloywi) </w:t>
            </w:r>
          </w:p>
        </w:tc>
        <w:tc>
          <w:tcPr>
            <w:tcW w:w="1117" w:type="dxa"/>
          </w:tcPr>
          <w:p w14:paraId="5CB4C1C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D7C0987"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A86460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C39470B"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C675C4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44C874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6EEAD6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537565D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6DE88675" w14:textId="77777777" w:rsidR="008C3F5E" w:rsidRDefault="00000000" w:rsidP="001F2998">
            <w:pPr>
              <w:pStyle w:val="BodyText"/>
              <w:spacing w:before="0" w:after="0" w:line="240" w:lineRule="auto"/>
            </w:pPr>
            <w:r>
              <w:rPr>
                <w:rFonts w:eastAsia="Arial Nova" w:cs="Times New Roman"/>
                <w:szCs w:val="20"/>
                <w:lang w:val="cy-GB"/>
              </w:rPr>
              <w:t xml:space="preserve">Singalong – Gweithdy ar thema'r Nadolig </w:t>
            </w:r>
          </w:p>
        </w:tc>
        <w:tc>
          <w:tcPr>
            <w:tcW w:w="1117" w:type="dxa"/>
          </w:tcPr>
          <w:p w14:paraId="0C7B2A3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C0E850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4120E4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3B9636C"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A280C9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D77B4F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466B68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2E0C93BF"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59D081D5" w14:textId="77777777" w:rsidR="008C3F5E" w:rsidRPr="00125968" w:rsidRDefault="00000000" w:rsidP="001F2998">
            <w:pPr>
              <w:pStyle w:val="BodyText"/>
              <w:spacing w:before="0" w:after="0" w:line="240" w:lineRule="auto"/>
            </w:pPr>
            <w:r>
              <w:rPr>
                <w:rFonts w:eastAsia="Arial Nova" w:cs="Times New Roman"/>
                <w:szCs w:val="20"/>
                <w:lang w:val="cy-GB"/>
              </w:rPr>
              <w:t>Like Bees not Butterflies (Dysgu a Gychwynnir gan y Plentyn)</w:t>
            </w:r>
          </w:p>
        </w:tc>
        <w:tc>
          <w:tcPr>
            <w:tcW w:w="1117" w:type="dxa"/>
          </w:tcPr>
          <w:p w14:paraId="2F119FF9"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5232D3E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2F7DA2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977C09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225095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1E482A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675536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2F98C2D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338CC241" w14:textId="77777777" w:rsidR="008C3F5E" w:rsidRPr="00125968" w:rsidRDefault="00000000" w:rsidP="001F2998">
            <w:pPr>
              <w:pStyle w:val="BodyText"/>
              <w:spacing w:before="0" w:after="0" w:line="240" w:lineRule="auto"/>
            </w:pPr>
            <w:r>
              <w:rPr>
                <w:rFonts w:eastAsia="Arial Nova" w:cs="Times New Roman"/>
                <w:szCs w:val="20"/>
                <w:lang w:val="cy-GB"/>
              </w:rPr>
              <w:t xml:space="preserve">ELKLAN  </w:t>
            </w:r>
          </w:p>
          <w:p w14:paraId="3A051679" w14:textId="77777777" w:rsidR="008C3F5E" w:rsidRPr="00125968" w:rsidRDefault="00000000" w:rsidP="001F2998">
            <w:pPr>
              <w:pStyle w:val="BodyText"/>
              <w:spacing w:before="0" w:after="0" w:line="240" w:lineRule="auto"/>
            </w:pPr>
            <w:r>
              <w:rPr>
                <w:rFonts w:eastAsia="Arial Nova" w:cs="Times New Roman"/>
                <w:szCs w:val="20"/>
                <w:lang w:val="cy-GB"/>
              </w:rPr>
              <w:t xml:space="preserve">Cymorth Lleferydd ac Iaith i 0-3 oed (Lefel 3) </w:t>
            </w:r>
          </w:p>
        </w:tc>
        <w:tc>
          <w:tcPr>
            <w:tcW w:w="1117" w:type="dxa"/>
          </w:tcPr>
          <w:p w14:paraId="703BF825"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47AB9BA0"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D7E307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D159821"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079D02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C3246E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FD7A9C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15C4357A"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12773E2C" w14:textId="77777777" w:rsidR="008C3F5E" w:rsidRPr="00125968" w:rsidRDefault="00000000" w:rsidP="001F2998">
            <w:pPr>
              <w:pStyle w:val="BodyText"/>
              <w:spacing w:before="0" w:after="0" w:line="240" w:lineRule="auto"/>
            </w:pPr>
            <w:r>
              <w:rPr>
                <w:rFonts w:eastAsia="Arial Nova" w:cs="Times New Roman"/>
                <w:szCs w:val="20"/>
                <w:lang w:val="cy-GB"/>
              </w:rPr>
              <w:t>Hyfforddiant Deall Anghenion Addysgol Arbennig</w:t>
            </w:r>
          </w:p>
        </w:tc>
        <w:tc>
          <w:tcPr>
            <w:tcW w:w="1117" w:type="dxa"/>
          </w:tcPr>
          <w:p w14:paraId="0398DAD5"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1A0FBD6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8E0D4D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452AC4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2A6F32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9CB328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35F301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22D3CA4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2344445E" w14:textId="77777777" w:rsidR="008C3F5E" w:rsidRPr="00125968" w:rsidRDefault="00000000" w:rsidP="001F2998">
            <w:pPr>
              <w:pStyle w:val="BodyText"/>
              <w:spacing w:before="0" w:after="0" w:line="240" w:lineRule="auto"/>
            </w:pPr>
            <w:r>
              <w:rPr>
                <w:rFonts w:eastAsia="Arial Nova" w:cs="Times New Roman"/>
                <w:szCs w:val="20"/>
                <w:lang w:val="cy-GB"/>
              </w:rPr>
              <w:t xml:space="preserve">Hyfforddiant Materion Iechyd </w:t>
            </w:r>
          </w:p>
        </w:tc>
        <w:tc>
          <w:tcPr>
            <w:tcW w:w="1117" w:type="dxa"/>
          </w:tcPr>
          <w:p w14:paraId="0CFF82B9"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4146AC0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F41701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C74FD8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F2E736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40E87C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C7B575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A7C5A94"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3204D04E" w14:textId="77777777" w:rsidR="008C3F5E" w:rsidRPr="00125968" w:rsidRDefault="00000000" w:rsidP="001F2998">
            <w:pPr>
              <w:pStyle w:val="BodyText"/>
              <w:spacing w:before="0" w:after="0" w:line="240" w:lineRule="auto"/>
            </w:pPr>
            <w:r>
              <w:rPr>
                <w:rFonts w:eastAsia="Arial Nova" w:cs="Times New Roman"/>
                <w:szCs w:val="20"/>
                <w:lang w:val="cy-GB"/>
              </w:rPr>
              <w:t>Arweinyddiaeth a Rheoli – NDNA</w:t>
            </w:r>
          </w:p>
        </w:tc>
        <w:tc>
          <w:tcPr>
            <w:tcW w:w="1117" w:type="dxa"/>
          </w:tcPr>
          <w:p w14:paraId="7DB7FC20" w14:textId="77777777" w:rsidR="008C3F5E" w:rsidRPr="00D53081"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165055E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2FB752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3C9250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69ED75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6B8BF6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893003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6970FEB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FABD1BC" w14:textId="77777777" w:rsidR="008C3F5E" w:rsidRPr="00125968" w:rsidRDefault="00000000" w:rsidP="001F2998">
            <w:pPr>
              <w:pStyle w:val="BodyText"/>
              <w:spacing w:before="0" w:after="0" w:line="240" w:lineRule="auto"/>
            </w:pPr>
            <w:r>
              <w:rPr>
                <w:rFonts w:eastAsia="Arial Nova" w:cs="Times New Roman"/>
                <w:szCs w:val="20"/>
                <w:lang w:val="cy-GB"/>
              </w:rPr>
              <w:t xml:space="preserve">Hyfforddiant Sefydlu i Staff Newydd Dechrau'n Deg </w:t>
            </w:r>
          </w:p>
        </w:tc>
        <w:tc>
          <w:tcPr>
            <w:tcW w:w="1117" w:type="dxa"/>
          </w:tcPr>
          <w:p w14:paraId="4D99D769" w14:textId="77777777" w:rsidR="008C3F5E" w:rsidRPr="00D53081"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sym w:font="Wingdings" w:char="F0FC"/>
            </w:r>
          </w:p>
        </w:tc>
        <w:tc>
          <w:tcPr>
            <w:tcW w:w="1117" w:type="dxa"/>
          </w:tcPr>
          <w:p w14:paraId="21E9C73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08D3ED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5AF6842"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53F9CB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46D0D0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6997D8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D768941"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2EE9143E" w14:textId="77777777" w:rsidR="008C3F5E" w:rsidRPr="00125968" w:rsidRDefault="00000000" w:rsidP="001F2998">
            <w:pPr>
              <w:pStyle w:val="BodyText"/>
              <w:spacing w:before="0" w:after="0" w:line="240" w:lineRule="auto"/>
            </w:pPr>
            <w:r>
              <w:rPr>
                <w:rFonts w:eastAsia="Arial Nova" w:cs="Times New Roman"/>
                <w:szCs w:val="20"/>
                <w:lang w:val="cy-GB"/>
              </w:rPr>
              <w:t>Llawlyfr Trin â Llaw ar gyfer Gweithio gyda Phlant</w:t>
            </w:r>
          </w:p>
        </w:tc>
        <w:tc>
          <w:tcPr>
            <w:tcW w:w="1117" w:type="dxa"/>
          </w:tcPr>
          <w:p w14:paraId="3EBA4CD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C2398EC"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CAE5905"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5799F300"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80C2D3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62EF47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26450A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33F24D0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77C6F1C" w14:textId="77777777" w:rsidR="008C3F5E" w:rsidRDefault="00000000" w:rsidP="001F2998">
            <w:pPr>
              <w:pStyle w:val="BodyText"/>
              <w:spacing w:before="0" w:after="0" w:line="240" w:lineRule="auto"/>
            </w:pPr>
            <w:r>
              <w:rPr>
                <w:rFonts w:eastAsia="Arial Nova" w:cs="Times New Roman"/>
                <w:szCs w:val="20"/>
                <w:lang w:val="cy-GB"/>
              </w:rPr>
              <w:t>Iechyd a Diogelwch gan gynnwys Ysgrifennu Asesiadau Risg</w:t>
            </w:r>
          </w:p>
        </w:tc>
        <w:tc>
          <w:tcPr>
            <w:tcW w:w="1117" w:type="dxa"/>
          </w:tcPr>
          <w:p w14:paraId="0BBF5F9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7C3C6BA"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CABAC5B"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0FFF048"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5B1D01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189360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7EAC0C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2183382A"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71823BB1" w14:textId="77777777" w:rsidR="008C3F5E" w:rsidRDefault="00000000" w:rsidP="001F2998">
            <w:pPr>
              <w:pStyle w:val="BodyText"/>
              <w:spacing w:before="0" w:after="0" w:line="240" w:lineRule="auto"/>
            </w:pPr>
            <w:r>
              <w:rPr>
                <w:rFonts w:eastAsia="Arial Nova" w:cs="Times New Roman"/>
                <w:szCs w:val="20"/>
                <w:lang w:val="cy-GB"/>
              </w:rPr>
              <w:t>Rheoliadau Diogelu Data Cyffredinol</w:t>
            </w:r>
          </w:p>
        </w:tc>
        <w:tc>
          <w:tcPr>
            <w:tcW w:w="1117" w:type="dxa"/>
          </w:tcPr>
          <w:p w14:paraId="2C38E4F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DB3E445"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948E21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C15661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BFA57D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E09E5D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CC3759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434649D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20E651F" w14:textId="77777777" w:rsidR="008C3F5E" w:rsidRDefault="00000000" w:rsidP="001F2998">
            <w:pPr>
              <w:pStyle w:val="BodyText"/>
              <w:spacing w:before="0" w:after="0" w:line="240" w:lineRule="auto"/>
            </w:pPr>
            <w:r>
              <w:rPr>
                <w:rFonts w:eastAsia="Arial Nova" w:cs="Times New Roman"/>
                <w:szCs w:val="20"/>
                <w:lang w:val="cy-GB"/>
              </w:rPr>
              <w:t>Brilliant Babies</w:t>
            </w:r>
          </w:p>
        </w:tc>
        <w:tc>
          <w:tcPr>
            <w:tcW w:w="1117" w:type="dxa"/>
          </w:tcPr>
          <w:p w14:paraId="3D4A232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032DD7D"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1A67F43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110490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8CE7F1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4EE5E4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7A3000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572C63A"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7A8BA9D3" w14:textId="77777777" w:rsidR="008C3F5E" w:rsidRDefault="00000000" w:rsidP="001F2998">
            <w:pPr>
              <w:pStyle w:val="BodyText"/>
              <w:spacing w:before="0" w:after="0" w:line="240" w:lineRule="auto"/>
            </w:pPr>
            <w:r>
              <w:rPr>
                <w:rFonts w:eastAsia="Arial Nova" w:cs="Times New Roman"/>
                <w:szCs w:val="20"/>
                <w:lang w:val="cy-GB"/>
              </w:rPr>
              <w:t xml:space="preserve">Sesiwn Codi Ymwybyddiaeth ADY </w:t>
            </w:r>
          </w:p>
        </w:tc>
        <w:tc>
          <w:tcPr>
            <w:tcW w:w="1117" w:type="dxa"/>
          </w:tcPr>
          <w:p w14:paraId="5AFEF2F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1BCF77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96EF12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026BD0A"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92EFEE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AF4B3D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8A3F82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00CB0A3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F2BA0C5" w14:textId="77777777" w:rsidR="008C3F5E" w:rsidRDefault="00000000" w:rsidP="001F2998">
            <w:pPr>
              <w:pStyle w:val="BodyText"/>
              <w:spacing w:before="0" w:after="0" w:line="240" w:lineRule="auto"/>
            </w:pPr>
            <w:r>
              <w:rPr>
                <w:rFonts w:eastAsia="Arial Nova" w:cs="Times New Roman"/>
                <w:szCs w:val="20"/>
                <w:lang w:val="cy-GB"/>
              </w:rPr>
              <w:t xml:space="preserve">Hwyl gyda’r Gymraeg </w:t>
            </w:r>
          </w:p>
        </w:tc>
        <w:tc>
          <w:tcPr>
            <w:tcW w:w="1117" w:type="dxa"/>
          </w:tcPr>
          <w:p w14:paraId="57C38F9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4686E8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564B5E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3A3A46D"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67E7E24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5E1BC2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FFBFAA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3887D618"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0853D971" w14:textId="77777777" w:rsidR="008C3F5E" w:rsidRDefault="00000000" w:rsidP="001F2998">
            <w:pPr>
              <w:pStyle w:val="BodyText"/>
              <w:spacing w:before="0" w:after="0" w:line="240" w:lineRule="auto"/>
            </w:pPr>
            <w:r>
              <w:rPr>
                <w:rFonts w:eastAsia="Arial Nova" w:cs="Times New Roman"/>
                <w:szCs w:val="20"/>
                <w:lang w:val="cy-GB"/>
              </w:rPr>
              <w:t>Dathlu Amrywiaeth Aml-ddiwylliannol</w:t>
            </w:r>
          </w:p>
        </w:tc>
        <w:tc>
          <w:tcPr>
            <w:tcW w:w="1117" w:type="dxa"/>
          </w:tcPr>
          <w:p w14:paraId="13C9886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582161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A975E6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C0E0509"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0E4262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B977D3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DAB1D1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3C43FD8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E2D2F49" w14:textId="77777777" w:rsidR="008C3F5E" w:rsidRDefault="00000000" w:rsidP="001F2998">
            <w:pPr>
              <w:pStyle w:val="BodyText"/>
              <w:spacing w:before="0" w:after="0" w:line="240" w:lineRule="auto"/>
            </w:pPr>
            <w:r>
              <w:rPr>
                <w:rFonts w:eastAsia="Arial Nova" w:cs="Times New Roman"/>
                <w:szCs w:val="20"/>
                <w:lang w:val="cy-GB"/>
              </w:rPr>
              <w:t xml:space="preserve">Cefnogi Plant gydag Anhwylder Cydlynu Datblygiadol a Gorsymudedd </w:t>
            </w:r>
          </w:p>
        </w:tc>
        <w:tc>
          <w:tcPr>
            <w:tcW w:w="1117" w:type="dxa"/>
          </w:tcPr>
          <w:p w14:paraId="367BD1D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72D380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CCA92F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2742F2B"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6E427BF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79B33A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819AE6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6B3E0CF7"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17631884" w14:textId="77777777" w:rsidR="008C3F5E" w:rsidRDefault="00000000" w:rsidP="001F2998">
            <w:pPr>
              <w:pStyle w:val="BodyText"/>
              <w:spacing w:before="0" w:after="0" w:line="240" w:lineRule="auto"/>
            </w:pPr>
            <w:r>
              <w:rPr>
                <w:rFonts w:eastAsia="Arial Nova" w:cs="Times New Roman"/>
                <w:szCs w:val="20"/>
                <w:lang w:val="cy-GB"/>
              </w:rPr>
              <w:t>Pontio a Sut i Gefnogi Plant</w:t>
            </w:r>
          </w:p>
        </w:tc>
        <w:tc>
          <w:tcPr>
            <w:tcW w:w="1117" w:type="dxa"/>
          </w:tcPr>
          <w:p w14:paraId="4FB030F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552F8E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B237DD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B9FD60F"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DE3CA5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6D5B9E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04AA8E5"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r>
      <w:tr w:rsidR="007B5570" w14:paraId="271797E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6844D47" w14:textId="77777777" w:rsidR="008C3F5E" w:rsidRDefault="00000000" w:rsidP="001F2998">
            <w:pPr>
              <w:pStyle w:val="BodyText"/>
              <w:spacing w:before="0" w:after="0" w:line="240" w:lineRule="auto"/>
            </w:pPr>
            <w:r>
              <w:rPr>
                <w:rFonts w:eastAsia="Arial Nova" w:cs="Times New Roman"/>
                <w:szCs w:val="20"/>
                <w:lang w:val="cy-GB"/>
              </w:rPr>
              <w:t>Gweithdy Syniadau Tuff Spot</w:t>
            </w:r>
          </w:p>
        </w:tc>
        <w:tc>
          <w:tcPr>
            <w:tcW w:w="1117" w:type="dxa"/>
          </w:tcPr>
          <w:p w14:paraId="5C9565D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A71137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F05A49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686EF58"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6198E44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17B35F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ED11B7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04EE237C"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4F2BFD98" w14:textId="77777777" w:rsidR="008C3F5E" w:rsidRDefault="00000000" w:rsidP="001F2998">
            <w:pPr>
              <w:pStyle w:val="BodyText"/>
              <w:spacing w:before="0" w:after="0" w:line="240" w:lineRule="auto"/>
            </w:pPr>
            <w:r>
              <w:rPr>
                <w:rFonts w:eastAsia="Arial Nova" w:cs="Times New Roman"/>
                <w:szCs w:val="20"/>
                <w:lang w:val="cy-GB"/>
              </w:rPr>
              <w:t xml:space="preserve">Cymraeg mewn Gofal Plant:  Gweithdy ar thema'r Nadolig </w:t>
            </w:r>
          </w:p>
        </w:tc>
        <w:tc>
          <w:tcPr>
            <w:tcW w:w="1117" w:type="dxa"/>
          </w:tcPr>
          <w:p w14:paraId="65AC874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6CED7E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83DB7B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2BD0E65"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49DDED4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1E51D5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DA3EDF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58171F3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3ED40957" w14:textId="77777777" w:rsidR="008C3F5E" w:rsidRDefault="00000000" w:rsidP="001F2998">
            <w:pPr>
              <w:pStyle w:val="BodyText"/>
              <w:spacing w:before="0" w:after="0" w:line="240" w:lineRule="auto"/>
            </w:pPr>
            <w:r>
              <w:rPr>
                <w:rFonts w:eastAsia="Arial Nova" w:cs="Times New Roman"/>
                <w:szCs w:val="20"/>
                <w:lang w:val="cy-GB"/>
              </w:rPr>
              <w:lastRenderedPageBreak/>
              <w:t xml:space="preserve">Cyflwyniad i Chwarae Seiliedig ar Berthynas mewn Lleoliadau Blynyddoedd Cynnar </w:t>
            </w:r>
          </w:p>
        </w:tc>
        <w:tc>
          <w:tcPr>
            <w:tcW w:w="1117" w:type="dxa"/>
          </w:tcPr>
          <w:p w14:paraId="6777186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EF04AC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370F3C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F450A6F"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6AE28C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260309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F33FA5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8C16B0C"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0A154B63" w14:textId="77777777" w:rsidR="008C3F5E" w:rsidRDefault="00000000" w:rsidP="001F2998">
            <w:pPr>
              <w:pStyle w:val="BodyText"/>
              <w:spacing w:before="0" w:after="0" w:line="240" w:lineRule="auto"/>
            </w:pPr>
            <w:r>
              <w:rPr>
                <w:rFonts w:eastAsia="Arial Nova" w:cs="Times New Roman"/>
                <w:szCs w:val="20"/>
                <w:lang w:val="cy-GB"/>
              </w:rPr>
              <w:t>Gweithdy Ymwybyddiaeth Ofalgar a Symud Hudolus</w:t>
            </w:r>
          </w:p>
        </w:tc>
        <w:tc>
          <w:tcPr>
            <w:tcW w:w="1117" w:type="dxa"/>
          </w:tcPr>
          <w:p w14:paraId="6DF9D69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4AAB04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339880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123840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A8BD496"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01673724"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6FBB1FD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721AC8B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2F349EFA" w14:textId="77777777" w:rsidR="008C3F5E" w:rsidRDefault="00000000" w:rsidP="001F2998">
            <w:pPr>
              <w:pStyle w:val="BodyText"/>
              <w:spacing w:before="0" w:after="0" w:line="240" w:lineRule="auto"/>
            </w:pPr>
            <w:r>
              <w:rPr>
                <w:rFonts w:eastAsia="Arial Nova" w:cs="Times New Roman"/>
                <w:szCs w:val="20"/>
                <w:lang w:val="cy-GB"/>
              </w:rPr>
              <w:t>Gweithdy Ymwybyddiaeth Ofalgar Hudol ac Anadl Myfyriol</w:t>
            </w:r>
          </w:p>
        </w:tc>
        <w:tc>
          <w:tcPr>
            <w:tcW w:w="1117" w:type="dxa"/>
          </w:tcPr>
          <w:p w14:paraId="10C39AC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B15F32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41EDD3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F1A497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E817867"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77F4F243"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0AFEF57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0140DB3F"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08920393" w14:textId="77777777" w:rsidR="008C3F5E" w:rsidRDefault="00000000" w:rsidP="001F2998">
            <w:pPr>
              <w:pStyle w:val="BodyText"/>
              <w:spacing w:before="0" w:after="0" w:line="240" w:lineRule="auto"/>
            </w:pPr>
            <w:r>
              <w:rPr>
                <w:rFonts w:eastAsia="Arial Nova" w:cs="Times New Roman"/>
                <w:szCs w:val="20"/>
                <w:lang w:val="cy-GB"/>
              </w:rPr>
              <w:t>Darpariaeth Effeithiol: Chwarae Dŵr</w:t>
            </w:r>
          </w:p>
        </w:tc>
        <w:tc>
          <w:tcPr>
            <w:tcW w:w="1117" w:type="dxa"/>
          </w:tcPr>
          <w:p w14:paraId="649FC6C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09A098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06D3BB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998BEF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3E3ABC8"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5041D027"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07DB405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7D38842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3027C0DA" w14:textId="77777777" w:rsidR="008C3F5E" w:rsidRDefault="00000000" w:rsidP="001F2998">
            <w:pPr>
              <w:pStyle w:val="BodyText"/>
              <w:spacing w:before="0" w:after="0" w:line="240" w:lineRule="auto"/>
            </w:pPr>
            <w:r>
              <w:rPr>
                <w:rFonts w:eastAsia="Arial Nova" w:cs="Times New Roman"/>
                <w:szCs w:val="20"/>
                <w:lang w:val="cy-GB"/>
              </w:rPr>
              <w:t>Datblygu Darpariaeth Awyr Agored o Ansawdd</w:t>
            </w:r>
          </w:p>
        </w:tc>
        <w:tc>
          <w:tcPr>
            <w:tcW w:w="1117" w:type="dxa"/>
          </w:tcPr>
          <w:p w14:paraId="001E312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15189B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01D051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45823A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45C5798"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599363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1C1A73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7531343D"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7C33B014" w14:textId="77777777" w:rsidR="008C3F5E" w:rsidRDefault="00000000" w:rsidP="001F2998">
            <w:pPr>
              <w:pStyle w:val="BodyText"/>
              <w:spacing w:before="0" w:after="0" w:line="240" w:lineRule="auto"/>
            </w:pPr>
            <w:r>
              <w:rPr>
                <w:rFonts w:eastAsia="Arial Nova" w:cs="Times New Roman"/>
                <w:szCs w:val="20"/>
                <w:lang w:val="cy-GB"/>
              </w:rPr>
              <w:t xml:space="preserve">Cymraeg bob dydd mewn Gofal Plant </w:t>
            </w:r>
          </w:p>
        </w:tc>
        <w:tc>
          <w:tcPr>
            <w:tcW w:w="1117" w:type="dxa"/>
          </w:tcPr>
          <w:p w14:paraId="65F6D83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9D2886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CC8CFD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EDAF3F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0CE9B7C"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12F9979"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0A1F7DF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2779E42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7BAE067C" w14:textId="77777777" w:rsidR="008C3F5E" w:rsidRDefault="00000000" w:rsidP="001F2998">
            <w:pPr>
              <w:pStyle w:val="BodyText"/>
              <w:spacing w:before="0" w:after="0" w:line="240" w:lineRule="auto"/>
            </w:pPr>
            <w:r>
              <w:rPr>
                <w:rFonts w:eastAsia="Arial Nova" w:cs="Times New Roman"/>
                <w:szCs w:val="20"/>
                <w:lang w:val="cy-GB"/>
              </w:rPr>
              <w:t xml:space="preserve">Cyrsiau Parth Datblygu NDNA Ar-lein </w:t>
            </w:r>
          </w:p>
        </w:tc>
        <w:tc>
          <w:tcPr>
            <w:tcW w:w="1117" w:type="dxa"/>
          </w:tcPr>
          <w:p w14:paraId="5E3BCCD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72E2F7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1DEEC0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0108FB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6657562"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2D5519A7"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34C5E89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7B5570" w14:paraId="468F961A" w14:textId="77777777" w:rsidTr="007B5570">
        <w:tc>
          <w:tcPr>
            <w:cnfStyle w:val="001000000000" w:firstRow="0" w:lastRow="0" w:firstColumn="1" w:lastColumn="0" w:oddVBand="0" w:evenVBand="0" w:oddHBand="0" w:evenHBand="0" w:firstRowFirstColumn="0" w:firstRowLastColumn="0" w:lastRowFirstColumn="0" w:lastRowLastColumn="0"/>
            <w:tcW w:w="7479" w:type="dxa"/>
          </w:tcPr>
          <w:p w14:paraId="0A3224C1" w14:textId="77777777" w:rsidR="008C3F5E" w:rsidRDefault="00000000" w:rsidP="001F2998">
            <w:pPr>
              <w:pStyle w:val="BodyText"/>
              <w:spacing w:before="0" w:after="0" w:line="240" w:lineRule="auto"/>
            </w:pPr>
            <w:r>
              <w:rPr>
                <w:rFonts w:eastAsia="Arial Nova" w:cs="Times New Roman"/>
                <w:szCs w:val="20"/>
                <w:lang w:val="cy-GB"/>
              </w:rPr>
              <w:t xml:space="preserve">Plentyndod Naturiol – Hyfforddiant Blynyddoedd Cynnar yn yr Awyr Agored </w:t>
            </w:r>
          </w:p>
        </w:tc>
        <w:tc>
          <w:tcPr>
            <w:tcW w:w="1117" w:type="dxa"/>
          </w:tcPr>
          <w:p w14:paraId="40B8B44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8E8585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492C27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D3A876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968404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F7775F4" w14:textId="77777777" w:rsidR="008C3F5E" w:rsidRPr="00125968" w:rsidRDefault="00000000"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04F5036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7B5570" w14:paraId="77A18A3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D7E3293" w14:textId="77777777" w:rsidR="008C3F5E" w:rsidRDefault="00000000" w:rsidP="001F2998">
            <w:pPr>
              <w:pStyle w:val="BodyText"/>
              <w:spacing w:before="0" w:after="0" w:line="240" w:lineRule="auto"/>
            </w:pPr>
            <w:r>
              <w:rPr>
                <w:rFonts w:eastAsia="Arial Nova" w:cs="Times New Roman"/>
                <w:szCs w:val="20"/>
                <w:lang w:val="cy-GB"/>
              </w:rPr>
              <w:t>Magic Train</w:t>
            </w:r>
          </w:p>
        </w:tc>
        <w:tc>
          <w:tcPr>
            <w:tcW w:w="1117" w:type="dxa"/>
          </w:tcPr>
          <w:p w14:paraId="3D66DDA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E5369D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10FA90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0D4688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FBAEDF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147FE49" w14:textId="77777777" w:rsidR="008C3F5E" w:rsidRPr="00125968" w:rsidRDefault="00000000"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sym w:font="Wingdings" w:char="F0FC"/>
            </w:r>
          </w:p>
        </w:tc>
        <w:tc>
          <w:tcPr>
            <w:tcW w:w="1117" w:type="dxa"/>
          </w:tcPr>
          <w:p w14:paraId="51F3236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bl>
    <w:p w14:paraId="0B416157" w14:textId="77777777" w:rsidR="00AA1FE2" w:rsidRDefault="00AA1FE2" w:rsidP="00347950">
      <w:pPr>
        <w:pStyle w:val="BodyText"/>
        <w:jc w:val="both"/>
      </w:pPr>
    </w:p>
    <w:p w14:paraId="664000F9" w14:textId="77777777" w:rsidR="00E63AE3" w:rsidRDefault="00E63AE3" w:rsidP="00347950">
      <w:pPr>
        <w:pStyle w:val="BodyText"/>
        <w:jc w:val="both"/>
        <w:sectPr w:rsidR="00E63AE3" w:rsidSect="00D329A4">
          <w:pgSz w:w="16838" w:h="11906" w:orient="landscape"/>
          <w:pgMar w:top="1134" w:right="1134" w:bottom="1134" w:left="1134" w:header="425" w:footer="425" w:gutter="0"/>
          <w:cols w:space="708"/>
          <w:docGrid w:linePitch="360"/>
        </w:sectPr>
      </w:pPr>
    </w:p>
    <w:p w14:paraId="40723D67" w14:textId="77777777" w:rsidR="00D329A4" w:rsidRDefault="00000000" w:rsidP="00D329A4">
      <w:pPr>
        <w:pStyle w:val="Heading3"/>
      </w:pPr>
      <w:r>
        <w:rPr>
          <w:rFonts w:eastAsia="Century Gothic" w:cs="Times New Roman"/>
          <w:lang w:val="cy-GB"/>
        </w:rPr>
        <w:lastRenderedPageBreak/>
        <w:t>Safon</w:t>
      </w:r>
    </w:p>
    <w:p w14:paraId="79AA764D" w14:textId="77777777" w:rsidR="00456DF8" w:rsidRDefault="00000000" w:rsidP="00347950">
      <w:pPr>
        <w:pStyle w:val="BodyText"/>
        <w:jc w:val="both"/>
      </w:pPr>
      <w:r>
        <w:rPr>
          <w:rFonts w:eastAsia="Arial Nova" w:cs="Times New Roman"/>
          <w:szCs w:val="20"/>
          <w:lang w:val="cy-GB"/>
        </w:rPr>
        <w:t>Mae Ansawdd yr Adolygiad Gofal yn offeryn sy'n cefnogi lleoliadau i "fod yn rhan o ddiwylliant o wella ansawdd.   Mae hyn yn cynnwys defnyddio offer a dulliau’n systematig i asesu a gwella ansawdd gofal a chanlyniadau pobl sy'n defnyddio'r gwasanaeth</w:t>
      </w:r>
      <w:r>
        <w:rPr>
          <w:rStyle w:val="FootnoteReference"/>
        </w:rPr>
        <w:footnoteReference w:id="41"/>
      </w:r>
      <w:r>
        <w:rPr>
          <w:rFonts w:eastAsia="Arial Nova" w:cs="Times New Roman"/>
          <w:szCs w:val="20"/>
          <w:lang w:val="cy-GB"/>
        </w:rPr>
        <w:t xml:space="preserve">." Mae'r broses yn rhan o gylch gwella parhaus ar gyfer lleoliadau.   Mae Tabl 60 yn crynhoi adolygiadau gofal ansawdd y lleoliadau ar adeg proses y DHG ym Mehefin 2021. </w:t>
      </w:r>
    </w:p>
    <w:p w14:paraId="1B8958AB" w14:textId="77777777" w:rsidR="001A06C1" w:rsidRPr="005817AD" w:rsidRDefault="00000000" w:rsidP="001A06C1">
      <w:pPr>
        <w:pStyle w:val="Heading4"/>
      </w:pPr>
      <w:r>
        <w:rPr>
          <w:rFonts w:ascii="Arial" w:eastAsia="Arial" w:hAnsi="Arial" w:cs="Times New Roman"/>
          <w:szCs w:val="22"/>
          <w:lang w:val="cy-GB"/>
        </w:rPr>
        <w:t>Tabl 60.  Adolygiad Ansawdd Gofal</w:t>
      </w:r>
      <w:r>
        <w:rPr>
          <w:rFonts w:ascii="Arial" w:eastAsia="Arial" w:hAnsi="Arial" w:cs="Times New Roman"/>
          <w:b w:val="0"/>
          <w:bCs w:val="0"/>
          <w:i w:val="0"/>
          <w:iCs w:val="0"/>
          <w:szCs w:val="22"/>
          <w:lang w:val="cy-GB"/>
        </w:rPr>
        <w:t xml:space="preserve"> </w:t>
      </w:r>
    </w:p>
    <w:tbl>
      <w:tblPr>
        <w:tblStyle w:val="PRD1"/>
        <w:tblW w:w="9741" w:type="dxa"/>
        <w:tblInd w:w="-113" w:type="dxa"/>
        <w:tblLook w:val="04A0" w:firstRow="1" w:lastRow="0" w:firstColumn="1" w:lastColumn="0" w:noHBand="0" w:noVBand="1"/>
      </w:tblPr>
      <w:tblGrid>
        <w:gridCol w:w="3283"/>
        <w:gridCol w:w="1599"/>
        <w:gridCol w:w="1568"/>
        <w:gridCol w:w="1579"/>
        <w:gridCol w:w="1712"/>
      </w:tblGrid>
      <w:tr w:rsidR="007B5570" w14:paraId="7D150512" w14:textId="77777777" w:rsidTr="007B55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4" w:type="dxa"/>
          </w:tcPr>
          <w:p w14:paraId="7F1B52C9" w14:textId="77777777" w:rsidR="003B1516" w:rsidRDefault="003B1516" w:rsidP="00C77DD0">
            <w:pPr>
              <w:pStyle w:val="NoSpacing"/>
              <w:rPr>
                <w:b w:val="0"/>
              </w:rPr>
            </w:pPr>
          </w:p>
        </w:tc>
        <w:tc>
          <w:tcPr>
            <w:tcW w:w="1622" w:type="dxa"/>
          </w:tcPr>
          <w:p w14:paraId="5643F1D6" w14:textId="77777777" w:rsidR="003B1516" w:rsidRDefault="00000000" w:rsidP="00C77DD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Llesiant</w:t>
            </w:r>
          </w:p>
        </w:tc>
        <w:tc>
          <w:tcPr>
            <w:tcW w:w="1585" w:type="dxa"/>
          </w:tcPr>
          <w:p w14:paraId="07A192A9" w14:textId="77777777" w:rsidR="003B1516" w:rsidRDefault="00000000" w:rsidP="00C77DD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Gofal a Datblygu</w:t>
            </w:r>
            <w:r>
              <w:rPr>
                <w:rFonts w:eastAsia="Arial Nova" w:cs="Times New Roman"/>
                <w:b w:val="0"/>
                <w:szCs w:val="20"/>
                <w:lang w:val="cy-GB"/>
              </w:rPr>
              <w:t xml:space="preserve"> </w:t>
            </w:r>
          </w:p>
        </w:tc>
        <w:tc>
          <w:tcPr>
            <w:tcW w:w="1585" w:type="dxa"/>
          </w:tcPr>
          <w:p w14:paraId="5C8410CB" w14:textId="77777777" w:rsidR="003B1516" w:rsidRDefault="00000000" w:rsidP="00C77DD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Amgylchedd</w:t>
            </w:r>
          </w:p>
        </w:tc>
        <w:tc>
          <w:tcPr>
            <w:tcW w:w="1585" w:type="dxa"/>
          </w:tcPr>
          <w:p w14:paraId="51852CD0" w14:textId="77777777" w:rsidR="003B1516" w:rsidRDefault="00000000" w:rsidP="00C77DD0">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Arweinyddiaeth a Rheolaeth</w:t>
            </w:r>
          </w:p>
        </w:tc>
      </w:tr>
      <w:tr w:rsidR="007B5570" w14:paraId="58207A3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2A7077C1" w14:textId="77777777" w:rsidR="003B1516" w:rsidRPr="00D53081" w:rsidRDefault="00000000" w:rsidP="00C77DD0">
            <w:pPr>
              <w:pStyle w:val="BodyText"/>
              <w:rPr>
                <w:sz w:val="18"/>
                <w:szCs w:val="18"/>
              </w:rPr>
            </w:pPr>
            <w:r>
              <w:rPr>
                <w:rFonts w:eastAsia="Arial Nova" w:cs="Times New Roman"/>
                <w:sz w:val="18"/>
                <w:szCs w:val="18"/>
                <w:lang w:val="cy-GB"/>
              </w:rPr>
              <w:t>Dim Sgôr</w:t>
            </w:r>
          </w:p>
        </w:tc>
        <w:tc>
          <w:tcPr>
            <w:tcW w:w="1622" w:type="dxa"/>
          </w:tcPr>
          <w:p w14:paraId="37AEF677"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6</w:t>
            </w:r>
          </w:p>
        </w:tc>
        <w:tc>
          <w:tcPr>
            <w:tcW w:w="1585" w:type="dxa"/>
          </w:tcPr>
          <w:p w14:paraId="4E31F46B"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6</w:t>
            </w:r>
          </w:p>
        </w:tc>
        <w:tc>
          <w:tcPr>
            <w:tcW w:w="1585" w:type="dxa"/>
          </w:tcPr>
          <w:p w14:paraId="6D7A87C2"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6</w:t>
            </w:r>
          </w:p>
        </w:tc>
        <w:tc>
          <w:tcPr>
            <w:tcW w:w="1585" w:type="dxa"/>
          </w:tcPr>
          <w:p w14:paraId="10B703FB"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6</w:t>
            </w:r>
          </w:p>
        </w:tc>
      </w:tr>
      <w:tr w:rsidR="007B5570" w14:paraId="4FB33805" w14:textId="77777777" w:rsidTr="007B5570">
        <w:tc>
          <w:tcPr>
            <w:cnfStyle w:val="001000000000" w:firstRow="0" w:lastRow="0" w:firstColumn="1" w:lastColumn="0" w:oddVBand="0" w:evenVBand="0" w:oddHBand="0" w:evenHBand="0" w:firstRowFirstColumn="0" w:firstRowLastColumn="0" w:lastRowFirstColumn="0" w:lastRowLastColumn="0"/>
            <w:tcW w:w="3364" w:type="dxa"/>
          </w:tcPr>
          <w:p w14:paraId="70FE6FFE" w14:textId="77777777" w:rsidR="00E35D20" w:rsidRPr="00AC7514" w:rsidRDefault="00000000" w:rsidP="00C77DD0">
            <w:pPr>
              <w:pStyle w:val="BodyText"/>
              <w:rPr>
                <w:sz w:val="18"/>
                <w:szCs w:val="18"/>
              </w:rPr>
            </w:pPr>
            <w:r>
              <w:rPr>
                <w:rFonts w:eastAsia="Arial Nova" w:cs="Times New Roman"/>
                <w:sz w:val="18"/>
                <w:szCs w:val="18"/>
                <w:lang w:val="cy-GB"/>
              </w:rPr>
              <w:t>Gwael</w:t>
            </w:r>
          </w:p>
        </w:tc>
        <w:tc>
          <w:tcPr>
            <w:tcW w:w="1622" w:type="dxa"/>
          </w:tcPr>
          <w:p w14:paraId="6C1B4A73" w14:textId="77777777" w:rsidR="00E35D2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0</w:t>
            </w:r>
          </w:p>
        </w:tc>
        <w:tc>
          <w:tcPr>
            <w:tcW w:w="1585" w:type="dxa"/>
          </w:tcPr>
          <w:p w14:paraId="6E03FC42" w14:textId="77777777" w:rsidR="00E35D2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0</w:t>
            </w:r>
          </w:p>
        </w:tc>
        <w:tc>
          <w:tcPr>
            <w:tcW w:w="1585" w:type="dxa"/>
          </w:tcPr>
          <w:p w14:paraId="29F17221" w14:textId="77777777" w:rsidR="00E35D20"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1</w:t>
            </w:r>
          </w:p>
        </w:tc>
        <w:tc>
          <w:tcPr>
            <w:tcW w:w="1585" w:type="dxa"/>
          </w:tcPr>
          <w:p w14:paraId="2EB42319" w14:textId="77777777" w:rsidR="00E35D20"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0</w:t>
            </w:r>
          </w:p>
        </w:tc>
      </w:tr>
      <w:tr w:rsidR="007B5570" w14:paraId="5C062505"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2978EBAA" w14:textId="77777777" w:rsidR="003B1516" w:rsidRPr="00D53081" w:rsidRDefault="00000000" w:rsidP="00C77DD0">
            <w:pPr>
              <w:pStyle w:val="BodyText"/>
              <w:rPr>
                <w:sz w:val="18"/>
                <w:szCs w:val="18"/>
              </w:rPr>
            </w:pPr>
            <w:r>
              <w:rPr>
                <w:rFonts w:eastAsia="Arial Nova" w:cs="Times New Roman"/>
                <w:sz w:val="18"/>
                <w:szCs w:val="18"/>
                <w:lang w:val="cy-GB"/>
              </w:rPr>
              <w:t>Digonol</w:t>
            </w:r>
          </w:p>
        </w:tc>
        <w:tc>
          <w:tcPr>
            <w:tcW w:w="1622" w:type="dxa"/>
          </w:tcPr>
          <w:p w14:paraId="1EF5960D"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3</w:t>
            </w:r>
          </w:p>
        </w:tc>
        <w:tc>
          <w:tcPr>
            <w:tcW w:w="1585" w:type="dxa"/>
          </w:tcPr>
          <w:p w14:paraId="4E8A3A87"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3</w:t>
            </w:r>
          </w:p>
        </w:tc>
        <w:tc>
          <w:tcPr>
            <w:tcW w:w="1585" w:type="dxa"/>
          </w:tcPr>
          <w:p w14:paraId="27F423A9"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2</w:t>
            </w:r>
          </w:p>
        </w:tc>
        <w:tc>
          <w:tcPr>
            <w:tcW w:w="1585" w:type="dxa"/>
          </w:tcPr>
          <w:p w14:paraId="5C08E355" w14:textId="77777777" w:rsidR="003B1516"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5</w:t>
            </w:r>
          </w:p>
        </w:tc>
      </w:tr>
      <w:tr w:rsidR="007B5570" w14:paraId="5A5D4F40" w14:textId="77777777" w:rsidTr="007B5570">
        <w:tc>
          <w:tcPr>
            <w:cnfStyle w:val="001000000000" w:firstRow="0" w:lastRow="0" w:firstColumn="1" w:lastColumn="0" w:oddVBand="0" w:evenVBand="0" w:oddHBand="0" w:evenHBand="0" w:firstRowFirstColumn="0" w:firstRowLastColumn="0" w:lastRowFirstColumn="0" w:lastRowLastColumn="0"/>
            <w:tcW w:w="3364" w:type="dxa"/>
          </w:tcPr>
          <w:p w14:paraId="72C7154B" w14:textId="77777777" w:rsidR="003B1516" w:rsidRPr="00D53081" w:rsidRDefault="00000000" w:rsidP="00C77DD0">
            <w:pPr>
              <w:pStyle w:val="BodyText"/>
              <w:rPr>
                <w:sz w:val="18"/>
                <w:szCs w:val="18"/>
              </w:rPr>
            </w:pPr>
            <w:r>
              <w:rPr>
                <w:rFonts w:eastAsia="Arial Nova" w:cs="Times New Roman"/>
                <w:sz w:val="18"/>
                <w:szCs w:val="18"/>
                <w:lang w:val="cy-GB"/>
              </w:rPr>
              <w:t>Boddhaol</w:t>
            </w:r>
          </w:p>
        </w:tc>
        <w:tc>
          <w:tcPr>
            <w:tcW w:w="1622" w:type="dxa"/>
          </w:tcPr>
          <w:p w14:paraId="5A88CE56" w14:textId="77777777" w:rsidR="003B1516"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52</w:t>
            </w:r>
          </w:p>
        </w:tc>
        <w:tc>
          <w:tcPr>
            <w:tcW w:w="1585" w:type="dxa"/>
          </w:tcPr>
          <w:p w14:paraId="4D60AF41" w14:textId="77777777" w:rsidR="003B1516"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56</w:t>
            </w:r>
          </w:p>
        </w:tc>
        <w:tc>
          <w:tcPr>
            <w:tcW w:w="1585" w:type="dxa"/>
          </w:tcPr>
          <w:p w14:paraId="11302DAD" w14:textId="77777777" w:rsidR="003B1516"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63</w:t>
            </w:r>
          </w:p>
        </w:tc>
        <w:tc>
          <w:tcPr>
            <w:tcW w:w="1585" w:type="dxa"/>
          </w:tcPr>
          <w:p w14:paraId="00551041" w14:textId="77777777" w:rsidR="003B1516" w:rsidRPr="00347950" w:rsidRDefault="0000000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eastAsia="Arial Nova" w:cs="Arial"/>
                <w:sz w:val="18"/>
                <w:szCs w:val="18"/>
                <w:lang w:val="cy-GB"/>
              </w:rPr>
              <w:t>61</w:t>
            </w:r>
          </w:p>
        </w:tc>
      </w:tr>
      <w:tr w:rsidR="007B5570" w14:paraId="3FB7778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48B62896" w14:textId="77777777" w:rsidR="00AC7514" w:rsidRDefault="00000000" w:rsidP="00C77DD0">
            <w:pPr>
              <w:pStyle w:val="BodyText"/>
              <w:rPr>
                <w:sz w:val="18"/>
                <w:szCs w:val="18"/>
              </w:rPr>
            </w:pPr>
            <w:r>
              <w:rPr>
                <w:rFonts w:eastAsia="Arial Nova" w:cs="Times New Roman"/>
                <w:sz w:val="18"/>
                <w:szCs w:val="18"/>
                <w:lang w:val="cy-GB"/>
              </w:rPr>
              <w:t>Gwych</w:t>
            </w:r>
          </w:p>
        </w:tc>
        <w:tc>
          <w:tcPr>
            <w:tcW w:w="1622" w:type="dxa"/>
          </w:tcPr>
          <w:p w14:paraId="0F3FDEA8" w14:textId="77777777" w:rsidR="00AC7514"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39</w:t>
            </w:r>
          </w:p>
        </w:tc>
        <w:tc>
          <w:tcPr>
            <w:tcW w:w="1585" w:type="dxa"/>
          </w:tcPr>
          <w:p w14:paraId="204D968B" w14:textId="77777777" w:rsidR="00AC7514"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35</w:t>
            </w:r>
          </w:p>
        </w:tc>
        <w:tc>
          <w:tcPr>
            <w:tcW w:w="1585" w:type="dxa"/>
          </w:tcPr>
          <w:p w14:paraId="5B951F39" w14:textId="77777777" w:rsidR="00AC7514"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28</w:t>
            </w:r>
          </w:p>
        </w:tc>
        <w:tc>
          <w:tcPr>
            <w:tcW w:w="1585" w:type="dxa"/>
          </w:tcPr>
          <w:p w14:paraId="02DBA78D" w14:textId="77777777" w:rsidR="00AC7514" w:rsidRPr="00347950" w:rsidRDefault="0000000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eastAsia="Arial Nova" w:cs="Arial"/>
                <w:sz w:val="18"/>
                <w:szCs w:val="18"/>
                <w:lang w:val="cy-GB"/>
              </w:rPr>
              <w:t>28</w:t>
            </w:r>
          </w:p>
        </w:tc>
      </w:tr>
    </w:tbl>
    <w:p w14:paraId="7C7175CB" w14:textId="77777777" w:rsidR="001A06C1" w:rsidRPr="00347950" w:rsidRDefault="00000000" w:rsidP="00347950">
      <w:pPr>
        <w:pStyle w:val="BodyText"/>
        <w:jc w:val="both"/>
        <w:sectPr w:rsidR="001A06C1" w:rsidRPr="00347950" w:rsidSect="00D329A4">
          <w:pgSz w:w="11906" w:h="16838"/>
          <w:pgMar w:top="1134" w:right="1134" w:bottom="1134" w:left="1134" w:header="425" w:footer="425" w:gutter="0"/>
          <w:cols w:space="708"/>
          <w:docGrid w:linePitch="360"/>
        </w:sectPr>
      </w:pPr>
      <w:r>
        <w:rPr>
          <w:rFonts w:eastAsia="Arial Nova" w:cs="Times New Roman"/>
          <w:szCs w:val="20"/>
          <w:lang w:val="cy-GB"/>
        </w:rPr>
        <w:t xml:space="preserve">Mae'r tabl uchod yn awgrymu bod lleoliadau'n cynnig darpariaeth dda neu ragorol i'r teuluoedd a'r plant y maent yn gofalu amdanynt.   Mae yna le i barhau i wella a bydd yr Uned Blynyddoedd Cynnar a Gofal Plant yn parhau i weithio gyda lleoliadau i ddarparu gofal plant o safon.    </w:t>
      </w:r>
    </w:p>
    <w:p w14:paraId="27C0F857" w14:textId="77777777" w:rsidR="005214A4" w:rsidRPr="008A00EE" w:rsidRDefault="00000000" w:rsidP="005214A4">
      <w:pPr>
        <w:pStyle w:val="Heading1"/>
      </w:pPr>
      <w:bookmarkStart w:id="83" w:name="_Toc122084285"/>
      <w:r>
        <w:rPr>
          <w:rFonts w:eastAsia="Century Gothic" w:cs="Times New Roman"/>
          <w:bCs/>
          <w:szCs w:val="40"/>
          <w:lang w:val="cy-GB"/>
        </w:rPr>
        <w:lastRenderedPageBreak/>
        <w:t>Mynd i'r afael â bylchau mewn darpariaeth</w:t>
      </w:r>
      <w:bookmarkEnd w:id="83"/>
      <w:r>
        <w:rPr>
          <w:rFonts w:eastAsia="Century Gothic" w:cs="Times New Roman"/>
          <w:bCs/>
          <w:szCs w:val="40"/>
          <w:lang w:val="cy-GB"/>
        </w:rPr>
        <w:t xml:space="preserve"> </w:t>
      </w:r>
    </w:p>
    <w:p w14:paraId="3103E45E" w14:textId="77777777" w:rsidR="005214A4" w:rsidRPr="00C14A7D" w:rsidRDefault="00000000" w:rsidP="005214A4">
      <w:pPr>
        <w:pStyle w:val="Heading2"/>
        <w:jc w:val="both"/>
      </w:pPr>
      <w:bookmarkStart w:id="84" w:name="_Toc122084286"/>
      <w:r>
        <w:rPr>
          <w:rFonts w:eastAsia="Century Gothic" w:cs="Times New Roman"/>
          <w:bCs/>
          <w:szCs w:val="32"/>
          <w:lang w:val="cy-GB"/>
        </w:rPr>
        <w:t>cynllun gweithredu</w:t>
      </w:r>
      <w:bookmarkEnd w:id="84"/>
      <w:r>
        <w:rPr>
          <w:rFonts w:eastAsia="Century Gothic" w:cs="Times New Roman"/>
          <w:bCs/>
          <w:szCs w:val="32"/>
          <w:lang w:val="cy-GB"/>
        </w:rPr>
        <w:t xml:space="preserve">  </w:t>
      </w:r>
    </w:p>
    <w:p w14:paraId="7D5CBDEA" w14:textId="77777777" w:rsidR="005214A4" w:rsidRDefault="00000000" w:rsidP="005214A4">
      <w:pPr>
        <w:pStyle w:val="Heading3"/>
        <w:jc w:val="both"/>
      </w:pPr>
      <w:r>
        <w:rPr>
          <w:rFonts w:eastAsia="Century Gothic" w:cs="Times New Roman"/>
          <w:lang w:val="cy-GB"/>
        </w:rPr>
        <w:t>Cyflwyniad</w:t>
      </w:r>
    </w:p>
    <w:bookmarkEnd w:id="45"/>
    <w:bookmarkEnd w:id="46"/>
    <w:bookmarkEnd w:id="47"/>
    <w:bookmarkEnd w:id="48"/>
    <w:bookmarkEnd w:id="49"/>
    <w:p w14:paraId="69EEBD0E" w14:textId="77777777" w:rsidR="004D280D" w:rsidRPr="00D60F0C" w:rsidRDefault="00000000" w:rsidP="004D280D">
      <w:pPr>
        <w:spacing w:after="0" w:line="240" w:lineRule="auto"/>
        <w:jc w:val="both"/>
        <w:rPr>
          <w:rFonts w:cs="Arial"/>
        </w:rPr>
      </w:pPr>
      <w:r>
        <w:rPr>
          <w:rFonts w:ascii="Arial" w:eastAsia="Arial" w:hAnsi="Arial" w:cs="Arial"/>
          <w:lang w:val="cy-GB"/>
        </w:rPr>
        <w:t xml:space="preserve">Datblygwyd y cynllun gweithredu hwn drwy broses gydweithredol, gan ddefnyddio Grŵp Blynyddoedd Cynnar a Gofal Plant (GBCGP) i gyd-ddylunio'r camau isod mewn ymateb i'r bylchau a nodwyd yn y ddarpariaeth.  Mae'r cynllun gweithredu ar gyfer y cyfnod ym mis Mehefin 2022 – Mai 2024, a bydd yn cael ei gyflawni, ei fonitro a'i werthuso gan y Grŵp Blynyddoedd Cynnar a Gofal Plant.   Bydd y grŵp hwn hefyd yn datblygu cynlluniau gweithredu ar gyfer pob un o'r blynyddoedd rhwng nawr a'r Asesiad Digonolrwydd Gofal Plant nesaf, mewn ymateb i newid angen a ffactorau gan gynnwys cyllid ac adnoddau. </w:t>
      </w:r>
    </w:p>
    <w:p w14:paraId="06D7B674" w14:textId="77777777" w:rsidR="004D280D" w:rsidRPr="00D60F0C" w:rsidRDefault="004D280D" w:rsidP="004D280D">
      <w:pPr>
        <w:spacing w:after="0" w:line="240" w:lineRule="auto"/>
        <w:jc w:val="both"/>
        <w:rPr>
          <w:rFonts w:cs="Arial"/>
        </w:rPr>
      </w:pPr>
    </w:p>
    <w:tbl>
      <w:tblPr>
        <w:tblStyle w:val="PRD1"/>
        <w:tblW w:w="0" w:type="auto"/>
        <w:tblLook w:val="04A0" w:firstRow="1" w:lastRow="0" w:firstColumn="1" w:lastColumn="0" w:noHBand="0" w:noVBand="1"/>
      </w:tblPr>
      <w:tblGrid>
        <w:gridCol w:w="4673"/>
        <w:gridCol w:w="4253"/>
        <w:gridCol w:w="3402"/>
        <w:gridCol w:w="2976"/>
        <w:gridCol w:w="3261"/>
        <w:gridCol w:w="2581"/>
      </w:tblGrid>
      <w:tr w:rsidR="007B5570" w14:paraId="29EB39A1" w14:textId="77777777" w:rsidTr="007B55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tcPr>
          <w:p w14:paraId="1C7F36FE" w14:textId="77777777" w:rsidR="00765D1E" w:rsidRDefault="00000000" w:rsidP="00EB4B35">
            <w:pPr>
              <w:pStyle w:val="NoSpacing"/>
              <w:rPr>
                <w:b w:val="0"/>
              </w:rPr>
            </w:pPr>
            <w:r>
              <w:rPr>
                <w:rFonts w:eastAsia="Arial Nova" w:cs="Times New Roman"/>
                <w:bCs/>
                <w:szCs w:val="20"/>
                <w:lang w:val="cy-GB"/>
              </w:rPr>
              <w:t>Bwlch</w:t>
            </w:r>
            <w:r>
              <w:rPr>
                <w:rFonts w:eastAsia="Arial Nova" w:cs="Times New Roman"/>
                <w:b w:val="0"/>
                <w:szCs w:val="20"/>
                <w:lang w:val="cy-GB"/>
              </w:rPr>
              <w:t xml:space="preserve"> </w:t>
            </w:r>
          </w:p>
        </w:tc>
        <w:tc>
          <w:tcPr>
            <w:tcW w:w="4253" w:type="dxa"/>
          </w:tcPr>
          <w:p w14:paraId="576D6040" w14:textId="77777777" w:rsidR="00765D1E" w:rsidRDefault="00000000" w:rsidP="00EB4B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Gweithredoedd</w:t>
            </w:r>
          </w:p>
        </w:tc>
        <w:tc>
          <w:tcPr>
            <w:tcW w:w="3402" w:type="dxa"/>
          </w:tcPr>
          <w:p w14:paraId="1A125703" w14:textId="77777777" w:rsidR="00765D1E" w:rsidRDefault="00000000" w:rsidP="00EB4B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Blaenoriaethau</w:t>
            </w:r>
            <w:r>
              <w:rPr>
                <w:rFonts w:eastAsia="Arial Nova" w:cs="Times New Roman"/>
                <w:b w:val="0"/>
                <w:szCs w:val="20"/>
                <w:lang w:val="cy-GB"/>
              </w:rPr>
              <w:t xml:space="preserve"> </w:t>
            </w:r>
          </w:p>
        </w:tc>
        <w:tc>
          <w:tcPr>
            <w:tcW w:w="2976" w:type="dxa"/>
          </w:tcPr>
          <w:p w14:paraId="4CA0C6CF" w14:textId="77777777" w:rsidR="00765D1E" w:rsidRDefault="00000000" w:rsidP="00EB4B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Cerrig Milltir</w:t>
            </w:r>
          </w:p>
        </w:tc>
        <w:tc>
          <w:tcPr>
            <w:tcW w:w="3261" w:type="dxa"/>
          </w:tcPr>
          <w:p w14:paraId="4EF7E04B" w14:textId="77777777" w:rsidR="00765D1E" w:rsidRDefault="00000000" w:rsidP="00EB4B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Cyfrifoldeb</w:t>
            </w:r>
          </w:p>
        </w:tc>
        <w:tc>
          <w:tcPr>
            <w:tcW w:w="2581" w:type="dxa"/>
          </w:tcPr>
          <w:p w14:paraId="16648912" w14:textId="77777777" w:rsidR="00765D1E" w:rsidRDefault="00000000" w:rsidP="00EB4B35">
            <w:pPr>
              <w:pStyle w:val="NoSpacing"/>
              <w:cnfStyle w:val="100000000000" w:firstRow="1" w:lastRow="0" w:firstColumn="0" w:lastColumn="0" w:oddVBand="0" w:evenVBand="0" w:oddHBand="0" w:evenHBand="0" w:firstRowFirstColumn="0" w:firstRowLastColumn="0" w:lastRowFirstColumn="0" w:lastRowLastColumn="0"/>
              <w:rPr>
                <w:b w:val="0"/>
              </w:rPr>
            </w:pPr>
            <w:r>
              <w:rPr>
                <w:rFonts w:eastAsia="Arial Nova" w:cs="Times New Roman"/>
                <w:bCs/>
                <w:szCs w:val="20"/>
                <w:lang w:val="cy-GB"/>
              </w:rPr>
              <w:t>Ariannu</w:t>
            </w:r>
          </w:p>
        </w:tc>
      </w:tr>
      <w:tr w:rsidR="007B5570" w14:paraId="09D9EFB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400E90E8" w14:textId="77777777" w:rsidR="009679B3" w:rsidRPr="009679B3" w:rsidRDefault="00000000" w:rsidP="009E1021">
            <w:pPr>
              <w:pStyle w:val="NoSpacing"/>
              <w:rPr>
                <w:b/>
                <w:bCs/>
              </w:rPr>
            </w:pPr>
            <w:r>
              <w:rPr>
                <w:rFonts w:eastAsia="Arial Nova" w:cs="Times New Roman"/>
                <w:b/>
                <w:bCs/>
                <w:szCs w:val="20"/>
                <w:lang w:val="cy-GB"/>
              </w:rPr>
              <w:t>Math o Ddarpariaeth</w:t>
            </w:r>
          </w:p>
        </w:tc>
      </w:tr>
      <w:tr w:rsidR="007B5570" w14:paraId="18157656"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08CD4A39" w14:textId="77777777" w:rsidR="00765D1E" w:rsidRDefault="00000000" w:rsidP="009E1021">
            <w:pPr>
              <w:pStyle w:val="NoSpacing"/>
            </w:pPr>
            <w:r>
              <w:rPr>
                <w:rFonts w:eastAsia="Arial Nova" w:cs="Times New Roman"/>
                <w:szCs w:val="20"/>
                <w:lang w:val="cy-GB"/>
              </w:rPr>
              <w:t>Clybiau ar ôl Ysgol</w:t>
            </w:r>
          </w:p>
        </w:tc>
        <w:tc>
          <w:tcPr>
            <w:tcW w:w="4253" w:type="dxa"/>
          </w:tcPr>
          <w:p w14:paraId="46A515EB" w14:textId="77777777" w:rsidR="00765D1E" w:rsidRDefault="00000000" w:rsidP="006F5839">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Ymgysylltu ag ysgolion i ystyried a deall rhwystrau i glybiau ar ôl ysgol yn dychwelyd ar ôl covid.  </w:t>
            </w:r>
          </w:p>
        </w:tc>
        <w:tc>
          <w:tcPr>
            <w:tcW w:w="3402" w:type="dxa"/>
          </w:tcPr>
          <w:p w14:paraId="4646AE77" w14:textId="77777777" w:rsidR="00765D1E" w:rsidRDefault="00000000" w:rsidP="006F5839">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Cynnydd yn y ddarpariaeth ar ôl ysgol mewn ysgolion.  </w:t>
            </w:r>
          </w:p>
        </w:tc>
        <w:tc>
          <w:tcPr>
            <w:tcW w:w="2976" w:type="dxa"/>
          </w:tcPr>
          <w:p w14:paraId="209FD9C2"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2F71A8BE"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36633C84"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7B5570" w14:paraId="460ED54B"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A6987AE" w14:textId="77777777" w:rsidR="00DD6B3A" w:rsidRDefault="00DD6B3A" w:rsidP="009E1021">
            <w:pPr>
              <w:pStyle w:val="NoSpacing"/>
            </w:pPr>
          </w:p>
        </w:tc>
        <w:tc>
          <w:tcPr>
            <w:tcW w:w="4253" w:type="dxa"/>
          </w:tcPr>
          <w:p w14:paraId="0D86C7CD" w14:textId="77777777" w:rsidR="00DD6B3A" w:rsidRDefault="00000000" w:rsidP="006F5839">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Hyrwyddo darpariaeth ar ôl ysgol sydd ar gael mewn lleoliadau gofal plant cofrestredig.  Archwilio potensial i ysgolion i fod yn bartneriaid gyda lleoliadau. </w:t>
            </w:r>
          </w:p>
        </w:tc>
        <w:tc>
          <w:tcPr>
            <w:tcW w:w="3402" w:type="dxa"/>
          </w:tcPr>
          <w:p w14:paraId="06ABAFAF" w14:textId="77777777" w:rsidR="00DD6B3A" w:rsidRDefault="00000000" w:rsidP="006F5839">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Cynnydd yn y ddarpariaeth ar ôl ysgol mewn ysgolion. </w:t>
            </w:r>
          </w:p>
        </w:tc>
        <w:tc>
          <w:tcPr>
            <w:tcW w:w="2976" w:type="dxa"/>
          </w:tcPr>
          <w:p w14:paraId="037F867F"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E577946"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CD442AE"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50730DB2"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42196E0C" w14:textId="77777777" w:rsidR="00765D1E" w:rsidRDefault="00000000" w:rsidP="009E1021">
            <w:pPr>
              <w:pStyle w:val="NoSpacing"/>
            </w:pPr>
            <w:r>
              <w:rPr>
                <w:rFonts w:eastAsia="Arial Nova" w:cs="Times New Roman"/>
                <w:szCs w:val="20"/>
                <w:lang w:val="cy-GB"/>
              </w:rPr>
              <w:t>Darpariaeth yn ystod y Gwyliau</w:t>
            </w:r>
          </w:p>
        </w:tc>
        <w:tc>
          <w:tcPr>
            <w:tcW w:w="4253" w:type="dxa"/>
          </w:tcPr>
          <w:p w14:paraId="649F86FE" w14:textId="77777777" w:rsidR="00765D1E" w:rsidRDefault="00000000" w:rsidP="006F5839">
            <w:pPr>
              <w:pStyle w:val="NoSpacing"/>
              <w:tabs>
                <w:tab w:val="left" w:pos="1210"/>
              </w:tabs>
              <w:jc w:val="both"/>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Cysylltu â Grŵp Gweithredu Digonolrwydd Chwarae i gydweithio ar Haf o Hwyl a rhaglenni eraill i archwilio cyfleoedd ar gyfer darpariaeth gwyliau.  </w:t>
            </w:r>
            <w:r>
              <w:rPr>
                <w:rFonts w:eastAsia="Arial Nova" w:cs="Times New Roman"/>
                <w:szCs w:val="20"/>
                <w:lang w:val="cy-GB"/>
              </w:rPr>
              <w:tab/>
            </w:r>
          </w:p>
        </w:tc>
        <w:tc>
          <w:tcPr>
            <w:tcW w:w="3402" w:type="dxa"/>
          </w:tcPr>
          <w:p w14:paraId="570AA6CC" w14:textId="77777777" w:rsidR="00765D1E" w:rsidRDefault="00000000" w:rsidP="006F5839">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Opsiynau gofal plant fforddiadwy i deuluoedd sydd ond angen gofal plant yn ystod gwyliau ysgol.  </w:t>
            </w:r>
          </w:p>
        </w:tc>
        <w:tc>
          <w:tcPr>
            <w:tcW w:w="2976" w:type="dxa"/>
          </w:tcPr>
          <w:p w14:paraId="4EADC8DC"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7BFF7736"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128D43E9"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7B5570" w14:paraId="0DDED29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8E14D83" w14:textId="77777777" w:rsidR="006F5839" w:rsidRDefault="006F5839" w:rsidP="009E1021">
            <w:pPr>
              <w:pStyle w:val="NoSpacing"/>
            </w:pPr>
          </w:p>
        </w:tc>
        <w:tc>
          <w:tcPr>
            <w:tcW w:w="4253" w:type="dxa"/>
          </w:tcPr>
          <w:p w14:paraId="2667915A" w14:textId="77777777" w:rsidR="006F5839" w:rsidRDefault="00000000" w:rsidP="006F5839">
            <w:pPr>
              <w:pStyle w:val="NoSpacing"/>
              <w:tabs>
                <w:tab w:val="left" w:pos="1210"/>
              </w:tabs>
              <w:jc w:val="both"/>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Codi ymwybyddiaeth o'r ddarpariaeth gwyliau sydd ar gael mewn canolfannau gofal plant cofrestredig – mynd i'r afael â'r myth y mae'n rhaid defnyddio gofal plant drwy gydol y flwyddyn.</w:t>
            </w:r>
          </w:p>
        </w:tc>
        <w:tc>
          <w:tcPr>
            <w:tcW w:w="3402" w:type="dxa"/>
          </w:tcPr>
          <w:p w14:paraId="6E3FFFB6" w14:textId="77777777" w:rsidR="006F5839" w:rsidRDefault="00000000" w:rsidP="006F5839">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teuluoedd yn ymwybodol o'r holl opsiynau sydd ar gael iddynt yn yr ardal honno. </w:t>
            </w:r>
          </w:p>
        </w:tc>
        <w:tc>
          <w:tcPr>
            <w:tcW w:w="2976" w:type="dxa"/>
          </w:tcPr>
          <w:p w14:paraId="2841D70A"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00E36018"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DEA3ACF"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78577C43" w14:textId="77777777" w:rsidTr="007B5570">
        <w:tc>
          <w:tcPr>
            <w:cnfStyle w:val="001000000000" w:firstRow="0" w:lastRow="0" w:firstColumn="1" w:lastColumn="0" w:oddVBand="0" w:evenVBand="0" w:oddHBand="0" w:evenHBand="0" w:firstRowFirstColumn="0" w:firstRowLastColumn="0" w:lastRowFirstColumn="0" w:lastRowLastColumn="0"/>
            <w:tcW w:w="21146" w:type="dxa"/>
            <w:gridSpan w:val="6"/>
          </w:tcPr>
          <w:p w14:paraId="3842DE50" w14:textId="77777777" w:rsidR="002D6F3D" w:rsidRPr="002D6F3D" w:rsidRDefault="00000000" w:rsidP="006F5839">
            <w:pPr>
              <w:pStyle w:val="NoSpacing"/>
              <w:rPr>
                <w:b/>
                <w:bCs/>
              </w:rPr>
            </w:pPr>
            <w:r>
              <w:rPr>
                <w:rFonts w:eastAsia="Arial Nova" w:cs="Times New Roman"/>
                <w:b/>
                <w:bCs/>
                <w:szCs w:val="20"/>
                <w:lang w:val="cy-GB"/>
              </w:rPr>
              <w:t>Yr Amseroedd pan mae’r Gofal Plant ar gael</w:t>
            </w:r>
            <w:r>
              <w:rPr>
                <w:rFonts w:eastAsia="Arial Nova" w:cs="Times New Roman"/>
                <w:szCs w:val="20"/>
                <w:lang w:val="cy-GB"/>
              </w:rPr>
              <w:t xml:space="preserve"> </w:t>
            </w:r>
          </w:p>
        </w:tc>
      </w:tr>
      <w:tr w:rsidR="007B5570" w14:paraId="314677F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F470CBA" w14:textId="77777777" w:rsidR="00765D1E" w:rsidRDefault="00000000" w:rsidP="009E1021">
            <w:pPr>
              <w:pStyle w:val="NoSpacing"/>
            </w:pPr>
            <w:r>
              <w:rPr>
                <w:rFonts w:eastAsia="Arial Nova" w:cs="Times New Roman"/>
                <w:szCs w:val="20"/>
                <w:lang w:val="cy-GB"/>
              </w:rPr>
              <w:t>Cyn 8am ac ar ôl 6pm a phenwythnosau</w:t>
            </w:r>
          </w:p>
        </w:tc>
        <w:tc>
          <w:tcPr>
            <w:tcW w:w="4253" w:type="dxa"/>
          </w:tcPr>
          <w:p w14:paraId="73C0151B" w14:textId="77777777" w:rsidR="00765D1E" w:rsidRDefault="00000000" w:rsidP="006F5839">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Cydweithio gyda'r Tîm Cyflogadwyedd, y Ganolfan Byd Gwaith a phartneriaid eraill i hyrwyddo Gwasanaeth Gwybodaeth i Deuluoedd i gyflogwyr.</w:t>
            </w:r>
          </w:p>
        </w:tc>
        <w:tc>
          <w:tcPr>
            <w:tcW w:w="3402" w:type="dxa"/>
          </w:tcPr>
          <w:p w14:paraId="2AF6AF56" w14:textId="77777777" w:rsidR="00765D1E" w:rsidRDefault="00000000" w:rsidP="006F583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gan gyflogwyr y wybodaeth sydd ei hangen arnynt i helpu eu staff i ddod o hyd i'r gofal plant cywir. </w:t>
            </w:r>
          </w:p>
        </w:tc>
        <w:tc>
          <w:tcPr>
            <w:tcW w:w="2976" w:type="dxa"/>
          </w:tcPr>
          <w:p w14:paraId="54B139E7"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c>
          <w:tcPr>
            <w:tcW w:w="3261" w:type="dxa"/>
          </w:tcPr>
          <w:p w14:paraId="2E072D95"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c>
          <w:tcPr>
            <w:tcW w:w="2581" w:type="dxa"/>
          </w:tcPr>
          <w:p w14:paraId="646C7EB9"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r>
      <w:tr w:rsidR="007B5570" w14:paraId="31BBD75F"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77761D9E" w14:textId="77777777" w:rsidR="00765D1E" w:rsidRDefault="00765D1E" w:rsidP="009E1021">
            <w:pPr>
              <w:pStyle w:val="NoSpacing"/>
            </w:pPr>
          </w:p>
        </w:tc>
        <w:tc>
          <w:tcPr>
            <w:tcW w:w="4253" w:type="dxa"/>
          </w:tcPr>
          <w:p w14:paraId="095B2825" w14:textId="77777777" w:rsidR="00765D1E" w:rsidRDefault="00000000" w:rsidP="006F5839">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Annog darparwyr i wneud gwybodaeth am eu hamseroedd agor yn glir ac yn hawdd dod o hyd iddo.  </w:t>
            </w:r>
          </w:p>
        </w:tc>
        <w:tc>
          <w:tcPr>
            <w:tcW w:w="3402" w:type="dxa"/>
          </w:tcPr>
          <w:p w14:paraId="091FBCBB" w14:textId="77777777" w:rsidR="00765D1E" w:rsidRDefault="00000000" w:rsidP="006F5839">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Mae gan rieni a gofalwyr y wybodaeth sydd ei hangen arnynt i wneud penderfyniadau gwybodus.</w:t>
            </w:r>
          </w:p>
        </w:tc>
        <w:tc>
          <w:tcPr>
            <w:tcW w:w="2976" w:type="dxa"/>
          </w:tcPr>
          <w:p w14:paraId="219808A2"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608FF941"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0E5A1A9E"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7B5570" w14:paraId="1A9D503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0E42254A" w14:textId="77777777" w:rsidR="00E763E9" w:rsidRPr="00E763E9" w:rsidRDefault="00000000" w:rsidP="009E1021">
            <w:pPr>
              <w:pStyle w:val="NoSpacing"/>
              <w:rPr>
                <w:b/>
                <w:bCs/>
              </w:rPr>
            </w:pPr>
            <w:r>
              <w:rPr>
                <w:rFonts w:eastAsia="Arial Nova" w:cs="Times New Roman"/>
                <w:b/>
                <w:bCs/>
                <w:szCs w:val="20"/>
                <w:lang w:val="cy-GB"/>
              </w:rPr>
              <w:t>Cyfrwng Cymraeg</w:t>
            </w:r>
          </w:p>
        </w:tc>
      </w:tr>
      <w:tr w:rsidR="007B5570" w14:paraId="7E9F54DB"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201A2625" w14:textId="77777777" w:rsidR="00176C45" w:rsidRDefault="00000000" w:rsidP="009E1021">
            <w:pPr>
              <w:pStyle w:val="NoSpacing"/>
            </w:pPr>
            <w:r>
              <w:rPr>
                <w:rFonts w:eastAsia="Arial Nova" w:cs="Times New Roman"/>
                <w:szCs w:val="20"/>
                <w:lang w:val="cy-GB"/>
              </w:rPr>
              <w:t>Darpariaeth Gymraeg hygyrch i bob teulu sydd ei heisiau.</w:t>
            </w:r>
          </w:p>
        </w:tc>
        <w:tc>
          <w:tcPr>
            <w:tcW w:w="4253" w:type="dxa"/>
          </w:tcPr>
          <w:p w14:paraId="263611B7" w14:textId="77777777" w:rsidR="00B164B3" w:rsidRPr="006E76D9" w:rsidRDefault="00000000" w:rsidP="006E76D9">
            <w:pPr>
              <w:pStyle w:val="BodyText"/>
              <w:spacing w:after="0" w:line="240" w:lineRule="auto"/>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Bydd darpariaeth gofal plant Cymraeg yn cael ei chynnwys fel rhan o adeiladu Ysgolion Cynradd Cymraeg yr 21ain Ganrif.  Bydd hyn yn cefnogi dyhead y CSCA y bydd gan bob disgybl ym mhob ardal o'r Awdurdod Lleol fynediad hawdd i addysg cyfrwng Cymraeg ac addysg cyn ysgol Gymraeg</w:t>
            </w:r>
          </w:p>
        </w:tc>
        <w:tc>
          <w:tcPr>
            <w:tcW w:w="3402" w:type="dxa"/>
          </w:tcPr>
          <w:p w14:paraId="03525CC5" w14:textId="77777777" w:rsidR="00176C45" w:rsidRDefault="00000000" w:rsidP="006E76D9">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Gweithio ar y cyd gydag ysgolion i fynd i'r afael â bwlch a nodwyd.  Perthynas waith agosach i gefnogi a galluogi pontio.   </w:t>
            </w:r>
          </w:p>
        </w:tc>
        <w:tc>
          <w:tcPr>
            <w:tcW w:w="2976" w:type="dxa"/>
          </w:tcPr>
          <w:p w14:paraId="09BDA964"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4C18212B"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4BD5629"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2C8DD73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1876053" w14:textId="77777777" w:rsidR="00E763E9" w:rsidRDefault="00E763E9" w:rsidP="009E1021">
            <w:pPr>
              <w:pStyle w:val="NoSpacing"/>
            </w:pPr>
          </w:p>
        </w:tc>
        <w:tc>
          <w:tcPr>
            <w:tcW w:w="4253" w:type="dxa"/>
          </w:tcPr>
          <w:p w14:paraId="01873948" w14:textId="77777777" w:rsidR="00E763E9" w:rsidRDefault="00000000" w:rsidP="00E81585">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Disgwyliadau realistig yn seiliedig ar lefel siaradwyr Cymraeg Castell-nedd Port Talbot ar hyn o bryd (22%</w:t>
            </w:r>
            <w:r>
              <w:rPr>
                <w:rStyle w:val="FootnoteReference"/>
              </w:rPr>
              <w:footnoteReference w:id="42"/>
            </w:r>
            <w:r>
              <w:rPr>
                <w:rFonts w:eastAsia="Arial Nova" w:cs="Times New Roman"/>
                <w:szCs w:val="20"/>
                <w:lang w:val="cy-GB"/>
              </w:rPr>
              <w:t xml:space="preserve">).  Bod yn onest i rieni ynglŷn â beth mae hyn yn ei olygu o ran y gallu i ddarparu darpariaeth Gymraeg.  </w:t>
            </w:r>
          </w:p>
        </w:tc>
        <w:tc>
          <w:tcPr>
            <w:tcW w:w="3402" w:type="dxa"/>
          </w:tcPr>
          <w:p w14:paraId="3BAD2C90" w14:textId="77777777" w:rsidR="00E763E9" w:rsidRDefault="00000000"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disgwyliadau'n cael eu rheoli ac mae strategaeth ar gyfer gwella hygyrchedd y ddarpariaeth.  </w:t>
            </w:r>
          </w:p>
        </w:tc>
        <w:tc>
          <w:tcPr>
            <w:tcW w:w="2976" w:type="dxa"/>
          </w:tcPr>
          <w:p w14:paraId="7D936CFF"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BC97264"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1A3634A1"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0E1BB68F"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5885FA79" w14:textId="77777777" w:rsidR="00192824" w:rsidRDefault="00192824" w:rsidP="009E1021">
            <w:pPr>
              <w:pStyle w:val="NoSpacing"/>
            </w:pPr>
          </w:p>
        </w:tc>
        <w:tc>
          <w:tcPr>
            <w:tcW w:w="4253" w:type="dxa"/>
          </w:tcPr>
          <w:p w14:paraId="26E6D537" w14:textId="77777777" w:rsidR="00192824" w:rsidRDefault="00000000" w:rsidP="00192824">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Ymchwilio i gyfleoedd i fynd i'r afael â diffyg darpariaeth Gymraeg a dwyieithog mewn </w:t>
            </w:r>
            <w:r>
              <w:rPr>
                <w:rFonts w:eastAsia="Arial Nova" w:cs="Times New Roman"/>
                <w:szCs w:val="20"/>
                <w:lang w:val="cy-GB"/>
              </w:rPr>
              <w:lastRenderedPageBreak/>
              <w:t xml:space="preserve">ardaloedd ieithyddol sensitif - yn benodol Ardal Ofodol Pontardawe a chymuned Y Creunant. </w:t>
            </w:r>
          </w:p>
        </w:tc>
        <w:tc>
          <w:tcPr>
            <w:tcW w:w="3402" w:type="dxa"/>
          </w:tcPr>
          <w:p w14:paraId="008E6FFB" w14:textId="77777777" w:rsidR="00192824" w:rsidRDefault="00000000" w:rsidP="0019282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lastRenderedPageBreak/>
              <w:t xml:space="preserve">Gweithio gyda'r ddarpariaeth gofal plant presennol yn yr ardaloedd hyn </w:t>
            </w:r>
            <w:r>
              <w:rPr>
                <w:rFonts w:eastAsia="Arial Nova" w:cs="Times New Roman"/>
                <w:szCs w:val="20"/>
                <w:lang w:val="cy-GB"/>
              </w:rPr>
              <w:lastRenderedPageBreak/>
              <w:t xml:space="preserve">er mwyn deall rhwystrau i'r ddarpariaeth Gymraeg.  Eu cefnogi i ddatblygu eu cynnig drwy hyfforddiant a chydweithio. </w:t>
            </w:r>
          </w:p>
        </w:tc>
        <w:tc>
          <w:tcPr>
            <w:tcW w:w="2976" w:type="dxa"/>
          </w:tcPr>
          <w:p w14:paraId="736AB138"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5F1DA4A8"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F42BB64"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5F9EE6E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8374D83" w14:textId="77777777" w:rsidR="00E763E9" w:rsidRDefault="00E763E9" w:rsidP="009E1021">
            <w:pPr>
              <w:pStyle w:val="NoSpacing"/>
            </w:pPr>
          </w:p>
        </w:tc>
        <w:tc>
          <w:tcPr>
            <w:tcW w:w="4253" w:type="dxa"/>
          </w:tcPr>
          <w:p w14:paraId="5CA571F4" w14:textId="77777777" w:rsidR="00E763E9" w:rsidRDefault="00000000" w:rsidP="00E81585">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Byddwn yn gweithio tuag at ddarparu gofal plant cyfrwng Cymraeg priodol ar gyfer pob plentyn 2 oed yng Nghastell-nedd Port Talbot. </w:t>
            </w:r>
          </w:p>
        </w:tc>
        <w:tc>
          <w:tcPr>
            <w:tcW w:w="3402" w:type="dxa"/>
          </w:tcPr>
          <w:p w14:paraId="521195E6" w14:textId="77777777" w:rsidR="00E763E9" w:rsidRDefault="00000000"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Llwybr i leoliadau i bontio o'r Saesneg i Ddwyieithog. O Ddwyieithog i'r Gymraeg. </w:t>
            </w:r>
          </w:p>
        </w:tc>
        <w:tc>
          <w:tcPr>
            <w:tcW w:w="2976" w:type="dxa"/>
          </w:tcPr>
          <w:p w14:paraId="07B086DA"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A321B0F"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F44DB54"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507FAB17"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6E0E01E3" w14:textId="77777777" w:rsidR="00E763E9" w:rsidRDefault="00E763E9" w:rsidP="009E1021">
            <w:pPr>
              <w:pStyle w:val="NoSpacing"/>
            </w:pPr>
          </w:p>
        </w:tc>
        <w:tc>
          <w:tcPr>
            <w:tcW w:w="4253" w:type="dxa"/>
          </w:tcPr>
          <w:p w14:paraId="2A6B61F8" w14:textId="77777777" w:rsidR="00E763E9" w:rsidRDefault="00000000" w:rsidP="00E81585">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Peilot y Wobr 3 Lefel Cymraeg mewn Gofal Plant.  Cynllun peilot ym mis Medi a fydd yn cael ei gyflwyno ym mhob lleoliad yn 2023. </w:t>
            </w:r>
          </w:p>
        </w:tc>
        <w:tc>
          <w:tcPr>
            <w:tcW w:w="3402" w:type="dxa"/>
          </w:tcPr>
          <w:p w14:paraId="749A2E59" w14:textId="77777777" w:rsidR="00E763E9" w:rsidRDefault="00000000" w:rsidP="00E8158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Mwy o staff yn medru'r Gymraeg mewn lleoliadau gofal plant.  </w:t>
            </w:r>
          </w:p>
        </w:tc>
        <w:tc>
          <w:tcPr>
            <w:tcW w:w="2976" w:type="dxa"/>
          </w:tcPr>
          <w:p w14:paraId="59F10291"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DFC66CC"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70045BA"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59C9D529"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CD365E0" w14:textId="77777777" w:rsidR="00E763E9" w:rsidRDefault="00E763E9" w:rsidP="009E1021">
            <w:pPr>
              <w:pStyle w:val="NoSpacing"/>
            </w:pPr>
          </w:p>
        </w:tc>
        <w:tc>
          <w:tcPr>
            <w:tcW w:w="4253" w:type="dxa"/>
          </w:tcPr>
          <w:p w14:paraId="64F81804" w14:textId="77777777" w:rsidR="00E763E9" w:rsidRDefault="00000000" w:rsidP="00E81585">
            <w:pPr>
              <w:pStyle w:val="NoSpacing"/>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Gweithio ar y cyd â Mudiad Meithrin i gyflawni amcanion.  </w:t>
            </w:r>
          </w:p>
        </w:tc>
        <w:tc>
          <w:tcPr>
            <w:tcW w:w="3402" w:type="dxa"/>
          </w:tcPr>
          <w:p w14:paraId="1CBE42E6" w14:textId="77777777" w:rsidR="00E763E9" w:rsidRDefault="00000000"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Defnydd o adnoddau a chefnogaeth sydd eisoes ar gael.  </w:t>
            </w:r>
          </w:p>
        </w:tc>
        <w:tc>
          <w:tcPr>
            <w:tcW w:w="2976" w:type="dxa"/>
          </w:tcPr>
          <w:p w14:paraId="4A19252E"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1B43552"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396E5BF0"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2240C522"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2F0370F8" w14:textId="77777777" w:rsidR="009D08F1" w:rsidRDefault="009D08F1" w:rsidP="009E1021">
            <w:pPr>
              <w:pStyle w:val="NoSpacing"/>
            </w:pPr>
          </w:p>
        </w:tc>
        <w:tc>
          <w:tcPr>
            <w:tcW w:w="4253" w:type="dxa"/>
          </w:tcPr>
          <w:p w14:paraId="3211A33A" w14:textId="77777777" w:rsidR="009D08F1" w:rsidRDefault="00000000" w:rsidP="007275FA">
            <w:pPr>
              <w:pStyle w:val="NoSpacing"/>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Chwalu’r Mythau Sicrhau bod gan rieni fynediad at wybodaeth glir ynghylch cael mynediad at ofal plant cyfrwng Cymraeg.  </w:t>
            </w:r>
          </w:p>
        </w:tc>
        <w:tc>
          <w:tcPr>
            <w:tcW w:w="3402" w:type="dxa"/>
          </w:tcPr>
          <w:p w14:paraId="69AFA655" w14:textId="77777777" w:rsidR="009D08F1" w:rsidRDefault="00000000" w:rsidP="007275FA">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Mae rhieni a gofalwyr yn deall nad oes angen siarad Cymraeg er mwyn cael mynediad at ofal plant dwyieithog neu gyfrwng y Gymraeg. </w:t>
            </w:r>
          </w:p>
        </w:tc>
        <w:tc>
          <w:tcPr>
            <w:tcW w:w="2976" w:type="dxa"/>
          </w:tcPr>
          <w:p w14:paraId="128D08E9"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479B9A0D"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3771C289"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0A8B04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9D76825" w14:textId="77777777" w:rsidR="007275FA" w:rsidRDefault="007275FA" w:rsidP="007275FA">
            <w:pPr>
              <w:pStyle w:val="NoSpacing"/>
            </w:pPr>
          </w:p>
        </w:tc>
        <w:tc>
          <w:tcPr>
            <w:tcW w:w="4253" w:type="dxa"/>
          </w:tcPr>
          <w:p w14:paraId="47C30F29" w14:textId="77777777" w:rsidR="007275FA" w:rsidRDefault="00000000" w:rsidP="007275F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Annog dwyieithrwydd o adeg genedigaeth.</w:t>
            </w:r>
          </w:p>
        </w:tc>
        <w:tc>
          <w:tcPr>
            <w:tcW w:w="3402" w:type="dxa"/>
          </w:tcPr>
          <w:p w14:paraId="212968D2" w14:textId="77777777" w:rsidR="007275FA" w:rsidRDefault="00000000" w:rsidP="007275F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Darperir gwybodaeth a chefnogaeth i rieni a gofalwyr o'u genedigaeth ymlaen.  </w:t>
            </w:r>
          </w:p>
        </w:tc>
        <w:tc>
          <w:tcPr>
            <w:tcW w:w="2976" w:type="dxa"/>
          </w:tcPr>
          <w:p w14:paraId="4CA6FA5C"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CDF6C7F"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2520C24"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4983B3DC"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627F362F" w14:textId="77777777" w:rsidR="00D92258" w:rsidRDefault="00D92258" w:rsidP="007275FA">
            <w:pPr>
              <w:pStyle w:val="NoSpacing"/>
            </w:pPr>
          </w:p>
        </w:tc>
        <w:tc>
          <w:tcPr>
            <w:tcW w:w="4253" w:type="dxa"/>
          </w:tcPr>
          <w:p w14:paraId="454E913A" w14:textId="77777777" w:rsidR="00D92258" w:rsidRDefault="00000000"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Annog rhieni a gofalwyr i ddysgu Cymraeg mewn ffordd hygyrch.  </w:t>
            </w:r>
          </w:p>
        </w:tc>
        <w:tc>
          <w:tcPr>
            <w:tcW w:w="3402" w:type="dxa"/>
          </w:tcPr>
          <w:p w14:paraId="72262F71" w14:textId="77777777" w:rsidR="00D92258" w:rsidRDefault="00000000"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Hyrwyddo rhaglenni ac adnoddau presennol i helpu rhieni a gofalwyr i ddysgu Cymraeg.  </w:t>
            </w:r>
          </w:p>
          <w:p w14:paraId="3DF6E5EE" w14:textId="77777777" w:rsidR="00646508" w:rsidRDefault="00000000"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Gweithio ar y cyd gyda Mudiad Meithrin. </w:t>
            </w:r>
          </w:p>
          <w:p w14:paraId="43DFBA3F" w14:textId="77777777" w:rsidR="000D48C1" w:rsidRDefault="00000000"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Codi ymwybyddiaeth o Glwb Cwtch, Cymraeg i Blant, Cylch Ti a Fi a rhaglenni eraill. </w:t>
            </w:r>
          </w:p>
        </w:tc>
        <w:tc>
          <w:tcPr>
            <w:tcW w:w="2976" w:type="dxa"/>
          </w:tcPr>
          <w:p w14:paraId="78F8D41B"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CEE0C1C"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3539B90"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00D530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C97E2E0" w14:textId="77777777" w:rsidR="005D79BC" w:rsidRDefault="005D79BC" w:rsidP="007275FA">
            <w:pPr>
              <w:pStyle w:val="NoSpacing"/>
            </w:pPr>
          </w:p>
        </w:tc>
        <w:tc>
          <w:tcPr>
            <w:tcW w:w="4253" w:type="dxa"/>
            <w:shd w:val="clear" w:color="auto" w:fill="auto"/>
          </w:tcPr>
          <w:p w14:paraId="49E7910D" w14:textId="77777777" w:rsidR="005D79BC" w:rsidRDefault="00000000" w:rsidP="00933BA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Annog a galluogi mwy o siaradwyr Cymraeg i ystyried gwarchod plant fel gyrfa. </w:t>
            </w:r>
          </w:p>
        </w:tc>
        <w:tc>
          <w:tcPr>
            <w:tcW w:w="3402" w:type="dxa"/>
            <w:shd w:val="clear" w:color="auto" w:fill="auto"/>
          </w:tcPr>
          <w:p w14:paraId="53B48C38" w14:textId="77777777" w:rsidR="00CE675A" w:rsidRPr="00CE675A" w:rsidRDefault="00000000" w:rsidP="00CE675A">
            <w:pPr>
              <w:jc w:val="left"/>
              <w:cnfStyle w:val="000000100000" w:firstRow="0" w:lastRow="0" w:firstColumn="0" w:lastColumn="0" w:oddVBand="0" w:evenVBand="0" w:oddHBand="1" w:evenHBand="0" w:firstRowFirstColumn="0" w:firstRowLastColumn="0" w:lastRowFirstColumn="0" w:lastRowLastColumn="0"/>
              <w:rPr>
                <w:rFonts w:ascii="Arial Nova" w:hAnsi="Arial Nova"/>
              </w:rPr>
            </w:pPr>
            <w:r>
              <w:rPr>
                <w:rFonts w:ascii="Arial Nova" w:eastAsia="Arial Nova" w:hAnsi="Arial Nova" w:cs="Times New Roman"/>
                <w:szCs w:val="20"/>
                <w:lang w:val="cy-GB"/>
              </w:rPr>
              <w:t>Partneriaeth â phartneriaid er mwyn cefnogi ymgyrch i recriwtio siaradwyr Cymraeg er mwyn iddynt ystyried gwarchod plant fel gyrfa. Er enghraifft mae gan PACEY ystod o adnoddau dwyieithog a Chymraeg i gefnogi ymgyrch recriwtio ac mae ein hyfforddiant cyn cofrestru ar gael trwy gyfrwng y Gymraeg.</w:t>
            </w:r>
          </w:p>
          <w:p w14:paraId="50741AC8" w14:textId="77777777" w:rsidR="005D79BC" w:rsidRDefault="005D79BC" w:rsidP="00D92258">
            <w:pPr>
              <w:pStyle w:val="NoSpacing"/>
              <w:tabs>
                <w:tab w:val="left" w:pos="0"/>
              </w:tabs>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auto"/>
          </w:tcPr>
          <w:p w14:paraId="11344DB7"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auto"/>
          </w:tcPr>
          <w:p w14:paraId="1E961DE7"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005F825"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40AB89DD"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1A36CDC6" w14:textId="77777777" w:rsidR="00FD78A3" w:rsidRDefault="00FD78A3" w:rsidP="007275FA">
            <w:pPr>
              <w:pStyle w:val="NoSpacing"/>
            </w:pPr>
          </w:p>
        </w:tc>
        <w:tc>
          <w:tcPr>
            <w:tcW w:w="4253" w:type="dxa"/>
          </w:tcPr>
          <w:p w14:paraId="4380D5BA" w14:textId="77777777" w:rsidR="00FD78A3" w:rsidRDefault="00000000" w:rsidP="006D086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Cynyddu'r nifer sy'n manteisio ar yr hyfforddiant Cymraeg sydd ar gael i ymarferwyr gofal plant.  </w:t>
            </w:r>
          </w:p>
        </w:tc>
        <w:tc>
          <w:tcPr>
            <w:tcW w:w="3402" w:type="dxa"/>
          </w:tcPr>
          <w:p w14:paraId="409417C5" w14:textId="77777777" w:rsidR="00FD78A3" w:rsidRDefault="00000000" w:rsidP="006D0865">
            <w:pPr>
              <w:jc w:val="left"/>
              <w:cnfStyle w:val="000000000000" w:firstRow="0" w:lastRow="0" w:firstColumn="0" w:lastColumn="0" w:oddVBand="0" w:evenVBand="0" w:oddHBand="0" w:evenHBand="0" w:firstRowFirstColumn="0" w:firstRowLastColumn="0" w:lastRowFirstColumn="0" w:lastRowLastColumn="0"/>
              <w:rPr>
                <w:rFonts w:ascii="Arial Nova" w:eastAsia="Arial Nova" w:hAnsi="Arial Nova" w:cs="Times New Roman"/>
                <w:szCs w:val="20"/>
                <w:lang w:val="cy-GB"/>
              </w:rPr>
            </w:pPr>
            <w:r>
              <w:rPr>
                <w:rFonts w:ascii="Arial Nova" w:eastAsia="Arial Nova" w:hAnsi="Arial Nova" w:cs="Times New Roman"/>
                <w:szCs w:val="20"/>
                <w:lang w:val="cy-GB"/>
              </w:rPr>
              <w:t xml:space="preserve">Gweithio mewn partneriaeth â PACEY Cymru i hyrwyddo hyfforddiant iaith Gymraeg </w:t>
            </w:r>
            <w:hyperlink r:id="rId43" w:history="1">
              <w:r>
                <w:rPr>
                  <w:rFonts w:ascii="Arial Nova" w:eastAsia="Arial Nova" w:hAnsi="Arial Nova" w:cs="Times New Roman"/>
                  <w:color w:val="FF8A8B"/>
                  <w:szCs w:val="20"/>
                  <w:u w:val="single"/>
                  <w:lang w:val="cy-GB"/>
                </w:rPr>
                <w:t>Camau</w:t>
              </w:r>
            </w:hyperlink>
            <w:r>
              <w:rPr>
                <w:rFonts w:ascii="Arial Nova" w:eastAsia="Arial Nova" w:hAnsi="Arial Nova" w:cs="Times New Roman"/>
                <w:szCs w:val="20"/>
                <w:lang w:val="cy-GB"/>
              </w:rPr>
              <w:t xml:space="preserve"> a'r gefnogaeth sydd ar gael ar gyfer ymarferwyr a lleoliadau sy'n ceisio tyfu eu sgiliau iaith a defnydd o'r iaith gyda phlant yn eu lleoliad.  </w:t>
            </w:r>
          </w:p>
        </w:tc>
        <w:tc>
          <w:tcPr>
            <w:tcW w:w="2976" w:type="dxa"/>
          </w:tcPr>
          <w:p w14:paraId="0C60AC66"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3C271A2"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58E56FB"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7056DB8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0FD4C359" w14:textId="77777777" w:rsidR="00DE74A3" w:rsidRPr="004B55E5" w:rsidRDefault="00000000" w:rsidP="009E1021">
            <w:pPr>
              <w:pStyle w:val="NoSpacing"/>
              <w:rPr>
                <w:b/>
                <w:bCs/>
              </w:rPr>
            </w:pPr>
            <w:r>
              <w:rPr>
                <w:rFonts w:eastAsia="Arial Nova" w:cs="Times New Roman"/>
                <w:b/>
                <w:bCs/>
                <w:szCs w:val="20"/>
                <w:lang w:val="cy-GB"/>
              </w:rPr>
              <w:t>Cefnogi Plant gydag Anableddau ac Anghenion Ychwanegol</w:t>
            </w:r>
            <w:r>
              <w:rPr>
                <w:rFonts w:eastAsia="Arial Nova" w:cs="Times New Roman"/>
                <w:szCs w:val="20"/>
                <w:lang w:val="cy-GB"/>
              </w:rPr>
              <w:t xml:space="preserve"> </w:t>
            </w:r>
          </w:p>
        </w:tc>
      </w:tr>
      <w:tr w:rsidR="007B5570" w14:paraId="56EDA0A9"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4F31FFEC" w14:textId="77777777" w:rsidR="00DE74A3" w:rsidRDefault="00DE74A3" w:rsidP="007275FA">
            <w:pPr>
              <w:pStyle w:val="NoSpacing"/>
            </w:pPr>
          </w:p>
        </w:tc>
        <w:tc>
          <w:tcPr>
            <w:tcW w:w="4253" w:type="dxa"/>
          </w:tcPr>
          <w:p w14:paraId="4C33EE0E" w14:textId="77777777" w:rsidR="00DE74A3" w:rsidRDefault="00DE74A3" w:rsidP="00D92258">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3402" w:type="dxa"/>
          </w:tcPr>
          <w:p w14:paraId="7F406972" w14:textId="77777777" w:rsidR="00DE74A3" w:rsidRDefault="00DE74A3" w:rsidP="00D92258">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2976" w:type="dxa"/>
          </w:tcPr>
          <w:p w14:paraId="651A3CDD"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A9DCD44"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2D88185"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2C808CD7"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53948F6" w14:textId="77777777" w:rsidR="00DE74A3" w:rsidRDefault="00000000" w:rsidP="007275FA">
            <w:pPr>
              <w:pStyle w:val="NoSpacing"/>
            </w:pPr>
            <w:r>
              <w:rPr>
                <w:rFonts w:eastAsia="Arial Nova" w:cs="Times New Roman"/>
                <w:szCs w:val="20"/>
                <w:lang w:val="cy-GB"/>
              </w:rPr>
              <w:t xml:space="preserve">Gall teuluoedd ddewis y ddarpariaeth gofal plant y maen nhw eisiau.  </w:t>
            </w:r>
          </w:p>
        </w:tc>
        <w:tc>
          <w:tcPr>
            <w:tcW w:w="4253" w:type="dxa"/>
          </w:tcPr>
          <w:p w14:paraId="31B0EFD7" w14:textId="77777777" w:rsidR="00DE74A3" w:rsidRDefault="00000000"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Cymryd agwedd strategol at ddatblygu'r gweithlu. </w:t>
            </w:r>
          </w:p>
        </w:tc>
        <w:tc>
          <w:tcPr>
            <w:tcW w:w="3402" w:type="dxa"/>
          </w:tcPr>
          <w:p w14:paraId="6BEDE94A" w14:textId="77777777" w:rsidR="00DE74A3" w:rsidRDefault="00000000"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Hyfforddiant wedi'i recordio o flaen llaw y gall staff gael mynediad iddo ar amser cyfleus.  </w:t>
            </w:r>
          </w:p>
          <w:p w14:paraId="211BA216" w14:textId="77777777" w:rsidR="00DE0F56" w:rsidRDefault="00000000"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Rhaglenni gosod / hyfforddiant clwstwr cyfan. </w:t>
            </w:r>
          </w:p>
          <w:p w14:paraId="3C25F68A" w14:textId="77777777" w:rsidR="00DE0F56" w:rsidRDefault="00000000"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Cysylltiadau â cholegau a darparwyr hyfforddiant eraill.  </w:t>
            </w:r>
          </w:p>
        </w:tc>
        <w:tc>
          <w:tcPr>
            <w:tcW w:w="2976" w:type="dxa"/>
          </w:tcPr>
          <w:p w14:paraId="176FF017"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C5A61AC"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7261C99D"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1A03219D"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5AA7D0DF" w14:textId="77777777" w:rsidR="00DE74A3" w:rsidRDefault="00DE74A3" w:rsidP="007275FA">
            <w:pPr>
              <w:pStyle w:val="NoSpacing"/>
            </w:pPr>
          </w:p>
        </w:tc>
        <w:tc>
          <w:tcPr>
            <w:tcW w:w="4253" w:type="dxa"/>
          </w:tcPr>
          <w:p w14:paraId="7304E0C3" w14:textId="77777777" w:rsidR="00DE74A3" w:rsidRDefault="00000000"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Gweithio gyda lleoliadau i archwilio’u darpariaeth a'u cefnogi i fod yn gynhwysol. </w:t>
            </w:r>
          </w:p>
        </w:tc>
        <w:tc>
          <w:tcPr>
            <w:tcW w:w="3402" w:type="dxa"/>
          </w:tcPr>
          <w:p w14:paraId="1D2F8C4F" w14:textId="77777777" w:rsidR="00DE74A3" w:rsidRDefault="00000000"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Darpariaethau dysgu ychwanegol i gefnogi hygyrchedd.  </w:t>
            </w:r>
          </w:p>
          <w:p w14:paraId="442662BA" w14:textId="77777777" w:rsidR="00F44288" w:rsidRDefault="00000000"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lastRenderedPageBreak/>
              <w:t>Cysylltu’r broses hon â gwybodaeth rhieni a chodi ymwybyddiaeth.</w:t>
            </w:r>
          </w:p>
        </w:tc>
        <w:tc>
          <w:tcPr>
            <w:tcW w:w="2976" w:type="dxa"/>
          </w:tcPr>
          <w:p w14:paraId="0FA663F9"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D55F83B"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620F926"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2BD35C2F"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52D52B7" w14:textId="77777777" w:rsidR="00F75164" w:rsidRDefault="00F75164" w:rsidP="007275FA">
            <w:pPr>
              <w:pStyle w:val="NoSpacing"/>
            </w:pPr>
          </w:p>
        </w:tc>
        <w:tc>
          <w:tcPr>
            <w:tcW w:w="4253" w:type="dxa"/>
          </w:tcPr>
          <w:p w14:paraId="36CADF51" w14:textId="77777777" w:rsidR="00F75164" w:rsidRDefault="00000000" w:rsidP="00F7516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Nodi cyllid sydd ar gael i leoliadau / y sector gofal plant i ddiwygio'r datblygiad oddi mewn. </w:t>
            </w:r>
          </w:p>
        </w:tc>
        <w:tc>
          <w:tcPr>
            <w:tcW w:w="3402" w:type="dxa"/>
          </w:tcPr>
          <w:p w14:paraId="1FE6000B" w14:textId="77777777" w:rsidR="00F75164" w:rsidRDefault="00000000" w:rsidP="00EA25B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lleoliadau'n ymwybodol o'r gefnogaeth a'r cyllid sydd ar gael i'w galluogi i fod yn gynhwysol.  </w:t>
            </w:r>
          </w:p>
        </w:tc>
        <w:tc>
          <w:tcPr>
            <w:tcW w:w="2976" w:type="dxa"/>
          </w:tcPr>
          <w:p w14:paraId="559C62C3"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6B85B897"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4076C53"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6214663B"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66843B1B" w14:textId="77777777" w:rsidR="00397B08" w:rsidRDefault="00397B08" w:rsidP="007275FA">
            <w:pPr>
              <w:pStyle w:val="NoSpacing"/>
            </w:pPr>
          </w:p>
        </w:tc>
        <w:tc>
          <w:tcPr>
            <w:tcW w:w="4253" w:type="dxa"/>
          </w:tcPr>
          <w:p w14:paraId="79DC784F" w14:textId="77777777" w:rsidR="00397B08" w:rsidRDefault="00000000"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Parhau i ddatblygu systemau cymorth sydd ar gael i leoliadau i gael cyngor gan yr Awdurdod Lleol / Arbenigwyr Iechyd.  </w:t>
            </w:r>
          </w:p>
        </w:tc>
        <w:tc>
          <w:tcPr>
            <w:tcW w:w="3402" w:type="dxa"/>
          </w:tcPr>
          <w:p w14:paraId="1A00786C" w14:textId="77777777" w:rsidR="00AE1A97" w:rsidRDefault="00000000"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Pecynnau adnoddau i gefnogi hyfforddiant. </w:t>
            </w:r>
          </w:p>
          <w:p w14:paraId="1F187551" w14:textId="77777777" w:rsidR="00AE1A97" w:rsidRDefault="00000000"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GBCGP i adolygu'r system bresennol a chreu strategaeth i fabwysiadu / gwella cefnogaeth ar gyfer lleoliadau. </w:t>
            </w:r>
          </w:p>
          <w:p w14:paraId="0859731B" w14:textId="77777777" w:rsidR="00635370" w:rsidRDefault="00000000"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Cynyddu capasiti'r ddarpariaeth gofal plant ADY presennol. </w:t>
            </w:r>
          </w:p>
        </w:tc>
        <w:tc>
          <w:tcPr>
            <w:tcW w:w="2976" w:type="dxa"/>
          </w:tcPr>
          <w:p w14:paraId="6AA17BA4"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5011428E"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13324B7"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45DA1C54"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3A2D8E6" w14:textId="77777777" w:rsidR="00AE1A97" w:rsidRDefault="00AE1A97" w:rsidP="007275FA">
            <w:pPr>
              <w:pStyle w:val="NoSpacing"/>
            </w:pPr>
          </w:p>
        </w:tc>
        <w:tc>
          <w:tcPr>
            <w:tcW w:w="4253" w:type="dxa"/>
          </w:tcPr>
          <w:p w14:paraId="5967C5DF" w14:textId="77777777" w:rsidR="00AE1A97" w:rsidRDefault="00000000" w:rsidP="0071303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Sicrhau bod lleoliadau'n darparu "darpariaeth gyffredinol" sy'n darparu ar gyfer holl anghenion a galluoedd plant.  </w:t>
            </w:r>
          </w:p>
        </w:tc>
        <w:tc>
          <w:tcPr>
            <w:tcW w:w="3402" w:type="dxa"/>
          </w:tcPr>
          <w:p w14:paraId="7D1EDF70" w14:textId="77777777" w:rsidR="00AE1A97" w:rsidRDefault="00000000" w:rsidP="00A42A5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Rhaglen hyfforddiant ADY.</w:t>
            </w:r>
          </w:p>
          <w:p w14:paraId="246ECD51" w14:textId="77777777" w:rsidR="009E740E" w:rsidRDefault="00000000" w:rsidP="00A42A5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Cronfa staff i ddarparu cefnogaeth un i un ac ychwanegol i leoliadau. </w:t>
            </w:r>
          </w:p>
        </w:tc>
        <w:tc>
          <w:tcPr>
            <w:tcW w:w="2976" w:type="dxa"/>
          </w:tcPr>
          <w:p w14:paraId="49C75931"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7FB5928D"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73C41EAF"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00833260"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5B7DACFD" w14:textId="77777777" w:rsidR="008571B0" w:rsidRDefault="008571B0" w:rsidP="007275FA">
            <w:pPr>
              <w:pStyle w:val="NoSpacing"/>
            </w:pPr>
          </w:p>
        </w:tc>
        <w:tc>
          <w:tcPr>
            <w:tcW w:w="4253" w:type="dxa"/>
          </w:tcPr>
          <w:p w14:paraId="7F624404" w14:textId="77777777" w:rsidR="008571B0" w:rsidRDefault="0000000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Ei gwneud hi'n hawdd i rieni a gofalwyr wneud penderfyniadau gwybodus. </w:t>
            </w:r>
          </w:p>
        </w:tc>
        <w:tc>
          <w:tcPr>
            <w:tcW w:w="3402" w:type="dxa"/>
          </w:tcPr>
          <w:p w14:paraId="77D8530C" w14:textId="77777777" w:rsidR="008571B0" w:rsidRDefault="0000000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Hyrwyddo O Gam i Gam.  </w:t>
            </w:r>
          </w:p>
          <w:p w14:paraId="40F6EE78" w14:textId="77777777" w:rsidR="008571B0" w:rsidRDefault="0000000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Gwasanaeth Gwybodaeth i Deuluoedd / Dewis yn amlygu darpariaeth gynhwysol. </w:t>
            </w:r>
          </w:p>
        </w:tc>
        <w:tc>
          <w:tcPr>
            <w:tcW w:w="2976" w:type="dxa"/>
          </w:tcPr>
          <w:p w14:paraId="5C2735DA"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749D83D"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16F99985"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74A02E0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4430430C" w14:textId="77777777" w:rsidR="00C17401" w:rsidRPr="00A2219B" w:rsidRDefault="00C17401" w:rsidP="007275FA">
            <w:pPr>
              <w:pStyle w:val="NoSpacing"/>
              <w:rPr>
                <w:szCs w:val="20"/>
              </w:rPr>
            </w:pPr>
          </w:p>
        </w:tc>
        <w:tc>
          <w:tcPr>
            <w:tcW w:w="4253" w:type="dxa"/>
            <w:shd w:val="clear" w:color="auto" w:fill="FFFFFF" w:themeFill="background1"/>
          </w:tcPr>
          <w:p w14:paraId="0A8909B7" w14:textId="77777777" w:rsidR="00C17401" w:rsidRPr="00A2219B" w:rsidRDefault="00000000" w:rsidP="00C17401">
            <w:pPr>
              <w:pStyle w:val="NoSpacing"/>
              <w:tabs>
                <w:tab w:val="left" w:pos="0"/>
              </w:tabs>
              <w:jc w:val="left"/>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 xml:space="preserve">Cydweithio â phartneriaid.   </w:t>
            </w:r>
          </w:p>
        </w:tc>
        <w:tc>
          <w:tcPr>
            <w:tcW w:w="3402" w:type="dxa"/>
            <w:shd w:val="clear" w:color="auto" w:fill="FFFFFF" w:themeFill="background1"/>
          </w:tcPr>
          <w:p w14:paraId="46467511" w14:textId="77777777" w:rsidR="00C17401" w:rsidRPr="00A2219B" w:rsidRDefault="00000000" w:rsidP="00A2219B">
            <w:pPr>
              <w:pStyle w:val="NoSpacing"/>
              <w:tabs>
                <w:tab w:val="left" w:pos="0"/>
              </w:tabs>
              <w:jc w:val="left"/>
              <w:cnfStyle w:val="000000100000" w:firstRow="0" w:lastRow="0" w:firstColumn="0" w:lastColumn="0" w:oddVBand="0" w:evenVBand="0" w:oddHBand="1" w:evenHBand="0" w:firstRowFirstColumn="0" w:firstRowLastColumn="0" w:lastRowFirstColumn="0" w:lastRowLastColumn="0"/>
              <w:rPr>
                <w:szCs w:val="20"/>
              </w:rPr>
            </w:pPr>
            <w:r>
              <w:rPr>
                <w:rFonts w:eastAsia="Arial Nova" w:cs="Times New Roman"/>
                <w:szCs w:val="20"/>
                <w:lang w:val="cy-GB"/>
              </w:rPr>
              <w:t xml:space="preserve">Gweithio gyda rhanddeiliaid i archwilio sut mae'r system ADY yn dod yn ei blaen yn lleol.   Gweithio gyda'n gilydd i sicrhau bod darparwr gofal plant yn deall y cymorth, yr hyfforddiant a'r canllawiau sydd ar gael iddynt. </w:t>
            </w:r>
          </w:p>
        </w:tc>
        <w:tc>
          <w:tcPr>
            <w:tcW w:w="2976" w:type="dxa"/>
            <w:shd w:val="clear" w:color="auto" w:fill="FFFFFF" w:themeFill="background1"/>
          </w:tcPr>
          <w:p w14:paraId="1805E0E0"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3490A0BB"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B72F7FB"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11AB97E2"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401388B5" w14:textId="77777777" w:rsidR="007B60F0" w:rsidRPr="00A2219B" w:rsidRDefault="007B60F0" w:rsidP="007275FA">
            <w:pPr>
              <w:pStyle w:val="NoSpacing"/>
              <w:rPr>
                <w:szCs w:val="20"/>
              </w:rPr>
            </w:pPr>
          </w:p>
        </w:tc>
        <w:tc>
          <w:tcPr>
            <w:tcW w:w="4253" w:type="dxa"/>
          </w:tcPr>
          <w:p w14:paraId="48705574" w14:textId="77777777" w:rsidR="007B60F0" w:rsidRPr="00A2219B" w:rsidRDefault="007B60F0" w:rsidP="007B60F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rPr>
                <w:szCs w:val="20"/>
              </w:rPr>
            </w:pPr>
          </w:p>
        </w:tc>
        <w:tc>
          <w:tcPr>
            <w:tcW w:w="3402" w:type="dxa"/>
          </w:tcPr>
          <w:p w14:paraId="188B2AD8" w14:textId="77777777" w:rsidR="007B60F0" w:rsidRPr="00A2219B" w:rsidRDefault="00000000" w:rsidP="007B60F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rPr>
                <w:szCs w:val="20"/>
              </w:rPr>
            </w:pPr>
            <w:r>
              <w:rPr>
                <w:rFonts w:eastAsia="Arial Nova" w:cs="Times New Roman"/>
                <w:szCs w:val="20"/>
                <w:lang w:val="cy-GB"/>
              </w:rPr>
              <w:t xml:space="preserve">Datblygu pecynnau cymorth, er enghraifft hyfforddiant wedi'i recordio ymlaen llaw y gall staff gael mynediad iddo ar unrhyw adeg, mewn partneriaeth â rhanddeiliaid allweddol.  </w:t>
            </w:r>
          </w:p>
        </w:tc>
        <w:tc>
          <w:tcPr>
            <w:tcW w:w="2976" w:type="dxa"/>
          </w:tcPr>
          <w:p w14:paraId="2DF762EE"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69B22B9"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88FDA05"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1D5AA95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7EEE7710" w14:textId="77777777" w:rsidR="009E740E" w:rsidRPr="009E740E" w:rsidRDefault="00000000" w:rsidP="009E1021">
            <w:pPr>
              <w:pStyle w:val="NoSpacing"/>
              <w:rPr>
                <w:b/>
                <w:bCs/>
              </w:rPr>
            </w:pPr>
            <w:r>
              <w:rPr>
                <w:rFonts w:eastAsia="Arial Nova" w:cs="Times New Roman"/>
                <w:b/>
                <w:bCs/>
                <w:szCs w:val="20"/>
                <w:lang w:val="cy-GB"/>
              </w:rPr>
              <w:t>Oedran y Plant</w:t>
            </w:r>
            <w:r>
              <w:rPr>
                <w:rFonts w:eastAsia="Arial Nova" w:cs="Times New Roman"/>
                <w:szCs w:val="20"/>
                <w:lang w:val="cy-GB"/>
              </w:rPr>
              <w:t xml:space="preserve"> </w:t>
            </w:r>
          </w:p>
        </w:tc>
      </w:tr>
      <w:tr w:rsidR="007B5570" w14:paraId="66F9AF2E"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3A1EF9EC" w14:textId="77777777" w:rsidR="009E740E" w:rsidRDefault="00000000" w:rsidP="007275FA">
            <w:pPr>
              <w:pStyle w:val="NoSpacing"/>
            </w:pPr>
            <w:r>
              <w:rPr>
                <w:rFonts w:eastAsia="Arial Nova" w:cs="Times New Roman"/>
                <w:szCs w:val="20"/>
                <w:lang w:val="cy-GB"/>
              </w:rPr>
              <w:t xml:space="preserve">Gall teuluoedd sydd â phlant hŷn ddod o hyd i'r gofal plant maen nhw eisiau. </w:t>
            </w:r>
          </w:p>
        </w:tc>
        <w:tc>
          <w:tcPr>
            <w:tcW w:w="4253" w:type="dxa"/>
          </w:tcPr>
          <w:p w14:paraId="5166969E" w14:textId="77777777" w:rsidR="009E740E" w:rsidRDefault="00000000"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Annog gweithio mewn partneriaeth rhwng ysgolion a lleoliadau.  </w:t>
            </w:r>
          </w:p>
        </w:tc>
        <w:tc>
          <w:tcPr>
            <w:tcW w:w="3402" w:type="dxa"/>
          </w:tcPr>
          <w:p w14:paraId="67AD1AF7" w14:textId="77777777" w:rsidR="009E740E" w:rsidRDefault="00000000"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Gall rhieni / gofalwyr ddod o hyd i ofal plant hygyrch sy'n gweithio i'w teulu.  </w:t>
            </w:r>
          </w:p>
          <w:p w14:paraId="76F06153" w14:textId="77777777" w:rsidR="009E740E" w:rsidRDefault="00000000"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Mae darpariaeth gofleidiol ac ailafael ar gael. </w:t>
            </w:r>
          </w:p>
        </w:tc>
        <w:tc>
          <w:tcPr>
            <w:tcW w:w="2976" w:type="dxa"/>
          </w:tcPr>
          <w:p w14:paraId="7ED2A70F"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25FD8AA"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207F974"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110F0D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3C261F6" w14:textId="77777777" w:rsidR="00491B02" w:rsidRDefault="00491B02" w:rsidP="007275FA">
            <w:pPr>
              <w:pStyle w:val="NoSpacing"/>
            </w:pPr>
          </w:p>
        </w:tc>
        <w:tc>
          <w:tcPr>
            <w:tcW w:w="4253" w:type="dxa"/>
          </w:tcPr>
          <w:p w14:paraId="2334E393" w14:textId="77777777" w:rsidR="00491B02" w:rsidRDefault="00000000" w:rsidP="00491B02">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Hybu'r ddarpariaeth sydd ar gael i blant hŷn. </w:t>
            </w:r>
          </w:p>
        </w:tc>
        <w:tc>
          <w:tcPr>
            <w:tcW w:w="3402" w:type="dxa"/>
          </w:tcPr>
          <w:p w14:paraId="3F0B43A3" w14:textId="77777777" w:rsidR="00491B02" w:rsidRDefault="00000000" w:rsidP="00491B02">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Gall teuluoedd wneud penderfyniadau gwybodus.  </w:t>
            </w:r>
          </w:p>
        </w:tc>
        <w:tc>
          <w:tcPr>
            <w:tcW w:w="2976" w:type="dxa"/>
          </w:tcPr>
          <w:p w14:paraId="2E2E97C3"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C80DB9F"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6763D0E"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3596C7CB"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01F44F23" w14:textId="77777777" w:rsidR="009E740E" w:rsidRDefault="009E740E" w:rsidP="007275FA">
            <w:pPr>
              <w:pStyle w:val="NoSpacing"/>
            </w:pPr>
          </w:p>
        </w:tc>
        <w:tc>
          <w:tcPr>
            <w:tcW w:w="4253" w:type="dxa"/>
          </w:tcPr>
          <w:p w14:paraId="148C9BD4" w14:textId="77777777" w:rsidR="009E740E" w:rsidRDefault="00000000"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Cyfeirio hefyd at gamau sy'n gysylltiedig â Chlybiau ar ôl Ysgol. </w:t>
            </w:r>
          </w:p>
        </w:tc>
        <w:tc>
          <w:tcPr>
            <w:tcW w:w="3402" w:type="dxa"/>
          </w:tcPr>
          <w:p w14:paraId="7142D623" w14:textId="77777777" w:rsidR="009E740E" w:rsidRDefault="009E740E" w:rsidP="00A42A59">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2976" w:type="dxa"/>
          </w:tcPr>
          <w:p w14:paraId="2C1DDE29"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10E09A3F"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138A2414"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1229F03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5" w:type="dxa"/>
            <w:gridSpan w:val="5"/>
          </w:tcPr>
          <w:p w14:paraId="747B76E2" w14:textId="77777777" w:rsidR="003A51FB" w:rsidRDefault="00000000" w:rsidP="009E1021">
            <w:pPr>
              <w:pStyle w:val="NoSpacing"/>
            </w:pPr>
            <w:r>
              <w:rPr>
                <w:rFonts w:eastAsia="Arial Nova" w:cs="Times New Roman"/>
                <w:b/>
                <w:bCs/>
                <w:szCs w:val="20"/>
                <w:lang w:val="cy-GB"/>
              </w:rPr>
              <w:t>Lleoliad Gofal Plant</w:t>
            </w:r>
            <w:r>
              <w:rPr>
                <w:rFonts w:eastAsia="Arial Nova" w:cs="Times New Roman"/>
                <w:szCs w:val="20"/>
                <w:lang w:val="cy-GB"/>
              </w:rPr>
              <w:t xml:space="preserve"> </w:t>
            </w:r>
          </w:p>
        </w:tc>
        <w:tc>
          <w:tcPr>
            <w:tcW w:w="2581" w:type="dxa"/>
          </w:tcPr>
          <w:p w14:paraId="3F8CA886" w14:textId="77777777" w:rsidR="003A51FB" w:rsidRDefault="003A51FB"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42BCDB6C"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6DF1A8D9" w14:textId="77777777" w:rsidR="003A51FB" w:rsidRDefault="00000000" w:rsidP="007275FA">
            <w:pPr>
              <w:pStyle w:val="NoSpacing"/>
            </w:pPr>
            <w:r>
              <w:rPr>
                <w:rFonts w:eastAsia="Arial Nova" w:cs="Times New Roman"/>
                <w:szCs w:val="20"/>
                <w:lang w:val="cy-GB"/>
              </w:rPr>
              <w:t xml:space="preserve">Mynd i'r afael â bylchau daearyddol yn y ddarpariaeth. </w:t>
            </w:r>
          </w:p>
        </w:tc>
        <w:tc>
          <w:tcPr>
            <w:tcW w:w="4253" w:type="dxa"/>
          </w:tcPr>
          <w:p w14:paraId="6AE78D7B" w14:textId="77777777" w:rsidR="003A51FB" w:rsidRDefault="00000000" w:rsidP="00AB3DFA">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Astudiaeth ddichonoldeb i archwilio opsiynau i fynd i'r afael â bylchau daearyddol yn y ddarpariaeth.  </w:t>
            </w:r>
          </w:p>
        </w:tc>
        <w:tc>
          <w:tcPr>
            <w:tcW w:w="3402" w:type="dxa"/>
          </w:tcPr>
          <w:p w14:paraId="502BA33D" w14:textId="77777777" w:rsidR="003A51FB" w:rsidRDefault="00000000" w:rsidP="007813C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Sefydlir darpariaeth gynaliadwy i fynd i'r afael â bylchau daearyddol.  </w:t>
            </w:r>
          </w:p>
        </w:tc>
        <w:tc>
          <w:tcPr>
            <w:tcW w:w="2976" w:type="dxa"/>
          </w:tcPr>
          <w:p w14:paraId="3522493B"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F602FC0"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814D85B"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3692F2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5" w:type="dxa"/>
            <w:gridSpan w:val="5"/>
          </w:tcPr>
          <w:p w14:paraId="623A9932" w14:textId="77777777" w:rsidR="007813C8" w:rsidRPr="007813C8" w:rsidRDefault="00000000" w:rsidP="009E1021">
            <w:pPr>
              <w:pStyle w:val="NoSpacing"/>
              <w:rPr>
                <w:b/>
                <w:bCs/>
              </w:rPr>
            </w:pPr>
            <w:r>
              <w:rPr>
                <w:rFonts w:eastAsia="Arial Nova" w:cs="Times New Roman"/>
                <w:b/>
                <w:bCs/>
                <w:szCs w:val="20"/>
                <w:lang w:val="cy-GB"/>
              </w:rPr>
              <w:t>Staffio'r Sector Gofal Plant</w:t>
            </w:r>
          </w:p>
        </w:tc>
        <w:tc>
          <w:tcPr>
            <w:tcW w:w="2581" w:type="dxa"/>
          </w:tcPr>
          <w:p w14:paraId="7D1400A2"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683987D2"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7542BF03" w14:textId="77777777" w:rsidR="007813C8" w:rsidRDefault="00000000" w:rsidP="007275FA">
            <w:pPr>
              <w:pStyle w:val="NoSpacing"/>
            </w:pPr>
            <w:r>
              <w:rPr>
                <w:rFonts w:eastAsia="Arial Nova" w:cs="Times New Roman"/>
                <w:szCs w:val="20"/>
                <w:lang w:val="cy-GB"/>
              </w:rPr>
              <w:t>Recriwtio</w:t>
            </w:r>
          </w:p>
        </w:tc>
        <w:tc>
          <w:tcPr>
            <w:tcW w:w="4253" w:type="dxa"/>
          </w:tcPr>
          <w:p w14:paraId="1CA6B9BF" w14:textId="77777777" w:rsidR="007813C8" w:rsidRDefault="00000000" w:rsidP="00561B8C">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Gweithio gydag ysgolion a cholegau i hyrwyddo gofal plant fel gyrfa i bobl ifanc 16 a 18 oed. </w:t>
            </w:r>
          </w:p>
        </w:tc>
        <w:tc>
          <w:tcPr>
            <w:tcW w:w="3402" w:type="dxa"/>
          </w:tcPr>
          <w:p w14:paraId="43309E57" w14:textId="77777777" w:rsidR="007813C8" w:rsidRDefault="00000000" w:rsidP="00561B8C">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Mae pobl ifanc sydd â diddordeb mewn gofal plant yn deall yr hyfforddiant a'r cymwysterau sydd eu hangen</w:t>
            </w:r>
          </w:p>
        </w:tc>
        <w:tc>
          <w:tcPr>
            <w:tcW w:w="2976" w:type="dxa"/>
          </w:tcPr>
          <w:p w14:paraId="3B375429"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54A47997"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4D987BF"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14EA86BA"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21C708A" w14:textId="77777777" w:rsidR="007813C8" w:rsidRDefault="007813C8" w:rsidP="007275FA">
            <w:pPr>
              <w:pStyle w:val="NoSpacing"/>
            </w:pPr>
          </w:p>
        </w:tc>
        <w:tc>
          <w:tcPr>
            <w:tcW w:w="4253" w:type="dxa"/>
          </w:tcPr>
          <w:p w14:paraId="18160B2B" w14:textId="77777777" w:rsidR="007813C8" w:rsidRDefault="00000000" w:rsidP="00561B8C">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Annog lleoliadau i gymryd rhan mewn ffeiriau gyrfa a chyfleoedd i hyrwyddo cyfleoedd i weithio yn y sector.   Hefyd yn cydweithio â Chanolfan Byd Gwaith a Mwy a phartneriaid eraill.</w:t>
            </w:r>
          </w:p>
        </w:tc>
        <w:tc>
          <w:tcPr>
            <w:tcW w:w="3402" w:type="dxa"/>
          </w:tcPr>
          <w:p w14:paraId="20B72A78" w14:textId="77777777" w:rsidR="007813C8" w:rsidRDefault="00000000" w:rsidP="00561B8C">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Codi ymwybyddiaeth o yrfaoedd ym maes gofal plant a gofal plant fel proffesiwn.  </w:t>
            </w:r>
          </w:p>
        </w:tc>
        <w:tc>
          <w:tcPr>
            <w:tcW w:w="2976" w:type="dxa"/>
          </w:tcPr>
          <w:p w14:paraId="2DE510C4"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7C0FA82"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15715C2"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0D03FE29"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043F397B" w14:textId="77777777" w:rsidR="006975F0" w:rsidRDefault="006975F0" w:rsidP="007275FA">
            <w:pPr>
              <w:pStyle w:val="NoSpacing"/>
            </w:pPr>
          </w:p>
        </w:tc>
        <w:tc>
          <w:tcPr>
            <w:tcW w:w="4253" w:type="dxa"/>
          </w:tcPr>
          <w:p w14:paraId="088CE819" w14:textId="77777777" w:rsidR="006975F0" w:rsidRDefault="00000000" w:rsidP="00BE5002">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Arddangos yr ystod o rolau a mathau o ofal plant.  </w:t>
            </w:r>
          </w:p>
        </w:tc>
        <w:tc>
          <w:tcPr>
            <w:tcW w:w="3402" w:type="dxa"/>
          </w:tcPr>
          <w:p w14:paraId="20B0B457" w14:textId="77777777" w:rsidR="006975F0" w:rsidRDefault="00000000"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Codi ymwybyddiaeth o yrfaoedd ym maes gofal plant a gofal plant fel proffesiwn. </w:t>
            </w:r>
          </w:p>
          <w:p w14:paraId="36033C5B" w14:textId="77777777" w:rsidR="00F3097A" w:rsidRDefault="00000000"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Atal y diwylliant 'gwallt neu ofal' drwy hyrwyddo gofal plant fel proffesiwn.  </w:t>
            </w:r>
          </w:p>
        </w:tc>
        <w:tc>
          <w:tcPr>
            <w:tcW w:w="2976" w:type="dxa"/>
          </w:tcPr>
          <w:p w14:paraId="352F453A"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17F9790"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6E652D1"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4797513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D3A2363" w14:textId="77777777" w:rsidR="00B93C7F" w:rsidRDefault="00B93C7F" w:rsidP="007275FA">
            <w:pPr>
              <w:pStyle w:val="NoSpacing"/>
            </w:pPr>
          </w:p>
        </w:tc>
        <w:tc>
          <w:tcPr>
            <w:tcW w:w="4253" w:type="dxa"/>
          </w:tcPr>
          <w:p w14:paraId="6A6C8B84" w14:textId="77777777" w:rsidR="00B93C7F" w:rsidRDefault="00000000" w:rsidP="00B93C7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Cynyddu nifer y dynion sy'n gweithio yn y sector. </w:t>
            </w:r>
          </w:p>
        </w:tc>
        <w:tc>
          <w:tcPr>
            <w:tcW w:w="3402" w:type="dxa"/>
          </w:tcPr>
          <w:p w14:paraId="61313F36" w14:textId="77777777" w:rsidR="00B93C7F" w:rsidRDefault="00000000" w:rsidP="00B93C7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Rhaglen hyrwyddo wedi'i thargedu.  </w:t>
            </w:r>
          </w:p>
        </w:tc>
        <w:tc>
          <w:tcPr>
            <w:tcW w:w="2976" w:type="dxa"/>
          </w:tcPr>
          <w:p w14:paraId="3952E8EA"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CBE1ADF"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419A9E3"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03C7D265"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131480F5" w14:textId="77777777" w:rsidR="005B773E" w:rsidRDefault="005B773E" w:rsidP="007275FA">
            <w:pPr>
              <w:pStyle w:val="NoSpacing"/>
            </w:pPr>
          </w:p>
        </w:tc>
        <w:tc>
          <w:tcPr>
            <w:tcW w:w="4253" w:type="dxa"/>
          </w:tcPr>
          <w:p w14:paraId="14A3EAC8" w14:textId="77777777" w:rsidR="005B773E" w:rsidRDefault="00000000" w:rsidP="005B773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Hyrwyddo prentisiaethau.  </w:t>
            </w:r>
          </w:p>
        </w:tc>
        <w:tc>
          <w:tcPr>
            <w:tcW w:w="3402" w:type="dxa"/>
          </w:tcPr>
          <w:p w14:paraId="6F72C1D6" w14:textId="77777777" w:rsidR="005B773E" w:rsidRDefault="00000000" w:rsidP="005B773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Hyrwyddo cyfleoedd ar gyfer llwybrau prentisiaeth mewn Gofal Plant a Chwarae.  </w:t>
            </w:r>
          </w:p>
        </w:tc>
        <w:tc>
          <w:tcPr>
            <w:tcW w:w="2976" w:type="dxa"/>
          </w:tcPr>
          <w:p w14:paraId="20831E03"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12328E3"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1CE47777"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1E3E3B0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3DF2F14" w14:textId="77777777" w:rsidR="00D3329F" w:rsidRDefault="00D3329F" w:rsidP="007275FA">
            <w:pPr>
              <w:pStyle w:val="NoSpacing"/>
            </w:pPr>
          </w:p>
        </w:tc>
        <w:tc>
          <w:tcPr>
            <w:tcW w:w="4253" w:type="dxa"/>
            <w:shd w:val="clear" w:color="auto" w:fill="FFFFFF" w:themeFill="background1"/>
          </w:tcPr>
          <w:p w14:paraId="441DE98F" w14:textId="77777777" w:rsidR="00D3329F" w:rsidRDefault="00000000" w:rsidP="00D3329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Cynyddu nifer y gwarchodwyr plant yng Nghastell-nedd Port Talbot.  </w:t>
            </w:r>
          </w:p>
        </w:tc>
        <w:tc>
          <w:tcPr>
            <w:tcW w:w="3402" w:type="dxa"/>
            <w:shd w:val="clear" w:color="auto" w:fill="FFFFFF" w:themeFill="background1"/>
          </w:tcPr>
          <w:p w14:paraId="4A95DDE1" w14:textId="77777777" w:rsidR="00D3329F" w:rsidRPr="006C428A" w:rsidRDefault="00000000" w:rsidP="006C428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Cydweithio â PACEY Cymru ar ymgyrch recriwtio wedi'i thargedu ar draws y meysydd hyn o angen. </w:t>
            </w:r>
          </w:p>
        </w:tc>
        <w:tc>
          <w:tcPr>
            <w:tcW w:w="2976" w:type="dxa"/>
          </w:tcPr>
          <w:p w14:paraId="726DCCCA"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7956493B"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7E445357"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4FBD9834"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546A355B" w14:textId="77777777" w:rsidR="00777763" w:rsidRDefault="00000000" w:rsidP="007275FA">
            <w:pPr>
              <w:pStyle w:val="NoSpacing"/>
            </w:pPr>
            <w:r>
              <w:rPr>
                <w:rFonts w:eastAsia="Arial Nova" w:cs="Times New Roman"/>
                <w:szCs w:val="20"/>
                <w:lang w:val="cy-GB"/>
              </w:rPr>
              <w:t xml:space="preserve">Cadw </w:t>
            </w:r>
          </w:p>
        </w:tc>
        <w:tc>
          <w:tcPr>
            <w:tcW w:w="4253" w:type="dxa"/>
          </w:tcPr>
          <w:p w14:paraId="098DD368" w14:textId="77777777" w:rsidR="00777763" w:rsidRDefault="00000000"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Dathlu staff a pham eu bod yn bwysig. </w:t>
            </w:r>
          </w:p>
        </w:tc>
        <w:tc>
          <w:tcPr>
            <w:tcW w:w="3402" w:type="dxa"/>
          </w:tcPr>
          <w:p w14:paraId="20F3ED1D" w14:textId="77777777" w:rsidR="00777763" w:rsidRDefault="00000000"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Digwyddiad gwobrwyo.  </w:t>
            </w:r>
          </w:p>
          <w:p w14:paraId="48DC2B14" w14:textId="77777777" w:rsidR="00B93C7F" w:rsidRDefault="00000000"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Arddangos y sector i gynulleidfa ehangach.  </w:t>
            </w:r>
          </w:p>
          <w:p w14:paraId="416D8B49" w14:textId="77777777" w:rsidR="004064F9" w:rsidRDefault="00000000"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Dangos i staff eu bod yn bwysig ac yn cael eu gwerthfawrogi. </w:t>
            </w:r>
          </w:p>
        </w:tc>
        <w:tc>
          <w:tcPr>
            <w:tcW w:w="2976" w:type="dxa"/>
          </w:tcPr>
          <w:p w14:paraId="22855460"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002AD15"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31B6E009"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D194391"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784E20D" w14:textId="77777777" w:rsidR="00DF1ADF" w:rsidRDefault="00DF1ADF" w:rsidP="007275FA">
            <w:pPr>
              <w:pStyle w:val="NoSpacing"/>
            </w:pPr>
          </w:p>
        </w:tc>
        <w:tc>
          <w:tcPr>
            <w:tcW w:w="4253" w:type="dxa"/>
          </w:tcPr>
          <w:p w14:paraId="7FE0DA6B" w14:textId="77777777" w:rsidR="00DF1ADF" w:rsidRDefault="00000000"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Buddsoddi amser, arian ac ymdrech i staff gofal plant. </w:t>
            </w:r>
          </w:p>
        </w:tc>
        <w:tc>
          <w:tcPr>
            <w:tcW w:w="3402" w:type="dxa"/>
          </w:tcPr>
          <w:p w14:paraId="702848EF" w14:textId="77777777" w:rsidR="00DF1ADF" w:rsidRDefault="00000000"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Rhaglen hyfforddi ymwybyddiaeth ofalgar.  </w:t>
            </w:r>
          </w:p>
          <w:p w14:paraId="5482E1A6" w14:textId="77777777" w:rsidR="0065429E" w:rsidRDefault="00000000"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Digwyddiad gwobrwyo.  </w:t>
            </w:r>
          </w:p>
        </w:tc>
        <w:tc>
          <w:tcPr>
            <w:tcW w:w="2976" w:type="dxa"/>
          </w:tcPr>
          <w:p w14:paraId="3C177BA4"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6BEF105A"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4D533B5D"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5C811A93"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1D41D0EB" w14:textId="77777777" w:rsidR="00DF1ADF" w:rsidRDefault="00DF1ADF" w:rsidP="007275FA">
            <w:pPr>
              <w:pStyle w:val="NoSpacing"/>
            </w:pPr>
          </w:p>
        </w:tc>
        <w:tc>
          <w:tcPr>
            <w:tcW w:w="4253" w:type="dxa"/>
          </w:tcPr>
          <w:p w14:paraId="00F8868A" w14:textId="77777777" w:rsidR="00DF1ADF" w:rsidRDefault="00000000" w:rsidP="0065429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Ail-gyflwyno hyfforddiant wyneb yn wyneb.  </w:t>
            </w:r>
          </w:p>
        </w:tc>
        <w:tc>
          <w:tcPr>
            <w:tcW w:w="3402" w:type="dxa"/>
          </w:tcPr>
          <w:p w14:paraId="594E1454" w14:textId="77777777" w:rsidR="00DF1ADF" w:rsidRDefault="00000000" w:rsidP="0065429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Dod â'r sector yn ôl at ei gilydd.  </w:t>
            </w:r>
          </w:p>
        </w:tc>
        <w:tc>
          <w:tcPr>
            <w:tcW w:w="2976" w:type="dxa"/>
          </w:tcPr>
          <w:p w14:paraId="236EBD33"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A5D14EF"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FF8F2A3"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1D4DE0B3"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FE55E8E" w14:textId="77777777" w:rsidR="00DF1ADF" w:rsidRDefault="00DF1ADF" w:rsidP="007275FA">
            <w:pPr>
              <w:pStyle w:val="NoSpacing"/>
            </w:pPr>
          </w:p>
        </w:tc>
        <w:tc>
          <w:tcPr>
            <w:tcW w:w="4253" w:type="dxa"/>
          </w:tcPr>
          <w:p w14:paraId="7D694FAA" w14:textId="77777777" w:rsidR="00DF1ADF" w:rsidRDefault="00000000" w:rsidP="0065429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Lobïo Llywodraeth Cymru am fwy o gyllid a phroffil uwch.  </w:t>
            </w:r>
          </w:p>
        </w:tc>
        <w:tc>
          <w:tcPr>
            <w:tcW w:w="3402" w:type="dxa"/>
          </w:tcPr>
          <w:p w14:paraId="4C22240B" w14:textId="77777777" w:rsidR="00DF1ADF" w:rsidRDefault="00000000" w:rsidP="0065429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Cyflog yw'r rheswm mwyaf dros adael y sector ac mae angen mynd i'r afael â hyn.</w:t>
            </w:r>
          </w:p>
        </w:tc>
        <w:tc>
          <w:tcPr>
            <w:tcW w:w="2976" w:type="dxa"/>
          </w:tcPr>
          <w:p w14:paraId="54CD9A6E"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6EAA3F08"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14410447"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4A813BBC"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4FB202C0" w14:textId="77777777" w:rsidR="00DF1ADF" w:rsidRDefault="00DF1ADF" w:rsidP="007275FA">
            <w:pPr>
              <w:pStyle w:val="NoSpacing"/>
            </w:pPr>
          </w:p>
        </w:tc>
        <w:tc>
          <w:tcPr>
            <w:tcW w:w="4253" w:type="dxa"/>
          </w:tcPr>
          <w:p w14:paraId="7B2063C7" w14:textId="77777777" w:rsidR="00DF1ADF" w:rsidRDefault="00000000" w:rsidP="00ED6CB7">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Canolbwyntio ar Lesiant </w:t>
            </w:r>
          </w:p>
        </w:tc>
        <w:tc>
          <w:tcPr>
            <w:tcW w:w="3402" w:type="dxa"/>
          </w:tcPr>
          <w:p w14:paraId="24A0B5F1" w14:textId="77777777" w:rsidR="00DF1ADF" w:rsidRDefault="00000000" w:rsidP="00D4727B">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Cefnogi staff a gwrando ar eu pryderon. </w:t>
            </w:r>
          </w:p>
          <w:p w14:paraId="4470A0B6" w14:textId="77777777" w:rsidR="00D4727B" w:rsidRDefault="00000000" w:rsidP="00D4727B">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Gwneud y sector yn lle gwych i weithio.  </w:t>
            </w:r>
          </w:p>
        </w:tc>
        <w:tc>
          <w:tcPr>
            <w:tcW w:w="2976" w:type="dxa"/>
          </w:tcPr>
          <w:p w14:paraId="2FD24EDE"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22871F1"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4A7F57A"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21F7458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5ADD8325" w14:textId="77777777" w:rsidR="00D14E7A" w:rsidRDefault="00D14E7A" w:rsidP="007275FA">
            <w:pPr>
              <w:pStyle w:val="NoSpacing"/>
            </w:pPr>
          </w:p>
        </w:tc>
        <w:tc>
          <w:tcPr>
            <w:tcW w:w="4253" w:type="dxa"/>
            <w:shd w:val="clear" w:color="auto" w:fill="FFFFFF" w:themeFill="background1"/>
          </w:tcPr>
          <w:p w14:paraId="7EFD1933" w14:textId="77777777" w:rsidR="00D14E7A" w:rsidRDefault="00000000" w:rsidP="00D14E7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Cefnogi gwarchodwyr plant i barhau i weithio yn y sector gofal plant.  </w:t>
            </w:r>
          </w:p>
        </w:tc>
        <w:tc>
          <w:tcPr>
            <w:tcW w:w="3402" w:type="dxa"/>
            <w:shd w:val="clear" w:color="auto" w:fill="FFFFFF" w:themeFill="background1"/>
          </w:tcPr>
          <w:p w14:paraId="4EBCB5E8" w14:textId="77777777" w:rsidR="00D14E7A" w:rsidRDefault="00000000" w:rsidP="00D106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Cydweithio â phartneriaid i sicrhau bod gwarchodwyr plant o safon yn aros yn y sector.  Gallai cymorth wella hyfforddiant, datblygu busnes a marchnata.  </w:t>
            </w:r>
          </w:p>
        </w:tc>
        <w:tc>
          <w:tcPr>
            <w:tcW w:w="2976" w:type="dxa"/>
          </w:tcPr>
          <w:p w14:paraId="389B7334"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E9F5746"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1E3F9EA"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302DEAA2" w14:textId="77777777" w:rsidTr="007B5570">
        <w:tc>
          <w:tcPr>
            <w:cnfStyle w:val="001000000000" w:firstRow="0" w:lastRow="0" w:firstColumn="1" w:lastColumn="0" w:oddVBand="0" w:evenVBand="0" w:oddHBand="0" w:evenHBand="0" w:firstRowFirstColumn="0" w:firstRowLastColumn="0" w:lastRowFirstColumn="0" w:lastRowLastColumn="0"/>
            <w:tcW w:w="21146" w:type="dxa"/>
            <w:gridSpan w:val="6"/>
          </w:tcPr>
          <w:p w14:paraId="2633E6E7" w14:textId="77777777" w:rsidR="00D4727B" w:rsidRPr="00D4727B" w:rsidRDefault="00000000" w:rsidP="009E1021">
            <w:pPr>
              <w:pStyle w:val="NoSpacing"/>
              <w:rPr>
                <w:b/>
                <w:bCs/>
              </w:rPr>
            </w:pPr>
            <w:r>
              <w:rPr>
                <w:rFonts w:eastAsia="Arial Nova" w:cs="Times New Roman"/>
                <w:b/>
                <w:bCs/>
                <w:szCs w:val="20"/>
                <w:lang w:val="cy-GB"/>
              </w:rPr>
              <w:t>Rhannu Gwybodaeth gyda Theuluoedd</w:t>
            </w:r>
            <w:r>
              <w:rPr>
                <w:rFonts w:eastAsia="Arial Nova" w:cs="Times New Roman"/>
                <w:szCs w:val="20"/>
                <w:lang w:val="cy-GB"/>
              </w:rPr>
              <w:t xml:space="preserve"> </w:t>
            </w:r>
          </w:p>
        </w:tc>
      </w:tr>
      <w:tr w:rsidR="007B5570" w14:paraId="63536386"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C8F23F6" w14:textId="77777777" w:rsidR="00D4727B" w:rsidRDefault="00000000" w:rsidP="007275FA">
            <w:pPr>
              <w:pStyle w:val="NoSpacing"/>
            </w:pPr>
            <w:r>
              <w:rPr>
                <w:rFonts w:eastAsia="Arial Nova" w:cs="Times New Roman"/>
                <w:szCs w:val="20"/>
                <w:lang w:val="cy-GB"/>
              </w:rPr>
              <w:t xml:space="preserve">Mwy o deuluoedd yn derbyn y gefnogaeth mae ganddyn nhw’r hawl iddi. </w:t>
            </w:r>
          </w:p>
        </w:tc>
        <w:tc>
          <w:tcPr>
            <w:tcW w:w="4253" w:type="dxa"/>
          </w:tcPr>
          <w:p w14:paraId="4A638FC6" w14:textId="77777777" w:rsidR="00D4727B" w:rsidRDefault="00000000" w:rsidP="005A4540">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pawb sy'n gymwys i’r hawl yn ymwybodol o'r fenter ac yn gwybod sut i ymgeisio. </w:t>
            </w:r>
          </w:p>
        </w:tc>
        <w:tc>
          <w:tcPr>
            <w:tcW w:w="3402" w:type="dxa"/>
          </w:tcPr>
          <w:p w14:paraId="688F7F0F" w14:textId="77777777" w:rsidR="00D4727B" w:rsidRDefault="00000000" w:rsidP="005F602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Mae'r Awdurdod Lleol yn arwain at hyrwyddo gofal plant di-dreth yn benodol, cynnig gofal plant Cymru a mentrau eraill.  </w:t>
            </w:r>
          </w:p>
          <w:p w14:paraId="640A645F" w14:textId="77777777" w:rsidR="005B773E" w:rsidRDefault="00000000" w:rsidP="005F602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Gwybodaeth hygyrch a hawdd i'w deall am y Gwasanaeth Gwybodaeth i Deuluoedd (GGiD).   </w:t>
            </w:r>
          </w:p>
        </w:tc>
        <w:tc>
          <w:tcPr>
            <w:tcW w:w="2976" w:type="dxa"/>
          </w:tcPr>
          <w:p w14:paraId="7DB98F5D"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52BDD07B"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6F3D586"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59A8AB16"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111DF076" w14:textId="77777777" w:rsidR="00D4727B" w:rsidRDefault="00000000" w:rsidP="007275FA">
            <w:pPr>
              <w:pStyle w:val="NoSpacing"/>
            </w:pPr>
            <w:r>
              <w:rPr>
                <w:rFonts w:eastAsia="Arial Nova" w:cs="Times New Roman"/>
                <w:szCs w:val="20"/>
                <w:lang w:val="cy-GB"/>
              </w:rPr>
              <w:t>Gwasanaeth Gwybodaeth i Deuluoedd</w:t>
            </w:r>
          </w:p>
        </w:tc>
        <w:tc>
          <w:tcPr>
            <w:tcW w:w="4253" w:type="dxa"/>
          </w:tcPr>
          <w:p w14:paraId="449E9E1B" w14:textId="77777777" w:rsidR="00D4727B" w:rsidRDefault="00000000"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Cynllun strategol ar gyfer hyrwyddo'r Gwasanaeth Gwybodaeth i Deuluoedd. </w:t>
            </w:r>
          </w:p>
        </w:tc>
        <w:tc>
          <w:tcPr>
            <w:tcW w:w="3402" w:type="dxa"/>
          </w:tcPr>
          <w:p w14:paraId="14245757" w14:textId="77777777" w:rsidR="00D4727B" w:rsidRDefault="00000000"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Cynllun clir a rennir gyda thargedau ac amserlenni. </w:t>
            </w:r>
          </w:p>
          <w:p w14:paraId="51375CCD" w14:textId="77777777" w:rsidR="005768C4" w:rsidRDefault="00000000"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Defnydd strategol o gapasiti allgymorth.  </w:t>
            </w:r>
          </w:p>
        </w:tc>
        <w:tc>
          <w:tcPr>
            <w:tcW w:w="2976" w:type="dxa"/>
          </w:tcPr>
          <w:p w14:paraId="53F00727"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A4F4579"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E2918CA"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3630642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6B8638D" w14:textId="77777777" w:rsidR="00A41254" w:rsidRDefault="00A41254" w:rsidP="007275FA">
            <w:pPr>
              <w:pStyle w:val="NoSpacing"/>
            </w:pPr>
          </w:p>
        </w:tc>
        <w:tc>
          <w:tcPr>
            <w:tcW w:w="4253" w:type="dxa"/>
          </w:tcPr>
          <w:p w14:paraId="5ACFFC07" w14:textId="77777777" w:rsidR="00A41254" w:rsidRDefault="00000000" w:rsidP="00A4125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Gweithio gyda'r tîm cyflogadwyedd i sicrhau bod cyflogwyr yn deall y gefnogaeth sydd ar gael.  </w:t>
            </w:r>
          </w:p>
        </w:tc>
        <w:tc>
          <w:tcPr>
            <w:tcW w:w="3402" w:type="dxa"/>
          </w:tcPr>
          <w:p w14:paraId="78047048" w14:textId="77777777" w:rsidR="00A41254" w:rsidRDefault="00000000" w:rsidP="00A4125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Gall cyflogwyr helpu gyda staff i gael mynediad at ofal plant. </w:t>
            </w:r>
          </w:p>
        </w:tc>
        <w:tc>
          <w:tcPr>
            <w:tcW w:w="2976" w:type="dxa"/>
          </w:tcPr>
          <w:p w14:paraId="5D546EE5"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0B2F2109"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A130194"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0698ACA7"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797F20C1" w14:textId="77777777" w:rsidR="00A41254" w:rsidRDefault="00A41254" w:rsidP="007275FA">
            <w:pPr>
              <w:pStyle w:val="NoSpacing"/>
            </w:pPr>
          </w:p>
        </w:tc>
        <w:tc>
          <w:tcPr>
            <w:tcW w:w="4253" w:type="dxa"/>
          </w:tcPr>
          <w:p w14:paraId="1D187E3B" w14:textId="77777777" w:rsidR="00A41254" w:rsidRDefault="00000000" w:rsidP="00A4125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Yr Awdurdod Lleol i arwain trwy esiampl. </w:t>
            </w:r>
          </w:p>
        </w:tc>
        <w:tc>
          <w:tcPr>
            <w:tcW w:w="3402" w:type="dxa"/>
          </w:tcPr>
          <w:p w14:paraId="4FAF697C" w14:textId="77777777" w:rsidR="00FC4191" w:rsidRDefault="0000000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Hyrwyddo i Staff Awdurdodau Lleol i gynyddu’r niferoedd sy’n manteisio. </w:t>
            </w:r>
          </w:p>
          <w:p w14:paraId="176EA1E6" w14:textId="77777777" w:rsidR="00FC4191" w:rsidRDefault="0000000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Hyfforddiant i'r holl staff sy'n gweithio gyda / rhyngweithiol gyda theuluoedd ar fentrau. </w:t>
            </w:r>
          </w:p>
          <w:p w14:paraId="0A45C4F5" w14:textId="77777777" w:rsidR="00A41254" w:rsidRDefault="0000000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lastRenderedPageBreak/>
              <w:t xml:space="preserve">Hysbysebion swyddi i gynnwys gwybodaeth am gymorth gofal plant.    </w:t>
            </w:r>
          </w:p>
          <w:p w14:paraId="31A19AA9" w14:textId="77777777" w:rsidR="00E63E80" w:rsidRDefault="00E63E8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p>
          <w:p w14:paraId="1FB70CF4" w14:textId="77777777" w:rsidR="00E63E80" w:rsidRDefault="00E63E8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4C78B206"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4D5271A9"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EDF464B"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3D90A970"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A242A75" w14:textId="77777777" w:rsidR="005173C7" w:rsidRDefault="00000000" w:rsidP="007275FA">
            <w:pPr>
              <w:pStyle w:val="NoSpacing"/>
            </w:pPr>
            <w:r>
              <w:rPr>
                <w:rFonts w:eastAsia="Arial Nova" w:cs="Times New Roman"/>
                <w:szCs w:val="20"/>
                <w:lang w:val="cy-GB"/>
              </w:rPr>
              <w:t xml:space="preserve">Strategaeth ymgysylltu â theuluoedd </w:t>
            </w:r>
          </w:p>
        </w:tc>
        <w:tc>
          <w:tcPr>
            <w:tcW w:w="4253" w:type="dxa"/>
          </w:tcPr>
          <w:p w14:paraId="487D8F4A" w14:textId="77777777" w:rsidR="005173C7" w:rsidRDefault="00000000" w:rsidP="00E51DA3">
            <w:pPr>
              <w:pStyle w:val="NoSpacing"/>
              <w:tabs>
                <w:tab w:val="left" w:pos="0"/>
              </w:tabs>
              <w:jc w:val="both"/>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Datblygu strategaeth ymgysylltu â theuluoedd er mwyn sicrhau deialog barhaus gyda theuluoedd rhwng cyfnodau asesu.  </w:t>
            </w:r>
          </w:p>
        </w:tc>
        <w:tc>
          <w:tcPr>
            <w:tcW w:w="3402" w:type="dxa"/>
          </w:tcPr>
          <w:p w14:paraId="13EED9FC" w14:textId="77777777" w:rsidR="005173C7" w:rsidRDefault="00000000" w:rsidP="00E51DA3">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Mae'r angen lleol yn llywio penderfyniadau.  </w:t>
            </w:r>
          </w:p>
          <w:p w14:paraId="4D2D52B1" w14:textId="77777777" w:rsidR="00E51DA3" w:rsidRDefault="00000000" w:rsidP="00E51DA3">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Mae yna ymgysylltu parhaus â'r rhai sy'n defnyddio, neu sydd eisiau defnyddio, gofal plant. </w:t>
            </w:r>
          </w:p>
        </w:tc>
        <w:tc>
          <w:tcPr>
            <w:tcW w:w="2976" w:type="dxa"/>
          </w:tcPr>
          <w:p w14:paraId="5ECA2857"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0C7A7BDB"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1EE49C3"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14592295" w14:textId="77777777" w:rsidTr="007B5570">
        <w:tc>
          <w:tcPr>
            <w:cnfStyle w:val="001000000000" w:firstRow="0" w:lastRow="0" w:firstColumn="1" w:lastColumn="0" w:oddVBand="0" w:evenVBand="0" w:oddHBand="0" w:evenHBand="0" w:firstRowFirstColumn="0" w:firstRowLastColumn="0" w:lastRowFirstColumn="0" w:lastRowLastColumn="0"/>
            <w:tcW w:w="21146" w:type="dxa"/>
            <w:gridSpan w:val="6"/>
          </w:tcPr>
          <w:p w14:paraId="71C1013B" w14:textId="77777777" w:rsidR="00FC4191" w:rsidRPr="00FC4191" w:rsidRDefault="00000000" w:rsidP="009E1021">
            <w:pPr>
              <w:pStyle w:val="NoSpacing"/>
              <w:rPr>
                <w:b/>
                <w:bCs/>
              </w:rPr>
            </w:pPr>
            <w:r>
              <w:rPr>
                <w:rFonts w:eastAsia="Arial Nova" w:cs="Times New Roman"/>
                <w:b/>
                <w:bCs/>
                <w:szCs w:val="20"/>
                <w:lang w:val="cy-GB"/>
              </w:rPr>
              <w:t>Mynediad Cydweithredol i'r Sector</w:t>
            </w:r>
            <w:r>
              <w:rPr>
                <w:rFonts w:eastAsia="Arial Nova" w:cs="Times New Roman"/>
                <w:szCs w:val="20"/>
                <w:lang w:val="cy-GB"/>
              </w:rPr>
              <w:t xml:space="preserve"> </w:t>
            </w:r>
          </w:p>
        </w:tc>
      </w:tr>
      <w:tr w:rsidR="007B5570" w14:paraId="4567819E"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A906234" w14:textId="77777777" w:rsidR="00FC4191" w:rsidRDefault="00000000" w:rsidP="007275FA">
            <w:pPr>
              <w:pStyle w:val="NoSpacing"/>
            </w:pPr>
            <w:r>
              <w:rPr>
                <w:rFonts w:eastAsia="Arial Nova" w:cs="Times New Roman"/>
                <w:szCs w:val="20"/>
                <w:lang w:val="cy-GB"/>
              </w:rPr>
              <w:t>Gwella Ansawdd Gofal Plant yng Nghastell-nedd Port Talbot</w:t>
            </w:r>
          </w:p>
        </w:tc>
        <w:tc>
          <w:tcPr>
            <w:tcW w:w="4253" w:type="dxa"/>
          </w:tcPr>
          <w:p w14:paraId="501447F2" w14:textId="77777777" w:rsidR="00FC4191" w:rsidRDefault="00000000" w:rsidP="00E63E80">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Archwilio'r posibilrwydd o gynllun Sicrhau Ansawdd Castell-nedd Port Talbot wedi'i seilio ar y dull CAG Dechrau'n Deg. </w:t>
            </w:r>
          </w:p>
        </w:tc>
        <w:tc>
          <w:tcPr>
            <w:tcW w:w="3402" w:type="dxa"/>
          </w:tcPr>
          <w:p w14:paraId="3518EDB3" w14:textId="77777777" w:rsidR="00FC4191" w:rsidRDefault="00000000" w:rsidP="00BD7A6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Astudiaeth ddichonoldeb - dechreuwch gyda'r lleoliadau hynny sy'n derbyn cynnig 30 awr ac yna edrychwch ar y posibilrwydd o ehangu i bawb. </w:t>
            </w:r>
          </w:p>
        </w:tc>
        <w:tc>
          <w:tcPr>
            <w:tcW w:w="2976" w:type="dxa"/>
          </w:tcPr>
          <w:p w14:paraId="1863BD41"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5601631"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12403CC1"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24203130" w14:textId="77777777" w:rsidTr="007B5570">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EE46B82" w14:textId="77777777" w:rsidR="00620F1B" w:rsidRDefault="00000000" w:rsidP="007275FA">
            <w:pPr>
              <w:pStyle w:val="NoSpacing"/>
            </w:pPr>
            <w:r>
              <w:rPr>
                <w:rFonts w:eastAsia="Arial Nova" w:cs="Times New Roman"/>
                <w:szCs w:val="20"/>
                <w:lang w:val="cy-GB"/>
              </w:rPr>
              <w:t>Comisiynu Gwasanaethau Gofal Plant</w:t>
            </w:r>
          </w:p>
        </w:tc>
        <w:tc>
          <w:tcPr>
            <w:tcW w:w="4253" w:type="dxa"/>
            <w:shd w:val="clear" w:color="auto" w:fill="FFFFFF" w:themeFill="background1"/>
          </w:tcPr>
          <w:p w14:paraId="0BFD1D4A" w14:textId="77777777" w:rsidR="00620F1B" w:rsidRDefault="00000000" w:rsidP="0000336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Gofal plant Dechrau'n Deg a ddarperir gan warchodwyr plant.  </w:t>
            </w:r>
          </w:p>
        </w:tc>
        <w:tc>
          <w:tcPr>
            <w:tcW w:w="3402" w:type="dxa"/>
            <w:shd w:val="clear" w:color="auto" w:fill="FFFFFF" w:themeFill="background1"/>
          </w:tcPr>
          <w:p w14:paraId="0859692B" w14:textId="77777777" w:rsidR="00620F1B" w:rsidRPr="0062658D" w:rsidRDefault="00000000" w:rsidP="009B0BA2">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Archwiliwch gyda phartneriaid ddichonoldeb cynnwys gwarchodwyr plant cofrestredig wrth gynllunio comisiynu Dechrau'n Deg, os ydynt yn bodloni meini prawf diffiniedig.</w:t>
            </w:r>
          </w:p>
        </w:tc>
        <w:tc>
          <w:tcPr>
            <w:tcW w:w="2976" w:type="dxa"/>
          </w:tcPr>
          <w:p w14:paraId="69243C75"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E304A4B"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D9EE768"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62B65138"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20BBEF4" w14:textId="77777777" w:rsidR="006006D1" w:rsidRDefault="006006D1" w:rsidP="007275FA">
            <w:pPr>
              <w:pStyle w:val="NoSpacing"/>
            </w:pPr>
          </w:p>
        </w:tc>
        <w:tc>
          <w:tcPr>
            <w:tcW w:w="4253" w:type="dxa"/>
          </w:tcPr>
          <w:p w14:paraId="17A9592E" w14:textId="77777777" w:rsidR="006006D1" w:rsidRDefault="00000000" w:rsidP="0062658D">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Archwiliwch ddichonoldeb cyfnod sylfaen sy'n cael ei ddarparu gan warchodwyr plant.  </w:t>
            </w:r>
          </w:p>
        </w:tc>
        <w:tc>
          <w:tcPr>
            <w:tcW w:w="3402" w:type="dxa"/>
          </w:tcPr>
          <w:p w14:paraId="56CEF894" w14:textId="77777777" w:rsidR="006006D1" w:rsidRDefault="00000000" w:rsidP="00836F1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Archwiliwch gyda phartneriaid ddichonoldeb cynnwys gwarchodwyr plant cofrestredig wrth gynllunio comisiynu darpariaeth y cyfnod sylfaen. </w:t>
            </w:r>
          </w:p>
        </w:tc>
        <w:tc>
          <w:tcPr>
            <w:tcW w:w="2976" w:type="dxa"/>
          </w:tcPr>
          <w:p w14:paraId="5D231F74"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277A8F3E"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3D5F8CB"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60F8131E"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0756CA82" w14:textId="77777777" w:rsidR="00BD7A6F" w:rsidRDefault="00000000" w:rsidP="007275FA">
            <w:pPr>
              <w:pStyle w:val="NoSpacing"/>
            </w:pPr>
            <w:r>
              <w:rPr>
                <w:rFonts w:eastAsia="Arial Nova" w:cs="Times New Roman"/>
                <w:szCs w:val="20"/>
                <w:lang w:val="cy-GB"/>
              </w:rPr>
              <w:t xml:space="preserve">Gweithio gyda Llywodraeth Cymru </w:t>
            </w:r>
          </w:p>
        </w:tc>
        <w:tc>
          <w:tcPr>
            <w:tcW w:w="4253" w:type="dxa"/>
          </w:tcPr>
          <w:p w14:paraId="27A385B1" w14:textId="77777777" w:rsidR="00BD7A6F" w:rsidRDefault="00000000"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Rhannu canfyddiadau'r broses a lobïo am fwy o gyflog i staff.</w:t>
            </w:r>
          </w:p>
        </w:tc>
        <w:tc>
          <w:tcPr>
            <w:tcW w:w="3402" w:type="dxa"/>
          </w:tcPr>
          <w:p w14:paraId="474C8E13" w14:textId="77777777" w:rsidR="00BD7A6F" w:rsidRDefault="00000000"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Mae staff yn cael eu gwobrwyo.  </w:t>
            </w:r>
          </w:p>
          <w:p w14:paraId="5EF34046" w14:textId="77777777" w:rsidR="00BD7A6F" w:rsidRDefault="00000000"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Mae cyfraddau cadw staff yn gwella.  </w:t>
            </w:r>
          </w:p>
        </w:tc>
        <w:tc>
          <w:tcPr>
            <w:tcW w:w="2976" w:type="dxa"/>
          </w:tcPr>
          <w:p w14:paraId="34F5A14F"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4E3A3268"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9ACB066"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05A0CF3C"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8024C7A" w14:textId="77777777" w:rsidR="00802268" w:rsidRDefault="00000000" w:rsidP="007275FA">
            <w:pPr>
              <w:pStyle w:val="NoSpacing"/>
            </w:pPr>
            <w:r>
              <w:rPr>
                <w:rFonts w:eastAsia="Arial Nova" w:cs="Times New Roman"/>
                <w:szCs w:val="20"/>
                <w:lang w:val="cy-GB"/>
              </w:rPr>
              <w:t xml:space="preserve">Gwella cyfathrebu ar draws y sector </w:t>
            </w:r>
          </w:p>
        </w:tc>
        <w:tc>
          <w:tcPr>
            <w:tcW w:w="4253" w:type="dxa"/>
          </w:tcPr>
          <w:p w14:paraId="7B3CB158" w14:textId="77777777" w:rsidR="00802268" w:rsidRDefault="00000000" w:rsidP="00802268">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Sicrhau bod gan bob lleoliad a rhanddeiliad y wybodaeth sydd ei hangen arnynt. </w:t>
            </w:r>
          </w:p>
        </w:tc>
        <w:tc>
          <w:tcPr>
            <w:tcW w:w="3402" w:type="dxa"/>
          </w:tcPr>
          <w:p w14:paraId="626C72AE" w14:textId="77777777" w:rsidR="00802268" w:rsidRDefault="00000000"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Strategaeth gyfathrebu.  </w:t>
            </w:r>
          </w:p>
          <w:p w14:paraId="757864D5" w14:textId="77777777" w:rsidR="003C7557" w:rsidRDefault="00000000"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Cylchlythyr gofal plant. </w:t>
            </w:r>
          </w:p>
          <w:p w14:paraId="26C1479A" w14:textId="77777777" w:rsidR="000A13A8" w:rsidRDefault="00000000"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Meithrin a pharhau â pherthnasau cadarnhaol rhwng staff gofal plant a'r Awdurdod Lleol.  </w:t>
            </w:r>
          </w:p>
        </w:tc>
        <w:tc>
          <w:tcPr>
            <w:tcW w:w="2976" w:type="dxa"/>
          </w:tcPr>
          <w:p w14:paraId="5FE49B1C"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601F7BE7"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32E13AFD"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74B919C3"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053AE3AD" w14:textId="77777777" w:rsidR="003C7557" w:rsidRDefault="00000000" w:rsidP="007275FA">
            <w:pPr>
              <w:pStyle w:val="NoSpacing"/>
            </w:pPr>
            <w:r>
              <w:rPr>
                <w:rFonts w:eastAsia="Arial Nova" w:cs="Times New Roman"/>
                <w:szCs w:val="20"/>
                <w:lang w:val="cy-GB"/>
              </w:rPr>
              <w:t xml:space="preserve">Anghenion Lleol Castell-nedd Port Talbot </w:t>
            </w:r>
          </w:p>
        </w:tc>
        <w:tc>
          <w:tcPr>
            <w:tcW w:w="4253" w:type="dxa"/>
          </w:tcPr>
          <w:p w14:paraId="3F3D2423" w14:textId="77777777" w:rsidR="003C7557" w:rsidRDefault="00000000" w:rsidP="003C7557">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Partneriaid, gan gynnwys sefydliadau ymbarél, i symud i ffwrdd o gymharu Castell-nedd Port Talbot ag Awdurdodau Lleol eraill.  Canolbwyntio’n hytrach ar wneud penderfyniadau ar sail angen a thystiolaeth leol.  </w:t>
            </w:r>
          </w:p>
        </w:tc>
        <w:tc>
          <w:tcPr>
            <w:tcW w:w="3402" w:type="dxa"/>
          </w:tcPr>
          <w:p w14:paraId="27A026B6" w14:textId="77777777" w:rsidR="003C7557" w:rsidRDefault="00000000" w:rsidP="002A220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Defnyddio'r asesiad i lywio'r broses o wneud penderfyniadau. </w:t>
            </w:r>
          </w:p>
          <w:p w14:paraId="45F9DF58" w14:textId="77777777" w:rsidR="002A2200" w:rsidRDefault="00000000" w:rsidP="002A220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Gweithio'n agos gyda thimau eraill i greu llwybrau a rennir i newid.  </w:t>
            </w:r>
          </w:p>
        </w:tc>
        <w:tc>
          <w:tcPr>
            <w:tcW w:w="2976" w:type="dxa"/>
          </w:tcPr>
          <w:p w14:paraId="1DFA1AE6"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1EE69A8F"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0FC431D9"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r>
      <w:tr w:rsidR="007B5570" w14:paraId="57CB4F1D" w14:textId="77777777" w:rsidTr="007B5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C1E3610" w14:textId="77777777" w:rsidR="005C05A9" w:rsidRDefault="00000000" w:rsidP="007275FA">
            <w:pPr>
              <w:pStyle w:val="NoSpacing"/>
            </w:pPr>
            <w:r>
              <w:rPr>
                <w:rFonts w:eastAsia="Arial Nova" w:cs="Times New Roman"/>
                <w:szCs w:val="20"/>
                <w:lang w:val="cy-GB"/>
              </w:rPr>
              <w:t>Grŵp Blynyddoedd Cynnar a Gofal Plant</w:t>
            </w:r>
          </w:p>
        </w:tc>
        <w:tc>
          <w:tcPr>
            <w:tcW w:w="4253" w:type="dxa"/>
          </w:tcPr>
          <w:p w14:paraId="2E0CF721" w14:textId="77777777" w:rsidR="005C05A9" w:rsidRDefault="00000000" w:rsidP="00CD2E8D">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Monitro a gwerthuso'r gwaith o gyflawni'r cynllun gweithredu.  </w:t>
            </w:r>
          </w:p>
        </w:tc>
        <w:tc>
          <w:tcPr>
            <w:tcW w:w="3402" w:type="dxa"/>
          </w:tcPr>
          <w:p w14:paraId="42717572" w14:textId="77777777" w:rsidR="005C05A9" w:rsidRDefault="00000000"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Cyfarfodydd rheolaidd.  </w:t>
            </w:r>
          </w:p>
          <w:p w14:paraId="15B362B2" w14:textId="77777777" w:rsidR="001F19D6" w:rsidRDefault="00000000"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Rolau a chyfrifoldebau i'r holl aelodau ar gyfer y grŵp.  </w:t>
            </w:r>
          </w:p>
          <w:p w14:paraId="1DDDF6B2" w14:textId="77777777" w:rsidR="00D374E2" w:rsidRDefault="00000000"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Pr>
                <w:rFonts w:eastAsia="Arial Nova" w:cs="Times New Roman"/>
                <w:szCs w:val="20"/>
                <w:lang w:val="cy-GB"/>
              </w:rPr>
              <w:t xml:space="preserve">Cymryd rhan gan randdeiliaid allweddol gan gynnwys sefydliadau ymbarél.  </w:t>
            </w:r>
          </w:p>
        </w:tc>
        <w:tc>
          <w:tcPr>
            <w:tcW w:w="2976" w:type="dxa"/>
          </w:tcPr>
          <w:p w14:paraId="674DCEB2"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2EFF802C"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1AE4D4FB"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r>
      <w:tr w:rsidR="007B5570" w14:paraId="259D3406" w14:textId="77777777" w:rsidTr="007B5570">
        <w:tc>
          <w:tcPr>
            <w:cnfStyle w:val="001000000000" w:firstRow="0" w:lastRow="0" w:firstColumn="1" w:lastColumn="0" w:oddVBand="0" w:evenVBand="0" w:oddHBand="0" w:evenHBand="0" w:firstRowFirstColumn="0" w:firstRowLastColumn="0" w:lastRowFirstColumn="0" w:lastRowLastColumn="0"/>
            <w:tcW w:w="4673" w:type="dxa"/>
          </w:tcPr>
          <w:p w14:paraId="2DA6F2A3" w14:textId="77777777" w:rsidR="00434AED" w:rsidRDefault="00000000" w:rsidP="007275FA">
            <w:pPr>
              <w:pStyle w:val="NoSpacing"/>
            </w:pPr>
            <w:r>
              <w:rPr>
                <w:rFonts w:eastAsia="Arial Nova" w:cs="Times New Roman"/>
                <w:szCs w:val="20"/>
                <w:lang w:val="cy-GB"/>
              </w:rPr>
              <w:t xml:space="preserve">Cydweithio </w:t>
            </w:r>
          </w:p>
        </w:tc>
        <w:tc>
          <w:tcPr>
            <w:tcW w:w="4253" w:type="dxa"/>
          </w:tcPr>
          <w:p w14:paraId="78B72EA7" w14:textId="77777777" w:rsidR="00434AED" w:rsidRDefault="00000000"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Llai o weithio seilo ar draws yr Awdurdod Lleol, a chanolbwyntio ar gydweithio.</w:t>
            </w:r>
          </w:p>
        </w:tc>
        <w:tc>
          <w:tcPr>
            <w:tcW w:w="3402" w:type="dxa"/>
          </w:tcPr>
          <w:p w14:paraId="2685BBE6" w14:textId="77777777" w:rsidR="00434AED" w:rsidRDefault="00000000"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Gwell gwaith aml-asiantaeth.  </w:t>
            </w:r>
          </w:p>
          <w:p w14:paraId="73862A83" w14:textId="77777777" w:rsidR="00434AED" w:rsidRDefault="00000000"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Buddsoddiad cyllid strategol. </w:t>
            </w:r>
          </w:p>
          <w:p w14:paraId="7D19DA1F" w14:textId="77777777" w:rsidR="00F61468" w:rsidRDefault="00000000"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Chwarae rôl wrth lunio integreiddio gwasanaethau blynyddoedd cynnar. </w:t>
            </w:r>
          </w:p>
          <w:p w14:paraId="63D1E540" w14:textId="77777777" w:rsidR="00F61468" w:rsidRDefault="00000000"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Pr>
                <w:rFonts w:eastAsia="Arial Nova" w:cs="Times New Roman"/>
                <w:szCs w:val="20"/>
                <w:lang w:val="cy-GB"/>
              </w:rPr>
              <w:t xml:space="preserve">Meithrin cysylltiadau rhwng gofal plant, Dechrau'n Deg, Blynyddoedd Cynnar, Cymorth i Deuluoedd, Addysg a phob adran allweddol.   </w:t>
            </w:r>
          </w:p>
        </w:tc>
        <w:tc>
          <w:tcPr>
            <w:tcW w:w="2976" w:type="dxa"/>
          </w:tcPr>
          <w:p w14:paraId="0654AA2F"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911900F"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31D07820"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r>
    </w:tbl>
    <w:p w14:paraId="07C9ED61" w14:textId="77777777" w:rsidR="001B3157" w:rsidRDefault="00000000">
      <w:bookmarkStart w:id="85" w:name="_Toc57108545"/>
      <w:bookmarkStart w:id="86" w:name="_Toc57108606"/>
      <w:bookmarkStart w:id="87" w:name="_Toc57108647"/>
      <w:r>
        <w:br w:type="page"/>
      </w:r>
    </w:p>
    <w:p w14:paraId="68A45D5B" w14:textId="77777777" w:rsidR="006A5728" w:rsidRDefault="006A5728">
      <w:pPr>
        <w:sectPr w:rsidR="006A5728" w:rsidSect="004A4730">
          <w:pgSz w:w="23811" w:h="16838" w:orient="landscape" w:code="8"/>
          <w:pgMar w:top="1134" w:right="1134" w:bottom="1134" w:left="1134" w:header="425" w:footer="425" w:gutter="0"/>
          <w:cols w:space="708"/>
          <w:docGrid w:linePitch="360"/>
        </w:sectPr>
      </w:pPr>
    </w:p>
    <w:p w14:paraId="049E51F7" w14:textId="77777777" w:rsidR="001B3157" w:rsidRDefault="00000000" w:rsidP="006A5728">
      <w:pPr>
        <w:pStyle w:val="Heading1"/>
      </w:pPr>
      <w:bookmarkStart w:id="88" w:name="_Toc122084287"/>
      <w:r>
        <w:rPr>
          <w:rFonts w:eastAsia="Century Gothic" w:cs="Times New Roman"/>
          <w:bCs/>
          <w:szCs w:val="40"/>
          <w:lang w:val="cy-GB"/>
        </w:rPr>
        <w:lastRenderedPageBreak/>
        <w:t>RHESTR TERMAU</w:t>
      </w:r>
      <w:bookmarkEnd w:id="88"/>
    </w:p>
    <w:p w14:paraId="48BB2568" w14:textId="77777777" w:rsidR="006A5728" w:rsidRDefault="006A5728" w:rsidP="006A5728">
      <w:pPr>
        <w:pStyle w:val="BodyText"/>
      </w:pPr>
    </w:p>
    <w:tbl>
      <w:tblPr>
        <w:tblStyle w:val="TableGrid"/>
        <w:tblW w:w="0" w:type="auto"/>
        <w:tblLook w:val="04A0" w:firstRow="1" w:lastRow="0" w:firstColumn="1" w:lastColumn="0" w:noHBand="0" w:noVBand="1"/>
      </w:tblPr>
      <w:tblGrid>
        <w:gridCol w:w="3823"/>
        <w:gridCol w:w="5805"/>
      </w:tblGrid>
      <w:tr w:rsidR="007B5570" w14:paraId="7E925BE0" w14:textId="77777777" w:rsidTr="00C77FB9">
        <w:tc>
          <w:tcPr>
            <w:tcW w:w="3823" w:type="dxa"/>
            <w:shd w:val="clear" w:color="auto" w:fill="D9D9D9" w:themeFill="background1" w:themeFillShade="D9"/>
          </w:tcPr>
          <w:p w14:paraId="4E96D4DB" w14:textId="77777777" w:rsidR="000974A4" w:rsidRPr="000974A4" w:rsidRDefault="00000000" w:rsidP="002325E0">
            <w:pPr>
              <w:pStyle w:val="BodyText"/>
              <w:spacing w:before="100" w:beforeAutospacing="1" w:after="100" w:afterAutospacing="1"/>
              <w:rPr>
                <w:b/>
                <w:bCs/>
                <w:szCs w:val="20"/>
              </w:rPr>
            </w:pPr>
            <w:r>
              <w:rPr>
                <w:rFonts w:eastAsia="Arial Nova" w:cs="Times New Roman"/>
                <w:b/>
                <w:bCs/>
                <w:szCs w:val="20"/>
                <w:lang w:val="cy-GB"/>
              </w:rPr>
              <w:t>Acronym</w:t>
            </w:r>
            <w:r>
              <w:rPr>
                <w:rFonts w:eastAsia="Arial Nova" w:cs="Times New Roman"/>
                <w:szCs w:val="20"/>
                <w:lang w:val="cy-GB"/>
              </w:rPr>
              <w:t xml:space="preserve"> </w:t>
            </w:r>
          </w:p>
        </w:tc>
        <w:tc>
          <w:tcPr>
            <w:tcW w:w="5805" w:type="dxa"/>
            <w:shd w:val="clear" w:color="auto" w:fill="D9D9D9" w:themeFill="background1" w:themeFillShade="D9"/>
          </w:tcPr>
          <w:p w14:paraId="0B70B9BE" w14:textId="77777777" w:rsidR="000974A4" w:rsidRPr="000974A4" w:rsidRDefault="00000000" w:rsidP="002325E0">
            <w:pPr>
              <w:pStyle w:val="BodyText"/>
              <w:spacing w:before="100" w:beforeAutospacing="1" w:after="100" w:afterAutospacing="1"/>
              <w:rPr>
                <w:b/>
                <w:bCs/>
                <w:szCs w:val="20"/>
              </w:rPr>
            </w:pPr>
            <w:r>
              <w:rPr>
                <w:rFonts w:eastAsia="Arial Nova" w:cs="Times New Roman"/>
                <w:b/>
                <w:bCs/>
                <w:szCs w:val="20"/>
                <w:lang w:val="cy-GB"/>
              </w:rPr>
              <w:t>Diffiniad</w:t>
            </w:r>
          </w:p>
        </w:tc>
      </w:tr>
      <w:tr w:rsidR="00C77FB9" w14:paraId="2E5EC6A5" w14:textId="77777777" w:rsidTr="00C77FB9">
        <w:tc>
          <w:tcPr>
            <w:tcW w:w="3823" w:type="dxa"/>
          </w:tcPr>
          <w:p w14:paraId="0451E3B9" w14:textId="77777777" w:rsidR="00C77FB9" w:rsidRPr="000974A4" w:rsidRDefault="00C77FB9" w:rsidP="00A83A96">
            <w:pPr>
              <w:pStyle w:val="BodyText"/>
              <w:spacing w:before="100" w:beforeAutospacing="1" w:after="100" w:afterAutospacing="1"/>
              <w:rPr>
                <w:szCs w:val="20"/>
              </w:rPr>
            </w:pPr>
            <w:r>
              <w:rPr>
                <w:rFonts w:eastAsia="Arial Nova" w:cs="Times New Roman"/>
                <w:szCs w:val="20"/>
                <w:lang w:val="cy-GB"/>
              </w:rPr>
              <w:t xml:space="preserve">AAA </w:t>
            </w:r>
          </w:p>
        </w:tc>
        <w:tc>
          <w:tcPr>
            <w:tcW w:w="5805" w:type="dxa"/>
          </w:tcPr>
          <w:p w14:paraId="5499E122" w14:textId="77777777" w:rsidR="00C77FB9" w:rsidRPr="000974A4" w:rsidRDefault="00C77FB9" w:rsidP="00A83A96">
            <w:pPr>
              <w:pStyle w:val="BodyText"/>
              <w:spacing w:before="100" w:beforeAutospacing="1" w:after="100" w:afterAutospacing="1"/>
              <w:rPr>
                <w:szCs w:val="20"/>
              </w:rPr>
            </w:pPr>
            <w:r>
              <w:rPr>
                <w:rFonts w:eastAsia="Arial Nova" w:cs="Times New Roman"/>
                <w:szCs w:val="20"/>
                <w:lang w:val="cy-GB"/>
              </w:rPr>
              <w:t>Anghenion Addysgol Arbennig</w:t>
            </w:r>
          </w:p>
        </w:tc>
      </w:tr>
      <w:tr w:rsidR="00C77FB9" w14:paraId="7095FF05" w14:textId="77777777" w:rsidTr="00C77FB9">
        <w:tc>
          <w:tcPr>
            <w:tcW w:w="3823" w:type="dxa"/>
          </w:tcPr>
          <w:p w14:paraId="04F773FF" w14:textId="77777777" w:rsidR="00C77FB9" w:rsidRPr="000974A4" w:rsidRDefault="00C77FB9" w:rsidP="00A83A96">
            <w:pPr>
              <w:pStyle w:val="BodyText"/>
              <w:spacing w:before="100" w:beforeAutospacing="1" w:after="100" w:afterAutospacing="1"/>
              <w:rPr>
                <w:szCs w:val="20"/>
              </w:rPr>
            </w:pPr>
            <w:r>
              <w:rPr>
                <w:rFonts w:eastAsia="Arial Nova" w:cs="Times New Roman"/>
                <w:szCs w:val="20"/>
                <w:lang w:val="cy-GB"/>
              </w:rPr>
              <w:t>AAAA</w:t>
            </w:r>
          </w:p>
        </w:tc>
        <w:tc>
          <w:tcPr>
            <w:tcW w:w="5805" w:type="dxa"/>
          </w:tcPr>
          <w:p w14:paraId="2429BF20" w14:textId="77777777" w:rsidR="00C77FB9" w:rsidRPr="000974A4" w:rsidRDefault="00C77FB9" w:rsidP="00A83A96">
            <w:pPr>
              <w:pStyle w:val="BodyText"/>
              <w:spacing w:before="100" w:beforeAutospacing="1" w:after="100" w:afterAutospacing="1"/>
              <w:rPr>
                <w:szCs w:val="20"/>
              </w:rPr>
            </w:pPr>
            <w:r>
              <w:rPr>
                <w:rFonts w:eastAsia="Arial Nova" w:cs="Times New Roman"/>
                <w:szCs w:val="20"/>
                <w:lang w:val="cy-GB"/>
              </w:rPr>
              <w:t xml:space="preserve">Anghenion Addysgol Arbennig ac Anableddau </w:t>
            </w:r>
          </w:p>
        </w:tc>
      </w:tr>
      <w:tr w:rsidR="00C77FB9" w14:paraId="3A0F2D95" w14:textId="77777777" w:rsidTr="00C77FB9">
        <w:tc>
          <w:tcPr>
            <w:tcW w:w="3823" w:type="dxa"/>
          </w:tcPr>
          <w:p w14:paraId="0FDB3668" w14:textId="77777777" w:rsidR="00C77FB9" w:rsidRPr="000974A4" w:rsidRDefault="00C77FB9" w:rsidP="001A20E8">
            <w:pPr>
              <w:pStyle w:val="BodyText"/>
              <w:spacing w:before="100" w:beforeAutospacing="1" w:after="100" w:afterAutospacing="1"/>
              <w:rPr>
                <w:szCs w:val="20"/>
              </w:rPr>
            </w:pPr>
            <w:r>
              <w:rPr>
                <w:rFonts w:eastAsia="Arial Nova" w:cs="Times New Roman"/>
                <w:szCs w:val="20"/>
                <w:lang w:val="cy-GB"/>
              </w:rPr>
              <w:t>ACEHI</w:t>
            </w:r>
          </w:p>
        </w:tc>
        <w:tc>
          <w:tcPr>
            <w:tcW w:w="5805" w:type="dxa"/>
          </w:tcPr>
          <w:p w14:paraId="67C2DFC3" w14:textId="77777777" w:rsidR="00C77FB9" w:rsidRPr="000974A4" w:rsidRDefault="00C77FB9" w:rsidP="001A20E8">
            <w:pPr>
              <w:pStyle w:val="BodyText"/>
              <w:spacing w:before="100" w:beforeAutospacing="1" w:after="100" w:afterAutospacing="1"/>
              <w:rPr>
                <w:szCs w:val="20"/>
              </w:rPr>
            </w:pPr>
            <w:r>
              <w:rPr>
                <w:rFonts w:eastAsia="Arial Nova" w:cs="Times New Roman"/>
                <w:szCs w:val="20"/>
                <w:lang w:val="cy-GB"/>
              </w:rPr>
              <w:t>Ardaloedd Cynnyrch Ehangach Haen Is</w:t>
            </w:r>
          </w:p>
        </w:tc>
      </w:tr>
      <w:tr w:rsidR="00C77FB9" w14:paraId="3039CB8C" w14:textId="77777777" w:rsidTr="00C77FB9">
        <w:tc>
          <w:tcPr>
            <w:tcW w:w="3823" w:type="dxa"/>
          </w:tcPr>
          <w:p w14:paraId="20EE9499" w14:textId="77777777" w:rsidR="00C77FB9" w:rsidRPr="000974A4" w:rsidRDefault="00C77FB9" w:rsidP="00F561BB">
            <w:pPr>
              <w:pStyle w:val="BodyText"/>
              <w:spacing w:before="100" w:beforeAutospacing="1" w:after="100" w:afterAutospacing="1"/>
              <w:rPr>
                <w:szCs w:val="20"/>
              </w:rPr>
            </w:pPr>
            <w:r>
              <w:rPr>
                <w:rFonts w:eastAsia="Arial Nova" w:cs="Times New Roman"/>
                <w:szCs w:val="20"/>
                <w:lang w:val="cy-GB"/>
              </w:rPr>
              <w:t xml:space="preserve">ADGP </w:t>
            </w:r>
          </w:p>
        </w:tc>
        <w:tc>
          <w:tcPr>
            <w:tcW w:w="5805" w:type="dxa"/>
          </w:tcPr>
          <w:p w14:paraId="7BC784AD" w14:textId="77777777" w:rsidR="00C77FB9" w:rsidRPr="000974A4" w:rsidRDefault="00C77FB9" w:rsidP="00F561BB">
            <w:pPr>
              <w:pStyle w:val="BodyText"/>
              <w:spacing w:before="100" w:beforeAutospacing="1" w:after="100" w:afterAutospacing="1"/>
              <w:rPr>
                <w:szCs w:val="20"/>
              </w:rPr>
            </w:pPr>
            <w:r>
              <w:rPr>
                <w:rFonts w:eastAsia="Arial Nova" w:cs="Times New Roman"/>
                <w:szCs w:val="20"/>
                <w:lang w:val="cy-GB"/>
              </w:rPr>
              <w:t xml:space="preserve">Asesiad Digonolrwydd Gofal Plant </w:t>
            </w:r>
          </w:p>
        </w:tc>
      </w:tr>
      <w:tr w:rsidR="007B5570" w14:paraId="105C83C4" w14:textId="77777777" w:rsidTr="00C77FB9">
        <w:tc>
          <w:tcPr>
            <w:tcW w:w="3823" w:type="dxa"/>
          </w:tcPr>
          <w:p w14:paraId="4FDBA6DF"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 xml:space="preserve">ADY </w:t>
            </w:r>
          </w:p>
        </w:tc>
        <w:tc>
          <w:tcPr>
            <w:tcW w:w="5805" w:type="dxa"/>
          </w:tcPr>
          <w:p w14:paraId="389D94A6"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Anghenion Dysgu Ychwanegol</w:t>
            </w:r>
          </w:p>
        </w:tc>
      </w:tr>
      <w:tr w:rsidR="00C77FB9" w14:paraId="380A6BEF" w14:textId="77777777" w:rsidTr="00C77FB9">
        <w:tc>
          <w:tcPr>
            <w:tcW w:w="3823" w:type="dxa"/>
          </w:tcPr>
          <w:p w14:paraId="01BB9675" w14:textId="77777777" w:rsidR="00C77FB9" w:rsidRPr="000974A4" w:rsidRDefault="00C77FB9" w:rsidP="00107622">
            <w:pPr>
              <w:pStyle w:val="BodyText"/>
              <w:spacing w:before="100" w:beforeAutospacing="1" w:after="100" w:afterAutospacing="1"/>
              <w:rPr>
                <w:szCs w:val="20"/>
              </w:rPr>
            </w:pPr>
            <w:r>
              <w:rPr>
                <w:rFonts w:eastAsia="Arial Nova" w:cs="Times New Roman"/>
                <w:szCs w:val="20"/>
                <w:lang w:val="cy-GB"/>
              </w:rPr>
              <w:t xml:space="preserve">AGC </w:t>
            </w:r>
          </w:p>
        </w:tc>
        <w:tc>
          <w:tcPr>
            <w:tcW w:w="5805" w:type="dxa"/>
          </w:tcPr>
          <w:p w14:paraId="1487C7D8" w14:textId="77777777" w:rsidR="00C77FB9" w:rsidRPr="000974A4" w:rsidRDefault="00C77FB9" w:rsidP="00107622">
            <w:pPr>
              <w:pStyle w:val="BodyText"/>
              <w:spacing w:before="100" w:beforeAutospacing="1" w:after="100" w:afterAutospacing="1"/>
              <w:rPr>
                <w:szCs w:val="20"/>
              </w:rPr>
            </w:pPr>
            <w:r>
              <w:rPr>
                <w:rFonts w:eastAsia="Arial Nova" w:cs="Times New Roman"/>
                <w:szCs w:val="20"/>
                <w:lang w:val="cy-GB"/>
              </w:rPr>
              <w:t xml:space="preserve">Arolygiaeth Gofal Cymru </w:t>
            </w:r>
          </w:p>
        </w:tc>
      </w:tr>
      <w:tr w:rsidR="00C77FB9" w14:paraId="300238E5" w14:textId="77777777" w:rsidTr="00C77FB9">
        <w:tc>
          <w:tcPr>
            <w:tcW w:w="3823" w:type="dxa"/>
          </w:tcPr>
          <w:p w14:paraId="68F4CBBD" w14:textId="77777777" w:rsidR="00C77FB9" w:rsidRPr="000974A4" w:rsidRDefault="00C77FB9" w:rsidP="003B7D2E">
            <w:pPr>
              <w:pStyle w:val="BodyText"/>
              <w:spacing w:before="100" w:beforeAutospacing="1" w:after="100" w:afterAutospacing="1"/>
              <w:rPr>
                <w:szCs w:val="20"/>
              </w:rPr>
            </w:pPr>
            <w:r>
              <w:rPr>
                <w:rFonts w:eastAsia="Arial Nova" w:cs="Times New Roman"/>
                <w:szCs w:val="20"/>
                <w:lang w:val="cy-GB"/>
              </w:rPr>
              <w:t>AGPC</w:t>
            </w:r>
          </w:p>
        </w:tc>
        <w:tc>
          <w:tcPr>
            <w:tcW w:w="5805" w:type="dxa"/>
          </w:tcPr>
          <w:p w14:paraId="123901AE" w14:textId="77777777" w:rsidR="00C77FB9" w:rsidRPr="000974A4" w:rsidRDefault="00C77FB9" w:rsidP="003B7D2E">
            <w:pPr>
              <w:pStyle w:val="BodyText"/>
              <w:spacing w:before="100" w:beforeAutospacing="1" w:after="100" w:afterAutospacing="1"/>
              <w:rPr>
                <w:szCs w:val="20"/>
              </w:rPr>
            </w:pPr>
            <w:r>
              <w:rPr>
                <w:rFonts w:eastAsia="Arial Nova" w:cs="Times New Roman"/>
                <w:szCs w:val="20"/>
                <w:lang w:val="cy-GB"/>
              </w:rPr>
              <w:t xml:space="preserve">Addysg a Gofal Plentyndod Cynnar </w:t>
            </w:r>
          </w:p>
        </w:tc>
      </w:tr>
      <w:tr w:rsidR="00C77FB9" w14:paraId="18F1E333" w14:textId="77777777" w:rsidTr="00C77FB9">
        <w:tc>
          <w:tcPr>
            <w:tcW w:w="3823" w:type="dxa"/>
          </w:tcPr>
          <w:p w14:paraId="688B44E4" w14:textId="77777777" w:rsidR="00C77FB9" w:rsidRPr="000974A4" w:rsidRDefault="00C77FB9" w:rsidP="002F5498">
            <w:pPr>
              <w:pStyle w:val="BodyText"/>
              <w:spacing w:before="100" w:beforeAutospacing="1" w:after="100" w:afterAutospacing="1"/>
              <w:rPr>
                <w:szCs w:val="20"/>
              </w:rPr>
            </w:pPr>
            <w:r>
              <w:rPr>
                <w:rFonts w:eastAsia="Arial Nova" w:cs="Times New Roman"/>
                <w:szCs w:val="20"/>
                <w:lang w:val="cy-GB"/>
              </w:rPr>
              <w:t xml:space="preserve">ALl </w:t>
            </w:r>
          </w:p>
        </w:tc>
        <w:tc>
          <w:tcPr>
            <w:tcW w:w="5805" w:type="dxa"/>
          </w:tcPr>
          <w:p w14:paraId="41DEBC7D" w14:textId="77777777" w:rsidR="00C77FB9" w:rsidRPr="000974A4" w:rsidRDefault="00C77FB9" w:rsidP="002F5498">
            <w:pPr>
              <w:pStyle w:val="BodyText"/>
              <w:spacing w:before="100" w:beforeAutospacing="1" w:after="100" w:afterAutospacing="1"/>
              <w:rPr>
                <w:szCs w:val="20"/>
              </w:rPr>
            </w:pPr>
            <w:r>
              <w:rPr>
                <w:rFonts w:eastAsia="Arial Nova" w:cs="Times New Roman"/>
                <w:szCs w:val="20"/>
                <w:lang w:val="cy-GB"/>
              </w:rPr>
              <w:t>Awdurdod Lleol</w:t>
            </w:r>
          </w:p>
        </w:tc>
      </w:tr>
      <w:tr w:rsidR="00C77FB9" w14:paraId="03F1AB85" w14:textId="77777777" w:rsidTr="00C77FB9">
        <w:tc>
          <w:tcPr>
            <w:tcW w:w="3823" w:type="dxa"/>
          </w:tcPr>
          <w:p w14:paraId="570D795D" w14:textId="77777777" w:rsidR="00C77FB9" w:rsidRPr="000974A4" w:rsidRDefault="00C77FB9" w:rsidP="00483E61">
            <w:pPr>
              <w:pStyle w:val="BodyText"/>
              <w:spacing w:before="100" w:beforeAutospacing="1" w:after="100" w:afterAutospacing="1"/>
              <w:rPr>
                <w:szCs w:val="20"/>
              </w:rPr>
            </w:pPr>
            <w:r>
              <w:rPr>
                <w:rFonts w:eastAsia="Arial Nova" w:cs="Times New Roman"/>
                <w:szCs w:val="20"/>
                <w:lang w:val="cy-GB"/>
              </w:rPr>
              <w:t>BC</w:t>
            </w:r>
          </w:p>
        </w:tc>
        <w:tc>
          <w:tcPr>
            <w:tcW w:w="5805" w:type="dxa"/>
          </w:tcPr>
          <w:p w14:paraId="3AF5D4CE" w14:textId="77777777" w:rsidR="00C77FB9" w:rsidRPr="000974A4" w:rsidRDefault="00C77FB9" w:rsidP="00483E61">
            <w:pPr>
              <w:pStyle w:val="BodyText"/>
              <w:spacing w:before="100" w:beforeAutospacing="1" w:after="100" w:afterAutospacing="1"/>
              <w:rPr>
                <w:szCs w:val="20"/>
              </w:rPr>
            </w:pPr>
            <w:r>
              <w:rPr>
                <w:rFonts w:eastAsia="Arial Nova" w:cs="Times New Roman"/>
                <w:szCs w:val="20"/>
                <w:lang w:val="cy-GB"/>
              </w:rPr>
              <w:t>Blynyddoedd Cynnar</w:t>
            </w:r>
          </w:p>
        </w:tc>
      </w:tr>
      <w:tr w:rsidR="00C77FB9" w14:paraId="05A29F06" w14:textId="77777777" w:rsidTr="00C77FB9">
        <w:tc>
          <w:tcPr>
            <w:tcW w:w="3823" w:type="dxa"/>
          </w:tcPr>
          <w:p w14:paraId="50B7EBBA" w14:textId="77777777" w:rsidR="00C77FB9" w:rsidRPr="000974A4" w:rsidRDefault="00C77FB9" w:rsidP="00F01CE7">
            <w:pPr>
              <w:pStyle w:val="BodyText"/>
              <w:spacing w:before="100" w:beforeAutospacing="1" w:after="100" w:afterAutospacing="1"/>
              <w:rPr>
                <w:szCs w:val="20"/>
              </w:rPr>
            </w:pPr>
            <w:r>
              <w:rPr>
                <w:rFonts w:eastAsia="Arial Nova" w:cs="Times New Roman"/>
                <w:szCs w:val="20"/>
                <w:lang w:val="cy-GB"/>
              </w:rPr>
              <w:t>BGC</w:t>
            </w:r>
          </w:p>
        </w:tc>
        <w:tc>
          <w:tcPr>
            <w:tcW w:w="5805" w:type="dxa"/>
          </w:tcPr>
          <w:p w14:paraId="3ADB2EE3" w14:textId="77777777" w:rsidR="00C77FB9" w:rsidRPr="000974A4" w:rsidRDefault="00C77FB9" w:rsidP="00F01CE7">
            <w:pPr>
              <w:pStyle w:val="BodyText"/>
              <w:spacing w:before="100" w:beforeAutospacing="1" w:after="100" w:afterAutospacing="1"/>
              <w:rPr>
                <w:szCs w:val="20"/>
              </w:rPr>
            </w:pPr>
            <w:r>
              <w:rPr>
                <w:rFonts w:eastAsia="Arial Nova" w:cs="Times New Roman"/>
                <w:szCs w:val="20"/>
                <w:lang w:val="cy-GB"/>
              </w:rPr>
              <w:t xml:space="preserve">Bwrdd Gwasanaethau Cyhoeddus </w:t>
            </w:r>
          </w:p>
        </w:tc>
      </w:tr>
      <w:tr w:rsidR="00C77FB9" w14:paraId="05310FCF" w14:textId="77777777" w:rsidTr="00F17BFD">
        <w:tc>
          <w:tcPr>
            <w:tcW w:w="3823" w:type="dxa"/>
          </w:tcPr>
          <w:p w14:paraId="6B9A3087" w14:textId="77777777" w:rsidR="00C77FB9" w:rsidRPr="000974A4" w:rsidRDefault="00C77FB9" w:rsidP="00F17BFD">
            <w:pPr>
              <w:pStyle w:val="BodyText"/>
              <w:spacing w:before="100" w:beforeAutospacing="1" w:after="100" w:afterAutospacing="1"/>
              <w:rPr>
                <w:szCs w:val="20"/>
              </w:rPr>
            </w:pPr>
            <w:r>
              <w:rPr>
                <w:rFonts w:eastAsia="Arial Nova" w:cs="Times New Roman"/>
                <w:szCs w:val="20"/>
                <w:lang w:val="cy-GB"/>
              </w:rPr>
              <w:t xml:space="preserve">Bl1 </w:t>
            </w:r>
          </w:p>
        </w:tc>
        <w:tc>
          <w:tcPr>
            <w:tcW w:w="5805" w:type="dxa"/>
          </w:tcPr>
          <w:p w14:paraId="1544A315" w14:textId="77777777" w:rsidR="00C77FB9" w:rsidRPr="000974A4" w:rsidRDefault="00C77FB9" w:rsidP="00F17BFD">
            <w:pPr>
              <w:pStyle w:val="BodyText"/>
              <w:spacing w:before="100" w:beforeAutospacing="1" w:after="100" w:afterAutospacing="1"/>
              <w:rPr>
                <w:szCs w:val="20"/>
              </w:rPr>
            </w:pPr>
            <w:r>
              <w:rPr>
                <w:rFonts w:eastAsia="Arial Nova" w:cs="Times New Roman"/>
                <w:szCs w:val="20"/>
                <w:lang w:val="cy-GB"/>
              </w:rPr>
              <w:t>Blwyddyn 1</w:t>
            </w:r>
          </w:p>
        </w:tc>
      </w:tr>
      <w:tr w:rsidR="00C77FB9" w14:paraId="3ACAF614" w14:textId="77777777" w:rsidTr="006E08E1">
        <w:tc>
          <w:tcPr>
            <w:tcW w:w="3823" w:type="dxa"/>
          </w:tcPr>
          <w:p w14:paraId="11900AD6" w14:textId="77777777" w:rsidR="00C77FB9" w:rsidRPr="000974A4" w:rsidRDefault="00C77FB9" w:rsidP="006E08E1">
            <w:pPr>
              <w:pStyle w:val="BodyText"/>
              <w:spacing w:before="100" w:beforeAutospacing="1" w:after="100" w:afterAutospacing="1"/>
              <w:rPr>
                <w:szCs w:val="20"/>
              </w:rPr>
            </w:pPr>
            <w:r>
              <w:rPr>
                <w:rFonts w:eastAsia="Arial Nova" w:cs="Times New Roman"/>
                <w:szCs w:val="20"/>
                <w:lang w:val="cy-GB"/>
              </w:rPr>
              <w:t xml:space="preserve">Bl2 </w:t>
            </w:r>
          </w:p>
        </w:tc>
        <w:tc>
          <w:tcPr>
            <w:tcW w:w="5805" w:type="dxa"/>
          </w:tcPr>
          <w:p w14:paraId="5DFC8018" w14:textId="77777777" w:rsidR="00C77FB9" w:rsidRPr="000974A4" w:rsidRDefault="00C77FB9" w:rsidP="006E08E1">
            <w:pPr>
              <w:pStyle w:val="BodyText"/>
              <w:spacing w:before="100" w:beforeAutospacing="1" w:after="100" w:afterAutospacing="1"/>
              <w:rPr>
                <w:szCs w:val="20"/>
              </w:rPr>
            </w:pPr>
            <w:r>
              <w:rPr>
                <w:rFonts w:eastAsia="Arial Nova" w:cs="Times New Roman"/>
                <w:szCs w:val="20"/>
                <w:lang w:val="cy-GB"/>
              </w:rPr>
              <w:t>Blwyddyn 2</w:t>
            </w:r>
          </w:p>
        </w:tc>
      </w:tr>
      <w:tr w:rsidR="00C77FB9" w14:paraId="585FA99A" w14:textId="77777777" w:rsidTr="00C77FB9">
        <w:tc>
          <w:tcPr>
            <w:tcW w:w="3823" w:type="dxa"/>
          </w:tcPr>
          <w:p w14:paraId="38111D4C" w14:textId="77777777" w:rsidR="00C77FB9" w:rsidRPr="000974A4" w:rsidRDefault="00C77FB9" w:rsidP="00B33370">
            <w:pPr>
              <w:pStyle w:val="BodyText"/>
              <w:spacing w:before="100" w:beforeAutospacing="1" w:after="100" w:afterAutospacing="1"/>
              <w:rPr>
                <w:szCs w:val="20"/>
              </w:rPr>
            </w:pPr>
            <w:r>
              <w:rPr>
                <w:rFonts w:eastAsia="Arial Nova" w:cs="Times New Roman"/>
                <w:szCs w:val="20"/>
                <w:lang w:val="cy-GB"/>
              </w:rPr>
              <w:t>BM2</w:t>
            </w:r>
          </w:p>
        </w:tc>
        <w:tc>
          <w:tcPr>
            <w:tcW w:w="5805" w:type="dxa"/>
          </w:tcPr>
          <w:p w14:paraId="039DD0CB" w14:textId="77777777" w:rsidR="00C77FB9" w:rsidRPr="000974A4" w:rsidRDefault="00C77FB9" w:rsidP="00B33370">
            <w:pPr>
              <w:pStyle w:val="BodyText"/>
              <w:spacing w:before="100" w:beforeAutospacing="1" w:after="100" w:afterAutospacing="1"/>
              <w:rPr>
                <w:szCs w:val="20"/>
              </w:rPr>
            </w:pPr>
            <w:r>
              <w:rPr>
                <w:rFonts w:eastAsia="Arial Nova" w:cs="Times New Roman"/>
                <w:szCs w:val="20"/>
                <w:lang w:val="cy-GB"/>
              </w:rPr>
              <w:t>Blwyddyn Meithrin 2</w:t>
            </w:r>
          </w:p>
        </w:tc>
      </w:tr>
      <w:tr w:rsidR="00C77FB9" w14:paraId="459EEAF3" w14:textId="77777777" w:rsidTr="00C77FB9">
        <w:tc>
          <w:tcPr>
            <w:tcW w:w="3823" w:type="dxa"/>
          </w:tcPr>
          <w:p w14:paraId="3A77D611" w14:textId="77777777" w:rsidR="00C77FB9" w:rsidRPr="000974A4" w:rsidRDefault="00C77FB9" w:rsidP="00B639E7">
            <w:pPr>
              <w:pStyle w:val="BodyText"/>
              <w:spacing w:before="100" w:beforeAutospacing="1" w:after="100" w:afterAutospacing="1"/>
              <w:rPr>
                <w:szCs w:val="20"/>
              </w:rPr>
            </w:pPr>
            <w:r>
              <w:rPr>
                <w:rFonts w:eastAsia="Arial Nova" w:cs="Times New Roman"/>
                <w:szCs w:val="20"/>
                <w:lang w:val="cy-GB"/>
              </w:rPr>
              <w:t>CBC</w:t>
            </w:r>
          </w:p>
        </w:tc>
        <w:tc>
          <w:tcPr>
            <w:tcW w:w="5805" w:type="dxa"/>
          </w:tcPr>
          <w:p w14:paraId="225C2FB5" w14:textId="77777777" w:rsidR="00C77FB9" w:rsidRPr="000974A4" w:rsidRDefault="00C77FB9" w:rsidP="00B639E7">
            <w:pPr>
              <w:pStyle w:val="BodyText"/>
              <w:spacing w:before="100" w:beforeAutospacing="1" w:after="100" w:afterAutospacing="1"/>
              <w:rPr>
                <w:szCs w:val="20"/>
              </w:rPr>
            </w:pPr>
            <w:r>
              <w:rPr>
                <w:rFonts w:eastAsia="Arial Nova" w:cs="Times New Roman"/>
                <w:szCs w:val="20"/>
                <w:lang w:val="cy-GB"/>
              </w:rPr>
              <w:t xml:space="preserve">Cyflog Byw Cenedlaethol </w:t>
            </w:r>
          </w:p>
        </w:tc>
      </w:tr>
      <w:tr w:rsidR="00C77FB9" w14:paraId="438D01C5" w14:textId="77777777" w:rsidTr="00466ED8">
        <w:tc>
          <w:tcPr>
            <w:tcW w:w="3823" w:type="dxa"/>
          </w:tcPr>
          <w:p w14:paraId="6BD0E1FD" w14:textId="77777777" w:rsidR="00C77FB9" w:rsidRPr="000974A4" w:rsidRDefault="00C77FB9" w:rsidP="00466ED8">
            <w:pPr>
              <w:pStyle w:val="BodyText"/>
              <w:spacing w:before="100" w:beforeAutospacing="1" w:after="100" w:afterAutospacing="1"/>
              <w:rPr>
                <w:szCs w:val="20"/>
              </w:rPr>
            </w:pPr>
            <w:r>
              <w:rPr>
                <w:rFonts w:eastAsia="Arial Nova" w:cs="Times New Roman"/>
                <w:szCs w:val="20"/>
                <w:lang w:val="cy-GB"/>
              </w:rPr>
              <w:t>CBSCNPT</w:t>
            </w:r>
          </w:p>
        </w:tc>
        <w:tc>
          <w:tcPr>
            <w:tcW w:w="5805" w:type="dxa"/>
          </w:tcPr>
          <w:p w14:paraId="477A8D56" w14:textId="77777777" w:rsidR="00C77FB9" w:rsidRPr="000974A4" w:rsidRDefault="00C77FB9" w:rsidP="00466ED8">
            <w:pPr>
              <w:pStyle w:val="BodyText"/>
              <w:spacing w:before="100" w:beforeAutospacing="1" w:after="100" w:afterAutospacing="1"/>
              <w:rPr>
                <w:szCs w:val="20"/>
              </w:rPr>
            </w:pPr>
            <w:r>
              <w:rPr>
                <w:rFonts w:eastAsia="Arial Nova" w:cs="Times New Roman"/>
                <w:szCs w:val="20"/>
                <w:lang w:val="cy-GB"/>
              </w:rPr>
              <w:t xml:space="preserve">Cyngor Bwrdeistref Sirol Castell-nedd Port Talbot </w:t>
            </w:r>
          </w:p>
        </w:tc>
      </w:tr>
      <w:tr w:rsidR="00C77FB9" w14:paraId="05E92DBE" w14:textId="77777777" w:rsidTr="00FD54BB">
        <w:tc>
          <w:tcPr>
            <w:tcW w:w="3823" w:type="dxa"/>
          </w:tcPr>
          <w:p w14:paraId="2F3679A2" w14:textId="77777777" w:rsidR="00C77FB9" w:rsidRPr="000974A4" w:rsidRDefault="00C77FB9" w:rsidP="00FD54BB">
            <w:pPr>
              <w:pStyle w:val="BodyText"/>
              <w:spacing w:before="100" w:beforeAutospacing="1" w:after="100" w:afterAutospacing="1"/>
              <w:rPr>
                <w:szCs w:val="20"/>
              </w:rPr>
            </w:pPr>
            <w:r>
              <w:rPr>
                <w:rFonts w:eastAsia="Arial Nova" w:cs="Times New Roman"/>
                <w:szCs w:val="20"/>
                <w:lang w:val="cy-GB"/>
              </w:rPr>
              <w:t xml:space="preserve">CDLl CNPT </w:t>
            </w:r>
          </w:p>
        </w:tc>
        <w:tc>
          <w:tcPr>
            <w:tcW w:w="5805" w:type="dxa"/>
          </w:tcPr>
          <w:p w14:paraId="57E4F71E" w14:textId="77777777" w:rsidR="00C77FB9" w:rsidRPr="000974A4" w:rsidRDefault="00C77FB9" w:rsidP="00FD54BB">
            <w:pPr>
              <w:pStyle w:val="BodyText"/>
              <w:spacing w:before="100" w:beforeAutospacing="1" w:after="100" w:afterAutospacing="1"/>
              <w:rPr>
                <w:szCs w:val="20"/>
              </w:rPr>
            </w:pPr>
            <w:r>
              <w:rPr>
                <w:rFonts w:eastAsia="Arial Nova" w:cs="Times New Roman"/>
                <w:szCs w:val="20"/>
                <w:lang w:val="cy-GB"/>
              </w:rPr>
              <w:t xml:space="preserve">Cynllun Datblygu Lleol Castell-nedd Port Talbot  </w:t>
            </w:r>
          </w:p>
        </w:tc>
      </w:tr>
      <w:tr w:rsidR="00C77FB9" w14:paraId="5FC26226" w14:textId="77777777" w:rsidTr="00DE4832">
        <w:tc>
          <w:tcPr>
            <w:tcW w:w="3823" w:type="dxa"/>
          </w:tcPr>
          <w:p w14:paraId="2204346D" w14:textId="77777777" w:rsidR="00C77FB9" w:rsidRPr="000974A4" w:rsidRDefault="00C77FB9" w:rsidP="00DE4832">
            <w:pPr>
              <w:pStyle w:val="BodyText"/>
              <w:spacing w:before="100" w:beforeAutospacing="1" w:after="100" w:afterAutospacing="1"/>
              <w:rPr>
                <w:szCs w:val="20"/>
              </w:rPr>
            </w:pPr>
            <w:r>
              <w:rPr>
                <w:rFonts w:eastAsia="Arial Nova" w:cs="Times New Roman"/>
                <w:szCs w:val="20"/>
                <w:lang w:val="cy-GB"/>
              </w:rPr>
              <w:t>CNPT</w:t>
            </w:r>
          </w:p>
        </w:tc>
        <w:tc>
          <w:tcPr>
            <w:tcW w:w="5805" w:type="dxa"/>
          </w:tcPr>
          <w:p w14:paraId="165BEDE7" w14:textId="77777777" w:rsidR="00C77FB9" w:rsidRPr="000974A4" w:rsidRDefault="00C77FB9" w:rsidP="00DE4832">
            <w:pPr>
              <w:pStyle w:val="BodyText"/>
              <w:spacing w:before="100" w:beforeAutospacing="1" w:after="100" w:afterAutospacing="1"/>
              <w:rPr>
                <w:szCs w:val="20"/>
              </w:rPr>
            </w:pPr>
            <w:r>
              <w:rPr>
                <w:rFonts w:eastAsia="Arial Nova" w:cs="Times New Roman"/>
                <w:szCs w:val="20"/>
                <w:lang w:val="cy-GB"/>
              </w:rPr>
              <w:t xml:space="preserve">Castell-nedd Port Talbot </w:t>
            </w:r>
          </w:p>
        </w:tc>
      </w:tr>
      <w:tr w:rsidR="00C77FB9" w14:paraId="120D20AA" w14:textId="77777777" w:rsidTr="00CB795A">
        <w:tc>
          <w:tcPr>
            <w:tcW w:w="3823" w:type="dxa"/>
          </w:tcPr>
          <w:p w14:paraId="35D6E278" w14:textId="77777777" w:rsidR="00C77FB9" w:rsidRPr="000974A4" w:rsidRDefault="00C77FB9" w:rsidP="00CB795A">
            <w:pPr>
              <w:pStyle w:val="BodyText"/>
              <w:spacing w:before="100" w:beforeAutospacing="1" w:after="100" w:afterAutospacing="1"/>
              <w:rPr>
                <w:szCs w:val="20"/>
              </w:rPr>
            </w:pPr>
            <w:r>
              <w:rPr>
                <w:rFonts w:eastAsia="Arial Nova" w:cs="Times New Roman"/>
                <w:szCs w:val="20"/>
                <w:lang w:val="cy-GB"/>
              </w:rPr>
              <w:t>CSCA</w:t>
            </w:r>
          </w:p>
        </w:tc>
        <w:tc>
          <w:tcPr>
            <w:tcW w:w="5805" w:type="dxa"/>
          </w:tcPr>
          <w:p w14:paraId="0FBAF31C" w14:textId="77777777" w:rsidR="00C77FB9" w:rsidRPr="000974A4" w:rsidRDefault="00C77FB9" w:rsidP="00CB795A">
            <w:pPr>
              <w:pStyle w:val="BodyText"/>
              <w:spacing w:before="100" w:beforeAutospacing="1" w:after="100" w:afterAutospacing="1"/>
              <w:rPr>
                <w:szCs w:val="20"/>
              </w:rPr>
            </w:pPr>
            <w:r>
              <w:rPr>
                <w:rFonts w:eastAsia="Arial Nova" w:cs="Times New Roman"/>
                <w:szCs w:val="20"/>
                <w:lang w:val="cy-GB"/>
              </w:rPr>
              <w:t xml:space="preserve">Cynllun Strategol Cymraeg mewn Addysg </w:t>
            </w:r>
          </w:p>
        </w:tc>
      </w:tr>
      <w:tr w:rsidR="00C77FB9" w14:paraId="0C9362D9" w14:textId="77777777" w:rsidTr="00C77FB9">
        <w:tc>
          <w:tcPr>
            <w:tcW w:w="3823" w:type="dxa"/>
          </w:tcPr>
          <w:p w14:paraId="0B226537" w14:textId="7CA84EF4" w:rsidR="00C77FB9" w:rsidRPr="000974A4" w:rsidRDefault="00C77FB9" w:rsidP="00C308D8">
            <w:pPr>
              <w:pStyle w:val="BodyText"/>
              <w:spacing w:before="100" w:beforeAutospacing="1" w:after="100" w:afterAutospacing="1"/>
              <w:rPr>
                <w:szCs w:val="20"/>
              </w:rPr>
            </w:pPr>
            <w:r>
              <w:rPr>
                <w:rFonts w:eastAsia="Arial Nova" w:cs="Times New Roman"/>
                <w:szCs w:val="20"/>
                <w:lang w:val="cy-GB"/>
              </w:rPr>
              <w:t>CyBC</w:t>
            </w:r>
          </w:p>
        </w:tc>
        <w:tc>
          <w:tcPr>
            <w:tcW w:w="5805" w:type="dxa"/>
          </w:tcPr>
          <w:p w14:paraId="4191AC7F" w14:textId="77777777" w:rsidR="00C77FB9" w:rsidRPr="000974A4" w:rsidRDefault="00C77FB9" w:rsidP="00C308D8">
            <w:pPr>
              <w:pStyle w:val="BodyText"/>
              <w:spacing w:before="100" w:beforeAutospacing="1" w:after="100" w:afterAutospacing="1"/>
              <w:rPr>
                <w:szCs w:val="20"/>
              </w:rPr>
            </w:pPr>
            <w:r>
              <w:rPr>
                <w:rFonts w:eastAsia="Arial Nova" w:cs="Times New Roman"/>
                <w:szCs w:val="20"/>
                <w:lang w:val="cy-GB"/>
              </w:rPr>
              <w:t xml:space="preserve">Cynghrair y Blynyddoedd Cynnar  </w:t>
            </w:r>
          </w:p>
        </w:tc>
      </w:tr>
      <w:tr w:rsidR="00C77FB9" w14:paraId="1561E18B" w14:textId="77777777" w:rsidTr="00C77FB9">
        <w:tc>
          <w:tcPr>
            <w:tcW w:w="3823" w:type="dxa"/>
          </w:tcPr>
          <w:p w14:paraId="5A634385" w14:textId="77777777" w:rsidR="00C77FB9" w:rsidRPr="000974A4" w:rsidRDefault="00C77FB9" w:rsidP="00177AB0">
            <w:pPr>
              <w:pStyle w:val="BodyText"/>
              <w:spacing w:before="100" w:beforeAutospacing="1" w:after="100" w:afterAutospacing="1"/>
              <w:rPr>
                <w:szCs w:val="20"/>
              </w:rPr>
            </w:pPr>
            <w:r>
              <w:rPr>
                <w:rFonts w:eastAsia="Arial Nova" w:cs="Times New Roman"/>
                <w:szCs w:val="20"/>
                <w:lang w:val="cy-GB"/>
              </w:rPr>
              <w:t>CYBLD</w:t>
            </w:r>
          </w:p>
        </w:tc>
        <w:tc>
          <w:tcPr>
            <w:tcW w:w="5805" w:type="dxa"/>
          </w:tcPr>
          <w:p w14:paraId="2D223BEE" w14:textId="77777777" w:rsidR="00C77FB9" w:rsidRPr="000974A4" w:rsidRDefault="00C77FB9" w:rsidP="00177AB0">
            <w:pPr>
              <w:pStyle w:val="BodyText"/>
              <w:spacing w:before="100" w:beforeAutospacing="1" w:after="100" w:afterAutospacing="1"/>
              <w:rPr>
                <w:szCs w:val="20"/>
              </w:rPr>
            </w:pPr>
            <w:r>
              <w:rPr>
                <w:rFonts w:eastAsia="Arial Nova" w:cs="Times New Roman"/>
                <w:szCs w:val="20"/>
                <w:lang w:val="cy-GB"/>
              </w:rPr>
              <w:t>Cyfrifiad Ysgolion Blynyddol ar Lefel Disgyblion</w:t>
            </w:r>
          </w:p>
        </w:tc>
      </w:tr>
      <w:tr w:rsidR="007B5570" w14:paraId="16631988" w14:textId="77777777" w:rsidTr="00C77FB9">
        <w:tc>
          <w:tcPr>
            <w:tcW w:w="3823" w:type="dxa"/>
          </w:tcPr>
          <w:p w14:paraId="4837B96A"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CCGPC</w:t>
            </w:r>
          </w:p>
        </w:tc>
        <w:tc>
          <w:tcPr>
            <w:tcW w:w="5805" w:type="dxa"/>
          </w:tcPr>
          <w:p w14:paraId="1CD0EEBA"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Cynllun Cymorth Gofal Plant y Coronafeirws</w:t>
            </w:r>
          </w:p>
        </w:tc>
      </w:tr>
      <w:tr w:rsidR="00C77FB9" w14:paraId="161F8EF9" w14:textId="77777777" w:rsidTr="00C77FB9">
        <w:tc>
          <w:tcPr>
            <w:tcW w:w="3823" w:type="dxa"/>
          </w:tcPr>
          <w:p w14:paraId="0A6D02FA" w14:textId="77777777" w:rsidR="00C77FB9" w:rsidRPr="000974A4" w:rsidRDefault="00C77FB9" w:rsidP="00EF0117">
            <w:pPr>
              <w:pStyle w:val="BodyText"/>
              <w:spacing w:before="100" w:beforeAutospacing="1" w:after="100" w:afterAutospacing="1"/>
              <w:rPr>
                <w:szCs w:val="20"/>
              </w:rPr>
            </w:pPr>
            <w:r>
              <w:rPr>
                <w:rFonts w:eastAsia="Arial Nova" w:cs="Times New Roman"/>
                <w:szCs w:val="20"/>
                <w:lang w:val="cy-GB"/>
              </w:rPr>
              <w:t>CGPiG</w:t>
            </w:r>
          </w:p>
        </w:tc>
        <w:tc>
          <w:tcPr>
            <w:tcW w:w="5805" w:type="dxa"/>
          </w:tcPr>
          <w:p w14:paraId="1317E101" w14:textId="77777777" w:rsidR="00C77FB9" w:rsidRPr="000974A4" w:rsidRDefault="00C77FB9" w:rsidP="00EF0117">
            <w:pPr>
              <w:pStyle w:val="BodyText"/>
              <w:spacing w:before="100" w:beforeAutospacing="1" w:after="100" w:afterAutospacing="1"/>
              <w:rPr>
                <w:szCs w:val="20"/>
              </w:rPr>
            </w:pPr>
            <w:r>
              <w:rPr>
                <w:rFonts w:eastAsia="Arial Nova" w:cs="Times New Roman"/>
                <w:szCs w:val="20"/>
                <w:lang w:val="cy-GB"/>
              </w:rPr>
              <w:t xml:space="preserve">Cynnig Gofal Plant i Gymru </w:t>
            </w:r>
          </w:p>
        </w:tc>
      </w:tr>
      <w:tr w:rsidR="00C77FB9" w14:paraId="2CAFBE1E" w14:textId="77777777" w:rsidTr="00C77FB9">
        <w:tc>
          <w:tcPr>
            <w:tcW w:w="3823" w:type="dxa"/>
          </w:tcPr>
          <w:p w14:paraId="21AE8E47" w14:textId="77777777" w:rsidR="00C77FB9" w:rsidRPr="000974A4" w:rsidRDefault="00C77FB9" w:rsidP="00026907">
            <w:pPr>
              <w:pStyle w:val="BodyText"/>
              <w:spacing w:before="100" w:beforeAutospacing="1" w:after="100" w:afterAutospacing="1"/>
              <w:rPr>
                <w:szCs w:val="20"/>
              </w:rPr>
            </w:pPr>
            <w:r>
              <w:rPr>
                <w:rFonts w:eastAsia="Arial Nova" w:cs="Times New Roman"/>
                <w:szCs w:val="20"/>
                <w:lang w:val="cy-GB"/>
              </w:rPr>
              <w:t>CMDC</w:t>
            </w:r>
          </w:p>
        </w:tc>
        <w:tc>
          <w:tcPr>
            <w:tcW w:w="5805" w:type="dxa"/>
          </w:tcPr>
          <w:p w14:paraId="4094EF5E" w14:textId="77777777" w:rsidR="00C77FB9" w:rsidRPr="000974A4" w:rsidRDefault="00C77FB9" w:rsidP="00026907">
            <w:pPr>
              <w:pStyle w:val="BodyText"/>
              <w:spacing w:before="100" w:beforeAutospacing="1" w:after="100" w:afterAutospacing="1"/>
              <w:rPr>
                <w:szCs w:val="20"/>
              </w:rPr>
            </w:pPr>
            <w:r>
              <w:rPr>
                <w:rFonts w:eastAsia="Arial Nova" w:cs="Times New Roman"/>
                <w:szCs w:val="20"/>
                <w:lang w:val="cy-GB"/>
              </w:rPr>
              <w:t xml:space="preserve">Cymdeithas Meithrinfeydd Dydd Cenedlaethol  </w:t>
            </w:r>
          </w:p>
        </w:tc>
      </w:tr>
      <w:tr w:rsidR="00C77FB9" w14:paraId="2AD846DB" w14:textId="77777777" w:rsidTr="00C77FB9">
        <w:tc>
          <w:tcPr>
            <w:tcW w:w="3823" w:type="dxa"/>
          </w:tcPr>
          <w:p w14:paraId="1E09E0D8" w14:textId="77777777" w:rsidR="00C77FB9" w:rsidRPr="000974A4" w:rsidRDefault="00C77FB9" w:rsidP="001649B6">
            <w:pPr>
              <w:pStyle w:val="BodyText"/>
              <w:spacing w:before="100" w:beforeAutospacing="1" w:after="100" w:afterAutospacing="1"/>
              <w:rPr>
                <w:szCs w:val="20"/>
              </w:rPr>
            </w:pPr>
            <w:r>
              <w:rPr>
                <w:rFonts w:eastAsia="Arial Nova" w:cs="Times New Roman"/>
                <w:szCs w:val="20"/>
                <w:lang w:val="cy-GB"/>
              </w:rPr>
              <w:t>DD</w:t>
            </w:r>
          </w:p>
        </w:tc>
        <w:tc>
          <w:tcPr>
            <w:tcW w:w="5805" w:type="dxa"/>
          </w:tcPr>
          <w:p w14:paraId="7C036F78" w14:textId="77777777" w:rsidR="00C77FB9" w:rsidRPr="000974A4" w:rsidRDefault="00C77FB9" w:rsidP="001649B6">
            <w:pPr>
              <w:pStyle w:val="BodyText"/>
              <w:spacing w:before="100" w:beforeAutospacing="1" w:after="100" w:afterAutospacing="1"/>
              <w:rPr>
                <w:szCs w:val="20"/>
              </w:rPr>
            </w:pPr>
            <w:r>
              <w:rPr>
                <w:rFonts w:eastAsia="Arial Nova" w:cs="Times New Roman"/>
                <w:szCs w:val="20"/>
                <w:lang w:val="cy-GB"/>
              </w:rPr>
              <w:t>Dosbarth Derbyn</w:t>
            </w:r>
          </w:p>
        </w:tc>
      </w:tr>
      <w:tr w:rsidR="00C77FB9" w14:paraId="4612B1F9" w14:textId="77777777" w:rsidTr="00C77FB9">
        <w:tc>
          <w:tcPr>
            <w:tcW w:w="3823" w:type="dxa"/>
          </w:tcPr>
          <w:p w14:paraId="23FFF260" w14:textId="77777777" w:rsidR="00C77FB9" w:rsidRPr="000974A4" w:rsidRDefault="00C77FB9" w:rsidP="00732C4A">
            <w:pPr>
              <w:pStyle w:val="BodyText"/>
              <w:spacing w:before="100" w:beforeAutospacing="1" w:after="100" w:afterAutospacing="1"/>
              <w:rPr>
                <w:szCs w:val="20"/>
              </w:rPr>
            </w:pPr>
            <w:r>
              <w:rPr>
                <w:rFonts w:eastAsia="Arial Nova" w:cs="Times New Roman"/>
                <w:szCs w:val="20"/>
                <w:lang w:val="cy-GB"/>
              </w:rPr>
              <w:t>DDC</w:t>
            </w:r>
          </w:p>
        </w:tc>
        <w:tc>
          <w:tcPr>
            <w:tcW w:w="5805" w:type="dxa"/>
          </w:tcPr>
          <w:p w14:paraId="2D022358" w14:textId="77777777" w:rsidR="00C77FB9" w:rsidRPr="000974A4" w:rsidRDefault="00C77FB9" w:rsidP="00732C4A">
            <w:pPr>
              <w:pStyle w:val="BodyText"/>
              <w:spacing w:before="100" w:beforeAutospacing="1" w:after="100" w:afterAutospacing="1"/>
              <w:rPr>
                <w:szCs w:val="20"/>
              </w:rPr>
            </w:pPr>
            <w:r>
              <w:rPr>
                <w:rFonts w:eastAsia="Arial Nova" w:cs="Times New Roman"/>
                <w:szCs w:val="20"/>
                <w:lang w:val="cy-GB"/>
              </w:rPr>
              <w:t xml:space="preserve">Darpariaeth Dysgu Cynhwysol </w:t>
            </w:r>
          </w:p>
        </w:tc>
      </w:tr>
      <w:tr w:rsidR="00C77FB9" w14:paraId="080CA799" w14:textId="77777777" w:rsidTr="00C77FB9">
        <w:tc>
          <w:tcPr>
            <w:tcW w:w="3823" w:type="dxa"/>
          </w:tcPr>
          <w:p w14:paraId="0F789711" w14:textId="77777777" w:rsidR="00C77FB9" w:rsidRPr="000974A4" w:rsidRDefault="00C77FB9" w:rsidP="00260244">
            <w:pPr>
              <w:pStyle w:val="BodyText"/>
              <w:spacing w:before="100" w:beforeAutospacing="1" w:after="100" w:afterAutospacing="1"/>
              <w:rPr>
                <w:szCs w:val="20"/>
              </w:rPr>
            </w:pPr>
            <w:r>
              <w:rPr>
                <w:rFonts w:eastAsia="Arial Nova" w:cs="Times New Roman"/>
                <w:szCs w:val="20"/>
                <w:lang w:val="cy-GB"/>
              </w:rPr>
              <w:t>DHG</w:t>
            </w:r>
          </w:p>
        </w:tc>
        <w:tc>
          <w:tcPr>
            <w:tcW w:w="5805" w:type="dxa"/>
          </w:tcPr>
          <w:p w14:paraId="204812F9" w14:textId="77777777" w:rsidR="00C77FB9" w:rsidRPr="000974A4" w:rsidRDefault="00C77FB9" w:rsidP="00260244">
            <w:pPr>
              <w:pStyle w:val="BodyText"/>
              <w:spacing w:before="100" w:beforeAutospacing="1" w:after="100" w:afterAutospacing="1"/>
              <w:rPr>
                <w:szCs w:val="20"/>
              </w:rPr>
            </w:pPr>
            <w:r>
              <w:rPr>
                <w:rFonts w:eastAsia="Arial Nova" w:cs="Times New Roman"/>
                <w:szCs w:val="20"/>
                <w:lang w:val="cy-GB"/>
              </w:rPr>
              <w:t>Datganiad Hunanasesu’r Gwasanaeth</w:t>
            </w:r>
          </w:p>
        </w:tc>
      </w:tr>
      <w:tr w:rsidR="00C77FB9" w14:paraId="094EB87D" w14:textId="77777777" w:rsidTr="00C77FB9">
        <w:tc>
          <w:tcPr>
            <w:tcW w:w="3823" w:type="dxa"/>
          </w:tcPr>
          <w:p w14:paraId="36106166" w14:textId="77777777" w:rsidR="00C77FB9" w:rsidRPr="000974A4" w:rsidRDefault="00C77FB9" w:rsidP="00EF0A17">
            <w:pPr>
              <w:pStyle w:val="BodyText"/>
              <w:spacing w:before="100" w:beforeAutospacing="1" w:after="100" w:afterAutospacing="1"/>
              <w:rPr>
                <w:szCs w:val="20"/>
              </w:rPr>
            </w:pPr>
            <w:r>
              <w:rPr>
                <w:rFonts w:eastAsia="Arial Nova" w:cs="Times New Roman"/>
                <w:szCs w:val="20"/>
                <w:lang w:val="cy-GB"/>
              </w:rPr>
              <w:t>DL2YGCh</w:t>
            </w:r>
          </w:p>
        </w:tc>
        <w:tc>
          <w:tcPr>
            <w:tcW w:w="5805" w:type="dxa"/>
          </w:tcPr>
          <w:p w14:paraId="2D75551B" w14:textId="77777777" w:rsidR="00C77FB9" w:rsidRPr="000974A4" w:rsidRDefault="00C77FB9" w:rsidP="00EF0A17">
            <w:pPr>
              <w:pStyle w:val="BodyText"/>
              <w:spacing w:before="100" w:beforeAutospacing="1" w:after="100" w:afterAutospacing="1"/>
              <w:rPr>
                <w:szCs w:val="20"/>
              </w:rPr>
            </w:pPr>
            <w:r>
              <w:rPr>
                <w:rFonts w:eastAsia="Arial Nova" w:cs="Times New Roman"/>
                <w:szCs w:val="20"/>
                <w:lang w:val="cy-GB"/>
              </w:rPr>
              <w:t xml:space="preserve">Dyfarniad Lefel 2 mewn Gwaith Chwarae </w:t>
            </w:r>
          </w:p>
        </w:tc>
      </w:tr>
      <w:tr w:rsidR="007B5570" w14:paraId="7FA6B584" w14:textId="77777777" w:rsidTr="00C77FB9">
        <w:tc>
          <w:tcPr>
            <w:tcW w:w="3823" w:type="dxa"/>
          </w:tcPr>
          <w:p w14:paraId="72D74694"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GGP</w:t>
            </w:r>
          </w:p>
        </w:tc>
        <w:tc>
          <w:tcPr>
            <w:tcW w:w="5805" w:type="dxa"/>
          </w:tcPr>
          <w:p w14:paraId="47BB833E"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 xml:space="preserve">Grant Gofal Plant </w:t>
            </w:r>
          </w:p>
        </w:tc>
      </w:tr>
      <w:tr w:rsidR="007B5570" w14:paraId="74254B1E" w14:textId="77777777" w:rsidTr="00C77FB9">
        <w:tc>
          <w:tcPr>
            <w:tcW w:w="3823" w:type="dxa"/>
          </w:tcPr>
          <w:p w14:paraId="2F0DD4EC"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GGiD</w:t>
            </w:r>
          </w:p>
        </w:tc>
        <w:tc>
          <w:tcPr>
            <w:tcW w:w="5805" w:type="dxa"/>
          </w:tcPr>
          <w:p w14:paraId="40AE2745"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 xml:space="preserve">Gwasanaeth Gwybodaeth i Deuluoedd </w:t>
            </w:r>
          </w:p>
        </w:tc>
      </w:tr>
      <w:tr w:rsidR="007B5570" w14:paraId="1D4CC353" w14:textId="77777777" w:rsidTr="00C77FB9">
        <w:tc>
          <w:tcPr>
            <w:tcW w:w="3823" w:type="dxa"/>
          </w:tcPr>
          <w:p w14:paraId="045D4A92"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PaCE</w:t>
            </w:r>
          </w:p>
        </w:tc>
        <w:tc>
          <w:tcPr>
            <w:tcW w:w="5805" w:type="dxa"/>
          </w:tcPr>
          <w:p w14:paraId="0A028248" w14:textId="77777777" w:rsidR="000974A4" w:rsidRPr="000974A4" w:rsidRDefault="00000000" w:rsidP="002325E0">
            <w:pPr>
              <w:pStyle w:val="BodyText"/>
              <w:spacing w:before="100" w:beforeAutospacing="1" w:after="100" w:afterAutospacing="1"/>
              <w:rPr>
                <w:rFonts w:eastAsia="Arial Nova" w:cs="Times New Roman"/>
                <w:color w:val="FF8A8B"/>
                <w:szCs w:val="20"/>
                <w:lang w:val="cy-GB"/>
              </w:rPr>
            </w:pPr>
            <w:hyperlink r:id="rId44" w:history="1">
              <w:r>
                <w:rPr>
                  <w:rFonts w:eastAsia="Arial Nova" w:cs="Times New Roman"/>
                  <w:color w:val="FF8A8B"/>
                  <w:szCs w:val="20"/>
                  <w:u w:val="single"/>
                  <w:lang w:val="cy-GB"/>
                </w:rPr>
                <w:t>Rhieni, Plant a Chyflogaeth</w:t>
              </w:r>
            </w:hyperlink>
            <w:r>
              <w:rPr>
                <w:rFonts w:eastAsia="Arial Nova" w:cs="Times New Roman"/>
                <w:color w:val="FF8A8B"/>
                <w:szCs w:val="20"/>
                <w:lang w:val="cy-GB"/>
              </w:rPr>
              <w:t xml:space="preserve"> </w:t>
            </w:r>
          </w:p>
        </w:tc>
      </w:tr>
      <w:tr w:rsidR="007B5570" w14:paraId="239B42C7" w14:textId="77777777" w:rsidTr="00C77FB9">
        <w:tc>
          <w:tcPr>
            <w:tcW w:w="3823" w:type="dxa"/>
          </w:tcPr>
          <w:p w14:paraId="41045F60"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 xml:space="preserve">WCADA </w:t>
            </w:r>
          </w:p>
        </w:tc>
        <w:tc>
          <w:tcPr>
            <w:tcW w:w="5805" w:type="dxa"/>
          </w:tcPr>
          <w:p w14:paraId="5FCBAC3B" w14:textId="77777777" w:rsidR="000974A4" w:rsidRPr="000974A4" w:rsidRDefault="00000000" w:rsidP="002325E0">
            <w:pPr>
              <w:pStyle w:val="BodyText"/>
              <w:spacing w:before="100" w:beforeAutospacing="1" w:after="100" w:afterAutospacing="1"/>
              <w:rPr>
                <w:szCs w:val="20"/>
              </w:rPr>
            </w:pPr>
            <w:r>
              <w:rPr>
                <w:rFonts w:eastAsia="Arial Nova" w:cs="Times New Roman"/>
                <w:szCs w:val="20"/>
                <w:lang w:val="cy-GB"/>
              </w:rPr>
              <w:t>Canolfan Gweithredu ar Ddibyniaeth a Chaethiwed Cymru</w:t>
            </w:r>
          </w:p>
        </w:tc>
      </w:tr>
    </w:tbl>
    <w:p w14:paraId="2B503EE2" w14:textId="77777777" w:rsidR="000974A4" w:rsidRPr="006A5728" w:rsidRDefault="000974A4" w:rsidP="006A5728">
      <w:pPr>
        <w:pStyle w:val="BodyText"/>
        <w:sectPr w:rsidR="000974A4" w:rsidRPr="006A5728" w:rsidSect="006A5728">
          <w:pgSz w:w="11906" w:h="16838" w:code="9"/>
          <w:pgMar w:top="1134" w:right="1134" w:bottom="1134" w:left="1134" w:header="425" w:footer="425" w:gutter="0"/>
          <w:cols w:space="708"/>
          <w:docGrid w:linePitch="360"/>
        </w:sectPr>
      </w:pPr>
    </w:p>
    <w:p w14:paraId="408934CD" w14:textId="77777777" w:rsidR="008C271F" w:rsidRDefault="008C271F">
      <w:pPr>
        <w:rPr>
          <w:rFonts w:ascii="Arial Nova" w:hAnsi="Arial Nova"/>
          <w:sz w:val="20"/>
        </w:rPr>
      </w:pPr>
    </w:p>
    <w:bookmarkEnd w:id="43"/>
    <w:bookmarkEnd w:id="85"/>
    <w:bookmarkEnd w:id="86"/>
    <w:bookmarkEnd w:id="87"/>
    <w:p w14:paraId="6ABB6800" w14:textId="7E03D7DA" w:rsidR="00CC2B91" w:rsidRPr="00C14A7D" w:rsidRDefault="00A0792B" w:rsidP="00AD576B">
      <w:pPr>
        <w:pStyle w:val="BodyText0"/>
        <w:ind w:left="964" w:hanging="964"/>
      </w:pPr>
      <w:r w:rsidRPr="00EF72CF">
        <w:rPr>
          <w:noProof/>
          <w:color w:val="FFFFFF" w:themeColor="background1"/>
          <w:lang w:eastAsia="en-GB"/>
        </w:rPr>
        <w:drawing>
          <wp:anchor distT="0" distB="0" distL="114300" distR="114300" simplePos="0" relativeHeight="251665408" behindDoc="1" locked="0" layoutInCell="1" allowOverlap="1" wp14:anchorId="71497A6D" wp14:editId="292DA4C0">
            <wp:simplePos x="0" y="0"/>
            <wp:positionH relativeFrom="margin">
              <wp:posOffset>2476500</wp:posOffset>
            </wp:positionH>
            <wp:positionV relativeFrom="page">
              <wp:posOffset>8271510</wp:posOffset>
            </wp:positionV>
            <wp:extent cx="1309370" cy="744220"/>
            <wp:effectExtent l="0" t="0" r="5080" b="0"/>
            <wp:wrapTight wrapText="bothSides">
              <wp:wrapPolygon edited="0">
                <wp:start x="19484" y="0"/>
                <wp:lineTo x="0" y="4423"/>
                <wp:lineTo x="0" y="21010"/>
                <wp:lineTo x="629" y="21010"/>
                <wp:lineTo x="1886" y="21010"/>
                <wp:lineTo x="3143" y="19352"/>
                <wp:lineTo x="21370" y="16587"/>
                <wp:lineTo x="21370" y="0"/>
                <wp:lineTo x="19484" y="0"/>
              </wp:wrapPolygon>
            </wp:wrapTight>
            <wp:docPr id="3" name="Picture 11">
              <a:extLst xmlns:a="http://schemas.openxmlformats.org/drawingml/2006/main">
                <a:ext uri="{FF2B5EF4-FFF2-40B4-BE49-F238E27FC236}">
                  <a16:creationId xmlns:a16="http://schemas.microsoft.com/office/drawing/2014/main" id="{79DA6CC6-5C75-418F-A2F1-A60C83523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a:extLst>
                        <a:ext uri="{FF2B5EF4-FFF2-40B4-BE49-F238E27FC236}">
                          <a16:creationId xmlns:a16="http://schemas.microsoft.com/office/drawing/2014/main" id="{79DA6CC6-5C75-418F-A2F1-A60C835234C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9370" cy="7442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1" locked="1" layoutInCell="1" allowOverlap="1" wp14:anchorId="30CB12F3" wp14:editId="1488C98B">
                <wp:simplePos x="0" y="0"/>
                <wp:positionH relativeFrom="page">
                  <wp:align>right</wp:align>
                </wp:positionH>
                <wp:positionV relativeFrom="page">
                  <wp:align>bottom</wp:align>
                </wp:positionV>
                <wp:extent cx="7552690" cy="10716895"/>
                <wp:effectExtent l="0" t="0" r="0" b="8255"/>
                <wp:wrapNone/>
                <wp:docPr id="9" name="Rectangle 9"/>
                <wp:cNvGraphicFramePr/>
                <a:graphic xmlns:a="http://schemas.openxmlformats.org/drawingml/2006/main">
                  <a:graphicData uri="http://schemas.microsoft.com/office/word/2010/wordprocessingShape">
                    <wps:wsp>
                      <wps:cNvSpPr/>
                      <wps:spPr>
                        <a:xfrm>
                          <a:off x="0" y="0"/>
                          <a:ext cx="7552690" cy="107168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023E6" w14:textId="77777777" w:rsidR="002857BC" w:rsidRPr="002857BC" w:rsidRDefault="00000000" w:rsidP="002857BC">
                            <w:pPr>
                              <w:pStyle w:val="NoSpacing"/>
                              <w:jc w:val="center"/>
                              <w:rPr>
                                <w:sz w:val="28"/>
                                <w:szCs w:val="28"/>
                              </w:rPr>
                            </w:pPr>
                            <w:r>
                              <w:rPr>
                                <w:rFonts w:eastAsia="Arial Nova" w:cs="Times New Roman"/>
                                <w:sz w:val="28"/>
                                <w:szCs w:val="28"/>
                                <w:lang w:val="cy-GB"/>
                              </w:rPr>
                              <w:t>sarah.wheale-smith@prdemail.co.uk</w:t>
                            </w:r>
                          </w:p>
                        </w:txbxContent>
                      </wps:txbx>
                      <wps:bodyPr rot="0" spcFirstLastPara="0" vertOverflow="overflow" horzOverflow="overflow" vert="horz" wrap="square" lIns="720000" tIns="720000" rIns="720000" bIns="720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0CB12F3" id="Rectangle 9" o:spid="_x0000_s1028" style="position:absolute;left:0;text-align:left;margin-left:543.5pt;margin-top:0;width:594.7pt;height:843.8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" fillcolor="#000c1a [3215]" stroked="f" strokeweight="1pt">
                <v:textbox inset="20mm,20mm,20mm,20mm">
                  <w:txbxContent>
                    <w:p w14:paraId="77E023E6" w14:textId="77777777" w:rsidR="002857BC" w:rsidRPr="002857BC" w:rsidRDefault="00000000" w:rsidP="002857BC">
                      <w:pPr>
                        <w:pStyle w:val="NoSpacing"/>
                        <w:jc w:val="center"/>
                        <w:rPr>
                          <w:sz w:val="28"/>
                          <w:szCs w:val="28"/>
                        </w:rPr>
                      </w:pPr>
                      <w:r>
                        <w:rPr>
                          <w:rFonts w:eastAsia="Arial Nova" w:cs="Times New Roman"/>
                          <w:sz w:val="28"/>
                          <w:szCs w:val="28"/>
                          <w:lang w:val="cy-GB"/>
                        </w:rPr>
                        <w:t>sarah.wheale-smith@prdemail.co.uk</w:t>
                      </w:r>
                    </w:p>
                  </w:txbxContent>
                </v:textbox>
                <w10:wrap anchorx="page" anchory="page"/>
                <w10:anchorlock/>
              </v:rect>
            </w:pict>
          </mc:Fallback>
        </mc:AlternateContent>
      </w:r>
    </w:p>
    <w:sectPr w:rsidR="00CC2B91" w:rsidRPr="00C14A7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5DC5" w14:textId="77777777" w:rsidR="00B464BC" w:rsidRDefault="00B464BC">
      <w:pPr>
        <w:spacing w:after="0" w:line="240" w:lineRule="auto"/>
      </w:pPr>
      <w:r>
        <w:separator/>
      </w:r>
    </w:p>
  </w:endnote>
  <w:endnote w:type="continuationSeparator" w:id="0">
    <w:p w14:paraId="3EFC7611" w14:textId="77777777" w:rsidR="00B464BC" w:rsidRDefault="00B4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B9B6" w14:textId="77777777" w:rsidR="00F460FD" w:rsidRDefault="00F46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0228" w14:textId="77777777" w:rsidR="003E4C36" w:rsidRDefault="003E4C36" w:rsidP="003E4C36">
    <w:pPr>
      <w:spacing w:before="240"/>
      <w:jc w:val="center"/>
      <w:rPr>
        <w:rStyle w:val="FooterCh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C6AA" w14:textId="77777777" w:rsidR="00F460FD" w:rsidRDefault="00F460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520F" w14:textId="77777777" w:rsidR="00541533" w:rsidRDefault="00000000" w:rsidP="00EA1EE9">
    <w:pPr>
      <w:spacing w:before="240"/>
      <w:jc w:val="center"/>
      <w:rPr>
        <w:rStyle w:val="FooterChar"/>
      </w:rPr>
    </w:pPr>
    <w:r>
      <w:rPr>
        <w:noProof/>
        <w:lang w:eastAsia="en-GB"/>
      </w:rPr>
      <mc:AlternateContent>
        <mc:Choice Requires="wps">
          <w:drawing>
            <wp:anchor distT="0" distB="0" distL="114300" distR="114300" simplePos="0" relativeHeight="251657216" behindDoc="0" locked="0" layoutInCell="1" allowOverlap="1" wp14:anchorId="5653AA0A" wp14:editId="62AF164D">
              <wp:simplePos x="0" y="0"/>
              <wp:positionH relativeFrom="margin">
                <wp:align>center</wp:align>
              </wp:positionH>
              <wp:positionV relativeFrom="margin">
                <wp:posOffset>9105443</wp:posOffset>
              </wp:positionV>
              <wp:extent cx="180000" cy="180000"/>
              <wp:effectExtent l="0" t="0" r="0" b="0"/>
              <wp:wrapThrough wrapText="bothSides">
                <wp:wrapPolygon edited="0">
                  <wp:start x="0" y="0"/>
                  <wp:lineTo x="0" y="18318"/>
                  <wp:lineTo x="18318" y="18318"/>
                  <wp:lineTo x="18318" y="0"/>
                  <wp:lineTo x="0" y="0"/>
                </wp:wrapPolygon>
              </wp:wrapThrough>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2E7DC3" w14:textId="77777777" w:rsidR="00EF72CF" w:rsidRPr="004E5F12" w:rsidRDefault="00000000" w:rsidP="00EF72C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653AA0A" id="Oval 2" o:spid="_x0000_s1029" style="position:absolute;left:0;text-align:left;margin-left:0;margin-top:716.95pt;width:14.15pt;height:14.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" fillcolor="#1c1e1d [3213]" stroked="f" strokeweight=".5pt">
              <v:stroke joinstyle="miter"/>
              <o:lock v:ext="edit" aspectratio="t"/>
              <v:textbox>
                <w:txbxContent>
                  <w:p w14:paraId="2F2E7DC3" w14:textId="77777777" w:rsidR="00EF72CF" w:rsidRPr="004E5F12" w:rsidRDefault="00000000" w:rsidP="00EF72CF">
                    <w:pPr>
                      <w:jc w:val="center"/>
                    </w:pPr>
                    <w:r>
                      <w:t>===</w:t>
                    </w:r>
                  </w:p>
                </w:txbxContent>
              </v:textbox>
              <w10:wrap type="through" anchorx="margin" anchory="margin"/>
            </v:oval>
          </w:pict>
        </mc:Fallback>
      </mc:AlternateContent>
    </w:r>
  </w:p>
  <w:p w14:paraId="6598E143" w14:textId="77777777" w:rsidR="00541533" w:rsidRPr="00646EE5" w:rsidRDefault="00000000" w:rsidP="00F84FA1">
    <w:pPr>
      <w:spacing w:before="60" w:after="60" w:line="240" w:lineRule="auto"/>
      <w:jc w:val="center"/>
      <w:rPr>
        <w:rStyle w:val="FooterChar"/>
        <w:sz w:val="16"/>
        <w:szCs w:val="16"/>
      </w:rPr>
    </w:pPr>
    <w:r>
      <w:rPr>
        <w:rStyle w:val="FooterChar"/>
        <w:rFonts w:ascii="Arial" w:eastAsia="Arial" w:hAnsi="Arial" w:cs="Times New Roman"/>
        <w:sz w:val="16"/>
        <w:szCs w:val="16"/>
        <w:lang w:val="cy-GB"/>
      </w:rPr>
      <w:t>prdweb.co.uk</w:t>
    </w:r>
  </w:p>
  <w:p w14:paraId="3506C30C" w14:textId="77777777" w:rsidR="00541533" w:rsidRPr="00646EE5" w:rsidRDefault="00000000" w:rsidP="00F84FA1">
    <w:pPr>
      <w:spacing w:before="60" w:after="60" w:line="240" w:lineRule="auto"/>
      <w:jc w:val="center"/>
      <w:rPr>
        <w:sz w:val="16"/>
        <w:szCs w:val="16"/>
      </w:rPr>
    </w:pPr>
    <w:r>
      <w:rPr>
        <w:rFonts w:ascii="Arial" w:eastAsia="Arial" w:hAnsi="Arial" w:cs="Times New Roman"/>
        <w:sz w:val="16"/>
        <w:szCs w:val="16"/>
        <w:lang w:val="cy-GB"/>
      </w:rPr>
      <w:t xml:space="preserve">Prosiect: Asesiad Digonolrwydd Gofal Plant Castell-nedd Port Talbot | Tudalen </w:t>
    </w:r>
    <w:r w:rsidRPr="00646EE5">
      <w:rPr>
        <w:rStyle w:val="PageNumber"/>
        <w:noProof/>
        <w:spacing w:val="5"/>
        <w:sz w:val="16"/>
        <w:szCs w:val="16"/>
      </w:rPr>
      <w:fldChar w:fldCharType="begin"/>
    </w:r>
    <w:r w:rsidRPr="00646EE5">
      <w:rPr>
        <w:rStyle w:val="PageNumber"/>
        <w:spacing w:val="5"/>
        <w:sz w:val="16"/>
        <w:szCs w:val="16"/>
      </w:rPr>
      <w:instrText xml:space="preserve"> PAGE </w:instrText>
    </w:r>
    <w:r w:rsidRPr="00646EE5">
      <w:rPr>
        <w:rStyle w:val="PageNumber"/>
        <w:spacing w:val="5"/>
        <w:sz w:val="16"/>
        <w:szCs w:val="16"/>
      </w:rPr>
      <w:fldChar w:fldCharType="separate"/>
    </w:r>
    <w:r w:rsidR="0057563B">
      <w:rPr>
        <w:rStyle w:val="PageNumber"/>
        <w:noProof/>
        <w:spacing w:val="5"/>
        <w:sz w:val="16"/>
        <w:szCs w:val="16"/>
      </w:rPr>
      <w:t>73</w:t>
    </w:r>
    <w:r w:rsidRPr="00646EE5">
      <w:rPr>
        <w:rStyle w:val="PageNumber"/>
        <w:noProof/>
        <w:spacing w:val="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1326E" w14:textId="77777777" w:rsidR="00B464BC" w:rsidRDefault="00B464BC" w:rsidP="00EA1EE9">
      <w:pPr>
        <w:spacing w:after="0" w:line="240" w:lineRule="auto"/>
      </w:pPr>
      <w:r>
        <w:separator/>
      </w:r>
    </w:p>
  </w:footnote>
  <w:footnote w:type="continuationSeparator" w:id="0">
    <w:p w14:paraId="22EBBDB3" w14:textId="77777777" w:rsidR="00B464BC" w:rsidRDefault="00B464BC" w:rsidP="00EA1EE9">
      <w:pPr>
        <w:spacing w:after="0" w:line="240" w:lineRule="auto"/>
      </w:pPr>
      <w:r>
        <w:continuationSeparator/>
      </w:r>
    </w:p>
  </w:footnote>
  <w:footnote w:type="continuationNotice" w:id="1">
    <w:p w14:paraId="533EC8A6" w14:textId="77777777" w:rsidR="00B464BC" w:rsidRDefault="00B464BC">
      <w:pPr>
        <w:spacing w:after="0" w:line="240" w:lineRule="auto"/>
      </w:pPr>
    </w:p>
  </w:footnote>
  <w:footnote w:id="2">
    <w:p w14:paraId="71F76B8D" w14:textId="77777777" w:rsidR="0074646F" w:rsidRDefault="00000000">
      <w:pPr>
        <w:pStyle w:val="FootnoteText"/>
      </w:pPr>
      <w:r>
        <w:rPr>
          <w:rStyle w:val="FootnoteReference"/>
        </w:rPr>
        <w:footnoteRef/>
      </w:r>
      <w:r>
        <w:rPr>
          <w:rFonts w:eastAsia="Arial Nova" w:cs="Times New Roman"/>
          <w:color w:val="525855"/>
          <w:szCs w:val="18"/>
          <w:lang w:val="cy-GB"/>
        </w:rPr>
        <w:t xml:space="preserve"> Canllawiau Statudol Gofal Plant, Llywodraeth Cymru, diwygiad Awst 2016 </w:t>
      </w:r>
    </w:p>
  </w:footnote>
  <w:footnote w:id="3">
    <w:p w14:paraId="3BE5E96C" w14:textId="77777777" w:rsidR="00C26B6F" w:rsidRDefault="00000000">
      <w:pPr>
        <w:pStyle w:val="FootnoteText"/>
      </w:pPr>
      <w:r>
        <w:rPr>
          <w:rStyle w:val="FootnoteReference"/>
        </w:rPr>
        <w:footnoteRef/>
      </w:r>
      <w:r>
        <w:rPr>
          <w:rFonts w:eastAsia="Arial Nova" w:cs="Times New Roman"/>
          <w:color w:val="525855"/>
          <w:szCs w:val="18"/>
          <w:lang w:val="cy-GB"/>
        </w:rPr>
        <w:t xml:space="preserve"> Canllawiau Statudol Gofal Plant, Llywodraeth Cymru, diwygiad Awst 2016 </w:t>
      </w:r>
    </w:p>
  </w:footnote>
  <w:footnote w:id="4">
    <w:p w14:paraId="7E38AEF8" w14:textId="77777777" w:rsidR="00675E47" w:rsidRDefault="00000000">
      <w:pPr>
        <w:pStyle w:val="FootnoteText"/>
      </w:pPr>
      <w:r>
        <w:rPr>
          <w:rStyle w:val="FootnoteReference"/>
        </w:rPr>
        <w:footnoteRef/>
      </w:r>
      <w:r>
        <w:rPr>
          <w:rFonts w:eastAsia="Arial Nova" w:cs="Times New Roman"/>
          <w:color w:val="525855"/>
          <w:szCs w:val="18"/>
          <w:lang w:val="cy-GB"/>
        </w:rPr>
        <w:t xml:space="preserve"> </w:t>
      </w:r>
      <w:hyperlink r:id="rId1" w:history="1">
        <w:r>
          <w:rPr>
            <w:rFonts w:eastAsia="Arial Nova" w:cs="Times New Roman"/>
            <w:color w:val="FF8A8B"/>
            <w:szCs w:val="18"/>
            <w:u w:val="single"/>
            <w:lang w:val="cy-GB"/>
          </w:rPr>
          <w:t>Offeryn Data Arolygiaeth Gofal Cymru</w:t>
        </w:r>
      </w:hyperlink>
      <w:r>
        <w:rPr>
          <w:rFonts w:eastAsia="Arial Nova" w:cs="Times New Roman"/>
          <w:color w:val="525855"/>
          <w:szCs w:val="18"/>
          <w:lang w:val="cy-GB"/>
        </w:rPr>
        <w:t xml:space="preserve"> </w:t>
      </w:r>
    </w:p>
  </w:footnote>
  <w:footnote w:id="5">
    <w:p w14:paraId="5F9D5F05" w14:textId="77777777" w:rsidR="007509E5" w:rsidRDefault="00000000">
      <w:pPr>
        <w:pStyle w:val="FootnoteText"/>
      </w:pPr>
      <w:r>
        <w:rPr>
          <w:rStyle w:val="FootnoteReference"/>
        </w:rPr>
        <w:footnoteRef/>
      </w:r>
      <w:r>
        <w:rPr>
          <w:rFonts w:eastAsia="Arial Nova" w:cs="Times New Roman"/>
          <w:color w:val="525855"/>
          <w:szCs w:val="18"/>
          <w:lang w:val="cy-GB"/>
        </w:rPr>
        <w:t xml:space="preserve"> Cyngor Castell-nedd Port Talbot - </w:t>
      </w:r>
      <w:hyperlink r:id="rId2" w:history="1">
        <w:r>
          <w:rPr>
            <w:rFonts w:eastAsia="Arial Nova" w:cs="Times New Roman"/>
            <w:color w:val="FF8A8B"/>
            <w:szCs w:val="18"/>
            <w:u w:val="single"/>
            <w:lang w:val="cy-GB"/>
          </w:rPr>
          <w:t>Y Cynnig Gofal Plant: Gwybodaeth i Ddarparwyr</w:t>
        </w:r>
      </w:hyperlink>
    </w:p>
  </w:footnote>
  <w:footnote w:id="6">
    <w:p w14:paraId="335337A1" w14:textId="77777777" w:rsidR="00BB761C" w:rsidRDefault="00000000">
      <w:pPr>
        <w:pStyle w:val="FootnoteText"/>
      </w:pPr>
      <w:r>
        <w:rPr>
          <w:rStyle w:val="FootnoteReference"/>
        </w:rPr>
        <w:footnoteRef/>
      </w:r>
      <w:r>
        <w:rPr>
          <w:rFonts w:eastAsia="Arial Nova" w:cs="Times New Roman"/>
          <w:color w:val="525855"/>
          <w:szCs w:val="18"/>
          <w:lang w:val="cy-GB"/>
        </w:rPr>
        <w:t xml:space="preserve"> </w:t>
      </w:r>
      <w:hyperlink r:id="rId3" w:history="1">
        <w:r>
          <w:rPr>
            <w:rFonts w:eastAsia="Arial Nova" w:cs="Times New Roman"/>
            <w:color w:val="FF8A8B"/>
            <w:szCs w:val="18"/>
            <w:u w:val="single"/>
            <w:lang w:val="cy-GB"/>
          </w:rPr>
          <w:t>Credyd Cynhwysol</w:t>
        </w:r>
      </w:hyperlink>
    </w:p>
  </w:footnote>
  <w:footnote w:id="7">
    <w:p w14:paraId="1A89FC26" w14:textId="77777777" w:rsidR="00EB1B83" w:rsidRDefault="00000000">
      <w:pPr>
        <w:pStyle w:val="FootnoteText"/>
      </w:pPr>
      <w:r>
        <w:rPr>
          <w:rStyle w:val="FootnoteReference"/>
        </w:rPr>
        <w:footnoteRef/>
      </w:r>
      <w:r>
        <w:rPr>
          <w:rFonts w:eastAsia="Arial Nova" w:cs="Times New Roman"/>
          <w:color w:val="525855"/>
          <w:szCs w:val="18"/>
          <w:lang w:val="cy-GB"/>
        </w:rPr>
        <w:t xml:space="preserve"> </w:t>
      </w:r>
      <w:hyperlink r:id="rId4" w:history="1">
        <w:r>
          <w:rPr>
            <w:rFonts w:eastAsia="Arial Nova" w:cs="Times New Roman"/>
            <w:color w:val="FF8A8B"/>
            <w:szCs w:val="18"/>
            <w:u w:val="single"/>
            <w:lang w:val="cy-GB"/>
          </w:rPr>
          <w:t>Nifer Plant mewn Cartrefi Credyd Cynhwysol (Chwefror 2022)</w:t>
        </w:r>
      </w:hyperlink>
      <w:r>
        <w:rPr>
          <w:rFonts w:eastAsia="Arial Nova" w:cs="Times New Roman"/>
          <w:color w:val="525855"/>
          <w:szCs w:val="18"/>
          <w:lang w:val="cy-GB"/>
        </w:rPr>
        <w:t xml:space="preserve"> </w:t>
      </w:r>
    </w:p>
  </w:footnote>
  <w:footnote w:id="8">
    <w:p w14:paraId="3A9AFD6B" w14:textId="77777777" w:rsidR="007F72A8" w:rsidRDefault="00000000">
      <w:pPr>
        <w:pStyle w:val="FootnoteText"/>
      </w:pPr>
      <w:r>
        <w:rPr>
          <w:rStyle w:val="FootnoteReference"/>
        </w:rPr>
        <w:footnoteRef/>
      </w:r>
      <w:r>
        <w:rPr>
          <w:rFonts w:eastAsia="Arial Nova" w:cs="Times New Roman"/>
          <w:color w:val="525855"/>
          <w:szCs w:val="18"/>
          <w:lang w:val="cy-GB"/>
        </w:rPr>
        <w:t xml:space="preserve"> </w:t>
      </w:r>
      <w:hyperlink r:id="rId5" w:history="1">
        <w:r>
          <w:rPr>
            <w:rFonts w:eastAsia="Arial Nova" w:cs="Times New Roman"/>
            <w:color w:val="FF8A8B"/>
            <w:szCs w:val="18"/>
            <w:u w:val="single"/>
            <w:lang w:val="cy-GB"/>
          </w:rPr>
          <w:t>Aelwydydd ar Gredyd Cynhwysol fesul awdurdod lleol</w:t>
        </w:r>
      </w:hyperlink>
    </w:p>
  </w:footnote>
  <w:footnote w:id="9">
    <w:p w14:paraId="66F8D3E0" w14:textId="77777777" w:rsidR="0024181D" w:rsidRDefault="00000000">
      <w:pPr>
        <w:pStyle w:val="FootnoteText"/>
      </w:pPr>
      <w:r>
        <w:rPr>
          <w:rStyle w:val="FootnoteReference"/>
        </w:rPr>
        <w:footnoteRef/>
      </w:r>
      <w:r>
        <w:rPr>
          <w:rFonts w:eastAsia="Arial Nova" w:cs="Times New Roman"/>
          <w:color w:val="525855"/>
          <w:szCs w:val="18"/>
          <w:lang w:val="cy-GB"/>
        </w:rPr>
        <w:t xml:space="preserve"> </w:t>
      </w:r>
      <w:hyperlink r:id="rId6" w:history="1">
        <w:r>
          <w:rPr>
            <w:rFonts w:eastAsia="Arial Nova" w:cs="Times New Roman"/>
            <w:color w:val="FF8A8B"/>
            <w:szCs w:val="18"/>
            <w:u w:val="single"/>
            <w:lang w:val="cy-GB"/>
          </w:rPr>
          <w:t>TUC: Universal Credit Cut Will Hit Million of Working Families</w:t>
        </w:r>
      </w:hyperlink>
    </w:p>
  </w:footnote>
  <w:footnote w:id="10">
    <w:p w14:paraId="72E528B1" w14:textId="77777777" w:rsidR="00D22D8D" w:rsidRPr="00D22D8D" w:rsidRDefault="00000000" w:rsidP="00D22D8D">
      <w:pPr>
        <w:pStyle w:val="BodyText"/>
        <w:rPr>
          <w:sz w:val="18"/>
          <w:szCs w:val="18"/>
        </w:rPr>
      </w:pPr>
      <w:r w:rsidRPr="00D22D8D">
        <w:rPr>
          <w:rStyle w:val="FootnoteReference"/>
          <w:sz w:val="18"/>
          <w:szCs w:val="18"/>
        </w:rPr>
        <w:footnoteRef/>
      </w:r>
      <w:r>
        <w:rPr>
          <w:rFonts w:eastAsia="Arial Nova" w:cs="Times New Roman"/>
          <w:sz w:val="18"/>
          <w:szCs w:val="18"/>
          <w:lang w:val="cy-GB"/>
        </w:rPr>
        <w:t xml:space="preserve"> </w:t>
      </w:r>
      <w:hyperlink r:id="rId7" w:anchor=":~:text=The%20Childcare%20Offer%20for%20Wales%20provides%20up%20to%2030%20hours,the%20Offer%20year%20on%20year." w:history="1">
        <w:r>
          <w:rPr>
            <w:rFonts w:eastAsia="Arial Nova" w:cs="Times New Roman"/>
            <w:color w:val="FF8A8B"/>
            <w:sz w:val="18"/>
            <w:szCs w:val="18"/>
            <w:u w:val="single"/>
            <w:lang w:val="cy-GB"/>
          </w:rPr>
          <w:t>Datganiad Ysgrifenedig: Ehangu Cynnig Gofal Plant Cymru (Mawrth 2022)</w:t>
        </w:r>
      </w:hyperlink>
      <w:r>
        <w:rPr>
          <w:rFonts w:eastAsia="Arial Nova" w:cs="Times New Roman"/>
          <w:sz w:val="18"/>
          <w:szCs w:val="18"/>
          <w:lang w:val="cy-GB"/>
        </w:rPr>
        <w:t xml:space="preserve"> </w:t>
      </w:r>
    </w:p>
    <w:p w14:paraId="5C56F2DA" w14:textId="77777777" w:rsidR="00D22D8D" w:rsidRDefault="00D22D8D" w:rsidP="00D22D8D">
      <w:pPr>
        <w:pStyle w:val="BodyText"/>
      </w:pPr>
    </w:p>
    <w:p w14:paraId="0EAF8C69" w14:textId="77777777" w:rsidR="00D22D8D" w:rsidRDefault="00D22D8D">
      <w:pPr>
        <w:pStyle w:val="FootnoteText"/>
      </w:pPr>
    </w:p>
  </w:footnote>
  <w:footnote w:id="11">
    <w:p w14:paraId="7FAA4B3E" w14:textId="77777777" w:rsidR="0020325F" w:rsidRDefault="00000000">
      <w:pPr>
        <w:pStyle w:val="FootnoteText"/>
      </w:pPr>
      <w:r>
        <w:rPr>
          <w:rStyle w:val="FootnoteReference"/>
        </w:rPr>
        <w:footnoteRef/>
      </w:r>
      <w:r>
        <w:rPr>
          <w:rFonts w:eastAsia="Arial Nova" w:cs="Times New Roman"/>
          <w:color w:val="525855"/>
          <w:szCs w:val="18"/>
          <w:lang w:val="cy-GB"/>
        </w:rPr>
        <w:t xml:space="preserve"> Cynllun Datblygu Lleol Cyngor Castell-nedd Port Talbot: </w:t>
      </w:r>
      <w:hyperlink r:id="rId8" w:history="1">
        <w:r>
          <w:rPr>
            <w:rFonts w:eastAsia="Arial Nova" w:cs="Times New Roman"/>
            <w:color w:val="FF8A8B"/>
            <w:szCs w:val="18"/>
            <w:u w:val="single"/>
            <w:lang w:val="cy-GB"/>
          </w:rPr>
          <w:t>Papur Pwnc Trafnidiaeth 2013 (Saesneg yn unig)</w:t>
        </w:r>
      </w:hyperlink>
    </w:p>
  </w:footnote>
  <w:footnote w:id="12">
    <w:p w14:paraId="43158515" w14:textId="77777777" w:rsidR="00950F30" w:rsidRDefault="00000000">
      <w:pPr>
        <w:pStyle w:val="FootnoteText"/>
      </w:pPr>
      <w:r>
        <w:rPr>
          <w:rStyle w:val="FootnoteReference"/>
        </w:rPr>
        <w:footnoteRef/>
      </w:r>
      <w:r>
        <w:rPr>
          <w:rFonts w:eastAsia="Arial Nova" w:cs="Times New Roman"/>
          <w:color w:val="525855"/>
          <w:szCs w:val="18"/>
          <w:lang w:val="cy-GB"/>
        </w:rPr>
        <w:t xml:space="preserve"> </w:t>
      </w:r>
      <w:hyperlink r:id="rId9" w:history="1">
        <w:r>
          <w:rPr>
            <w:rFonts w:eastAsia="Arial Nova" w:cs="Times New Roman"/>
            <w:color w:val="FF8A8B"/>
            <w:szCs w:val="18"/>
            <w:u w:val="single"/>
            <w:lang w:val="cy-GB"/>
          </w:rPr>
          <w:t>Childcare costs have spiralled for two-thirds for UK families, survey shows</w:t>
        </w:r>
      </w:hyperlink>
    </w:p>
  </w:footnote>
  <w:footnote w:id="13">
    <w:p w14:paraId="2B9F3E56" w14:textId="77777777" w:rsidR="00CE2949" w:rsidRDefault="00000000">
      <w:pPr>
        <w:pStyle w:val="FootnoteText"/>
      </w:pPr>
      <w:r>
        <w:rPr>
          <w:rStyle w:val="FootnoteReference"/>
        </w:rPr>
        <w:footnoteRef/>
      </w:r>
      <w:r>
        <w:rPr>
          <w:rFonts w:eastAsia="Arial Nova" w:cs="Times New Roman"/>
          <w:color w:val="525855"/>
          <w:szCs w:val="18"/>
          <w:lang w:val="cy-GB"/>
        </w:rPr>
        <w:t xml:space="preserve"> </w:t>
      </w:r>
      <w:hyperlink r:id="rId10" w:history="1">
        <w:r>
          <w:rPr>
            <w:rFonts w:eastAsia="Arial Nova" w:cs="Times New Roman"/>
            <w:color w:val="FF8A8B"/>
            <w:szCs w:val="18"/>
            <w:u w:val="single"/>
            <w:lang w:val="cy-GB"/>
          </w:rPr>
          <w:t>Impact of COVID-19 on Early Childhood Education and Care, Parliamentary Office of Science and Technology</w:t>
        </w:r>
      </w:hyperlink>
    </w:p>
  </w:footnote>
  <w:footnote w:id="14">
    <w:p w14:paraId="17273C91" w14:textId="77777777" w:rsidR="00AE6CBB" w:rsidRPr="00AE6CBB" w:rsidRDefault="00000000" w:rsidP="00AE6CBB">
      <w:pPr>
        <w:pStyle w:val="NoSpacing"/>
        <w:jc w:val="both"/>
        <w:rPr>
          <w:color w:val="525855" w:themeColor="text1" w:themeTint="BF"/>
          <w:sz w:val="18"/>
          <w:szCs w:val="18"/>
        </w:rPr>
      </w:pPr>
      <w:r w:rsidRPr="00AE6CBB">
        <w:rPr>
          <w:rStyle w:val="FootnoteReference"/>
          <w:color w:val="525855" w:themeColor="text1" w:themeTint="BF"/>
        </w:rPr>
        <w:footnoteRef/>
      </w:r>
      <w:r>
        <w:rPr>
          <w:rFonts w:eastAsia="Arial Nova" w:cs="Times New Roman"/>
          <w:color w:val="525855"/>
          <w:szCs w:val="20"/>
          <w:lang w:val="cy-GB"/>
        </w:rPr>
        <w:t xml:space="preserve"> </w:t>
      </w:r>
      <w:hyperlink r:id="rId11" w:history="1">
        <w:r>
          <w:rPr>
            <w:rFonts w:eastAsia="Arial Nova" w:cs="Times New Roman"/>
            <w:color w:val="FFA7A8"/>
            <w:sz w:val="18"/>
            <w:szCs w:val="18"/>
            <w:u w:val="single"/>
            <w:lang w:val="cy-GB"/>
          </w:rPr>
          <w:t>Early Education and Care (ECEC) During COVID-19 Boosts Growth in Language and Executive Function, Wiley</w:t>
        </w:r>
      </w:hyperlink>
      <w:r>
        <w:rPr>
          <w:rFonts w:eastAsia="Arial Nova" w:cs="Times New Roman"/>
          <w:color w:val="525855"/>
          <w:sz w:val="18"/>
          <w:szCs w:val="18"/>
          <w:lang w:val="cy-GB"/>
        </w:rPr>
        <w:t xml:space="preserve"> </w:t>
      </w:r>
    </w:p>
    <w:p w14:paraId="574B398D" w14:textId="77777777" w:rsidR="00AE6CBB" w:rsidRDefault="00AE6CBB">
      <w:pPr>
        <w:pStyle w:val="FootnoteText"/>
      </w:pPr>
    </w:p>
  </w:footnote>
  <w:footnote w:id="15">
    <w:p w14:paraId="7BEBBCDF" w14:textId="77777777" w:rsidR="00026DDB" w:rsidRDefault="00000000">
      <w:pPr>
        <w:pStyle w:val="FootnoteText"/>
      </w:pPr>
      <w:r>
        <w:rPr>
          <w:rStyle w:val="FootnoteReference"/>
        </w:rPr>
        <w:footnoteRef/>
      </w:r>
      <w:r>
        <w:rPr>
          <w:rFonts w:eastAsia="Arial Nova" w:cs="Times New Roman"/>
          <w:color w:val="525855"/>
          <w:szCs w:val="18"/>
          <w:lang w:val="cy-GB"/>
        </w:rPr>
        <w:t xml:space="preserve"> </w:t>
      </w:r>
      <w:hyperlink r:id="rId12" w:history="1">
        <w:r>
          <w:rPr>
            <w:rFonts w:eastAsia="Arial Nova" w:cs="Times New Roman"/>
            <w:color w:val="FF8A8B"/>
            <w:szCs w:val="18"/>
            <w:u w:val="single"/>
            <w:lang w:val="cy-GB"/>
          </w:rPr>
          <w:t>The Impact of the COVID-19 Crisis on Childcare and Implications for Participation in the Labour Market, University of Birmingham</w:t>
        </w:r>
      </w:hyperlink>
    </w:p>
  </w:footnote>
  <w:footnote w:id="16">
    <w:p w14:paraId="1DB9B15F" w14:textId="77777777" w:rsidR="006270EF" w:rsidRDefault="00000000">
      <w:pPr>
        <w:pStyle w:val="FootnoteText"/>
      </w:pPr>
      <w:r>
        <w:rPr>
          <w:rStyle w:val="FootnoteReference"/>
        </w:rPr>
        <w:footnoteRef/>
      </w:r>
      <w:r>
        <w:rPr>
          <w:rFonts w:eastAsia="Arial Nova" w:cs="Times New Roman"/>
          <w:color w:val="525855"/>
          <w:szCs w:val="18"/>
          <w:lang w:val="cy-GB"/>
        </w:rPr>
        <w:t xml:space="preserve"> </w:t>
      </w:r>
      <w:hyperlink r:id="rId13" w:history="1">
        <w:r>
          <w:rPr>
            <w:rFonts w:eastAsia="Arial Nova" w:cs="Times New Roman"/>
            <w:color w:val="FF8A8B"/>
            <w:szCs w:val="18"/>
            <w:u w:val="single"/>
            <w:lang w:val="cy-GB"/>
          </w:rPr>
          <w:t>Ystadegau'r farchnad lafur ar gyfer aelwydydd, 2018</w:t>
        </w:r>
      </w:hyperlink>
    </w:p>
  </w:footnote>
  <w:footnote w:id="17">
    <w:p w14:paraId="77D654D0" w14:textId="77777777" w:rsidR="00200CB5" w:rsidRDefault="00000000">
      <w:pPr>
        <w:pStyle w:val="FootnoteText"/>
      </w:pPr>
      <w:r>
        <w:rPr>
          <w:rStyle w:val="FootnoteReference"/>
        </w:rPr>
        <w:footnoteRef/>
      </w:r>
      <w:r>
        <w:rPr>
          <w:rFonts w:eastAsia="Arial Nova" w:cs="Times New Roman"/>
          <w:color w:val="525855"/>
          <w:szCs w:val="18"/>
          <w:lang w:val="cy-GB"/>
        </w:rPr>
        <w:t xml:space="preserve"> </w:t>
      </w:r>
      <w:hyperlink r:id="rId14" w:history="1">
        <w:r>
          <w:rPr>
            <w:rFonts w:eastAsia="Arial Nova" w:cs="Times New Roman"/>
            <w:color w:val="FF8A8B"/>
            <w:szCs w:val="18"/>
            <w:u w:val="single"/>
            <w:lang w:val="cy-GB"/>
          </w:rPr>
          <w:t>Ystadegau'r farchnad lafur ar gyfer aelwydydd, 2018</w:t>
        </w:r>
      </w:hyperlink>
    </w:p>
  </w:footnote>
  <w:footnote w:id="18">
    <w:p w14:paraId="74809E74" w14:textId="77777777" w:rsidR="008053F9" w:rsidRDefault="00000000" w:rsidP="008053F9">
      <w:pPr>
        <w:pStyle w:val="FootnoteText"/>
      </w:pPr>
      <w:r>
        <w:rPr>
          <w:rStyle w:val="FootnoteReference"/>
        </w:rPr>
        <w:footnoteRef/>
      </w:r>
      <w:r>
        <w:rPr>
          <w:rFonts w:eastAsia="Arial Nova" w:cs="Times New Roman"/>
          <w:color w:val="525855"/>
          <w:szCs w:val="18"/>
          <w:lang w:val="cy-GB"/>
        </w:rPr>
        <w:t xml:space="preserve"> </w:t>
      </w:r>
      <w:hyperlink r:id="rId15" w:history="1">
        <w:r>
          <w:rPr>
            <w:rFonts w:eastAsia="Arial Nova" w:cs="Times New Roman"/>
            <w:color w:val="FF8A8B"/>
            <w:szCs w:val="18"/>
            <w:u w:val="single"/>
            <w:lang w:val="cy-GB"/>
          </w:rPr>
          <w:t>Tlodi Plant yn eich ardal chi 2019/20</w:t>
        </w:r>
      </w:hyperlink>
      <w:r>
        <w:rPr>
          <w:rFonts w:eastAsia="Arial Nova" w:cs="Times New Roman"/>
          <w:color w:val="525855"/>
          <w:szCs w:val="18"/>
          <w:lang w:val="cy-GB"/>
        </w:rPr>
        <w:t xml:space="preserve"> </w:t>
      </w:r>
    </w:p>
  </w:footnote>
  <w:footnote w:id="19">
    <w:p w14:paraId="054BC1C1" w14:textId="77777777" w:rsidR="00EB0A0C" w:rsidRDefault="00000000" w:rsidP="00EB0A0C">
      <w:pPr>
        <w:pStyle w:val="FootnoteText"/>
      </w:pPr>
      <w:r>
        <w:rPr>
          <w:rStyle w:val="FootnoteReference"/>
        </w:rPr>
        <w:footnoteRef/>
      </w:r>
      <w:r>
        <w:rPr>
          <w:rFonts w:eastAsia="Arial Nova" w:cs="Times New Roman"/>
          <w:color w:val="525855"/>
          <w:szCs w:val="18"/>
          <w:lang w:val="cy-GB"/>
        </w:rPr>
        <w:t xml:space="preserve"> Bevan Foundation (Dec 21): A snapshot of poverty in Winter 2021 </w:t>
      </w:r>
    </w:p>
  </w:footnote>
  <w:footnote w:id="20">
    <w:p w14:paraId="4654B519" w14:textId="77777777" w:rsidR="00011553" w:rsidRDefault="00000000">
      <w:pPr>
        <w:pStyle w:val="FootnoteText"/>
      </w:pPr>
      <w:r>
        <w:rPr>
          <w:rStyle w:val="FootnoteReference"/>
        </w:rPr>
        <w:footnoteRef/>
      </w:r>
      <w:r>
        <w:rPr>
          <w:rFonts w:eastAsia="Arial Nova" w:cs="Times New Roman"/>
          <w:color w:val="525855"/>
          <w:szCs w:val="18"/>
          <w:lang w:val="cy-GB"/>
        </w:rPr>
        <w:t xml:space="preserve"> </w:t>
      </w:r>
      <w:hyperlink r:id="rId16" w:history="1">
        <w:r>
          <w:rPr>
            <w:rFonts w:eastAsia="Arial Nova" w:cs="Times New Roman"/>
            <w:color w:val="FF8A8B"/>
            <w:szCs w:val="18"/>
            <w:u w:val="single"/>
            <w:lang w:val="cy-GB"/>
          </w:rPr>
          <w:t>Arolwg Blynyddol o'r Boblogaeth</w:t>
        </w:r>
      </w:hyperlink>
    </w:p>
  </w:footnote>
  <w:footnote w:id="21">
    <w:p w14:paraId="3AB44B76" w14:textId="77777777" w:rsidR="00EA7EBC" w:rsidRDefault="00000000">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Arolwg poblogaeth flynyddol yr ONS: </w:t>
      </w:r>
      <w:hyperlink r:id="rId17" w:history="1">
        <w:r>
          <w:rPr>
            <w:rFonts w:ascii="Verdana" w:eastAsia="Verdana" w:hAnsi="Verdana" w:cs="Times New Roman"/>
            <w:color w:val="FF8A8B"/>
            <w:sz w:val="16"/>
            <w:szCs w:val="16"/>
            <w:u w:val="single"/>
            <w:shd w:val="clear" w:color="auto" w:fill="FFFFFF"/>
            <w:lang w:val="cy-GB"/>
          </w:rPr>
          <w:t>Proffil y Farchnad Lafur yng Nghastell-nedd Port Talbot</w:t>
        </w:r>
      </w:hyperlink>
    </w:p>
  </w:footnote>
  <w:footnote w:id="22">
    <w:p w14:paraId="31BFBD5E" w14:textId="77777777" w:rsidR="003452C9" w:rsidRDefault="00000000" w:rsidP="003452C9">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Arolwg poblogaeth flynyddol yr ONS: </w:t>
      </w:r>
      <w:hyperlink r:id="rId18" w:history="1">
        <w:r>
          <w:rPr>
            <w:rFonts w:ascii="Verdana" w:eastAsia="Verdana" w:hAnsi="Verdana" w:cs="Times New Roman"/>
            <w:color w:val="FF8A8B"/>
            <w:sz w:val="16"/>
            <w:szCs w:val="16"/>
            <w:u w:val="single"/>
            <w:shd w:val="clear" w:color="auto" w:fill="FFFFFF"/>
            <w:lang w:val="cy-GB"/>
          </w:rPr>
          <w:t>Proffil y Farchnad Lafur yng Nghastell-nedd Port Talbot</w:t>
        </w:r>
      </w:hyperlink>
    </w:p>
  </w:footnote>
  <w:footnote w:id="23">
    <w:p w14:paraId="23D08E46" w14:textId="77777777" w:rsidR="007C122D" w:rsidRDefault="00000000" w:rsidP="007C122D">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Arolwg poblogaeth flynyddol yr ONS: </w:t>
      </w:r>
      <w:hyperlink r:id="rId19" w:history="1">
        <w:r>
          <w:rPr>
            <w:rFonts w:ascii="Verdana" w:eastAsia="Verdana" w:hAnsi="Verdana" w:cs="Times New Roman"/>
            <w:color w:val="FF8A8B"/>
            <w:sz w:val="16"/>
            <w:szCs w:val="16"/>
            <w:u w:val="single"/>
            <w:shd w:val="clear" w:color="auto" w:fill="FFFFFF"/>
            <w:lang w:val="cy-GB"/>
          </w:rPr>
          <w:t>Proffil y Farchnad Lafur yng Nghastell-nedd Port Talbot</w:t>
        </w:r>
      </w:hyperlink>
    </w:p>
  </w:footnote>
  <w:footnote w:id="24">
    <w:p w14:paraId="12EEE614" w14:textId="77777777" w:rsidR="003C0A16" w:rsidRDefault="00000000" w:rsidP="003C0A16">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Arolwg poblogaeth flynyddol yr ONS: </w:t>
      </w:r>
      <w:hyperlink r:id="rId20" w:history="1">
        <w:r>
          <w:rPr>
            <w:rFonts w:ascii="Verdana" w:eastAsia="Verdana" w:hAnsi="Verdana" w:cs="Times New Roman"/>
            <w:color w:val="FF8A8B"/>
            <w:sz w:val="16"/>
            <w:szCs w:val="16"/>
            <w:u w:val="single"/>
            <w:shd w:val="clear" w:color="auto" w:fill="FFFFFF"/>
            <w:lang w:val="cy-GB"/>
          </w:rPr>
          <w:t>Proffil y Farchnad Lafur yng Nghastell-nedd Port Talbot</w:t>
        </w:r>
      </w:hyperlink>
    </w:p>
  </w:footnote>
  <w:footnote w:id="25">
    <w:p w14:paraId="71FD4E27" w14:textId="77777777" w:rsidR="00CE62AD" w:rsidRDefault="00000000" w:rsidP="00CE62AD">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Arolwg poblogaeth flynyddol yr ONS: </w:t>
      </w:r>
      <w:hyperlink r:id="rId21" w:history="1">
        <w:r>
          <w:rPr>
            <w:rFonts w:ascii="Verdana" w:eastAsia="Verdana" w:hAnsi="Verdana" w:cs="Times New Roman"/>
            <w:color w:val="FF8A8B"/>
            <w:sz w:val="16"/>
            <w:szCs w:val="16"/>
            <w:u w:val="single"/>
            <w:shd w:val="clear" w:color="auto" w:fill="FFFFFF"/>
            <w:lang w:val="cy-GB"/>
          </w:rPr>
          <w:t>Proffil y Farchnad Lafur yng Nghastell-nedd Port Talbot</w:t>
        </w:r>
      </w:hyperlink>
    </w:p>
  </w:footnote>
  <w:footnote w:id="26">
    <w:p w14:paraId="1DAC138C" w14:textId="77777777" w:rsidR="00DF19F9" w:rsidRDefault="00000000" w:rsidP="00DF19F9">
      <w:pPr>
        <w:pStyle w:val="FootnoteText"/>
      </w:pPr>
      <w:r>
        <w:rPr>
          <w:rStyle w:val="FootnoteReference"/>
        </w:rPr>
        <w:footnoteRef/>
      </w:r>
      <w:r>
        <w:rPr>
          <w:rFonts w:eastAsia="Arial Nova" w:cs="Times New Roman"/>
          <w:color w:val="525855"/>
          <w:szCs w:val="18"/>
          <w:lang w:val="cy-GB"/>
        </w:rPr>
        <w:t xml:space="preserve"> </w:t>
      </w:r>
      <w:r>
        <w:rPr>
          <w:rFonts w:ascii="Verdana" w:eastAsia="Verdana" w:hAnsi="Verdana" w:cs="Times New Roman"/>
          <w:color w:val="333333"/>
          <w:sz w:val="16"/>
          <w:szCs w:val="16"/>
          <w:shd w:val="clear" w:color="auto" w:fill="FFFFFF"/>
          <w:lang w:val="cy-GB"/>
        </w:rPr>
        <w:t xml:space="preserve"> </w:t>
      </w:r>
      <w:hyperlink r:id="rId22" w:history="1">
        <w:r>
          <w:rPr>
            <w:rFonts w:ascii="Verdana" w:eastAsia="Verdana" w:hAnsi="Verdana" w:cs="Arial"/>
            <w:color w:val="FFA7A8"/>
            <w:sz w:val="16"/>
            <w:szCs w:val="16"/>
            <w:u w:val="single"/>
            <w:shd w:val="clear" w:color="auto" w:fill="FFFFFF"/>
            <w:lang w:val="cy-GB"/>
          </w:rPr>
          <w:t>Dysgwyr unigryw mewn darpariaeth dysgu seiliedig ar waith yn ôl rhaglen ac awdurdod unedol</w:t>
        </w:r>
      </w:hyperlink>
    </w:p>
  </w:footnote>
  <w:footnote w:id="27">
    <w:p w14:paraId="6D76B28E" w14:textId="77777777" w:rsidR="00AC10C9" w:rsidRDefault="00000000">
      <w:pPr>
        <w:pStyle w:val="FootnoteText"/>
      </w:pPr>
      <w:r>
        <w:rPr>
          <w:rStyle w:val="FootnoteReference"/>
        </w:rPr>
        <w:footnoteRef/>
      </w:r>
      <w:r>
        <w:rPr>
          <w:rFonts w:eastAsia="Arial Nova" w:cs="Times New Roman"/>
          <w:color w:val="525855"/>
          <w:szCs w:val="18"/>
          <w:lang w:val="cy-GB"/>
        </w:rPr>
        <w:t xml:space="preserve">  </w:t>
      </w:r>
      <w:hyperlink r:id="rId23" w:history="1">
        <w:r>
          <w:rPr>
            <w:rFonts w:ascii="Verdana" w:eastAsia="Verdana" w:hAnsi="Verdana" w:cs="Times New Roman"/>
            <w:color w:val="FF8A8B"/>
            <w:sz w:val="16"/>
            <w:szCs w:val="16"/>
            <w:u w:val="single"/>
            <w:lang w:val="cy-GB"/>
          </w:rPr>
          <w:t>Rhifau unigryw dysgwyr fesul oedran a rhyw</w:t>
        </w:r>
      </w:hyperlink>
    </w:p>
  </w:footnote>
  <w:footnote w:id="28">
    <w:p w14:paraId="7DACE379" w14:textId="77777777" w:rsidR="00F158F3" w:rsidRPr="009C1257" w:rsidRDefault="00000000">
      <w:pPr>
        <w:pStyle w:val="FootnoteText"/>
        <w:rPr>
          <w:rFonts w:ascii="Verdana" w:hAnsi="Verdana"/>
          <w:sz w:val="16"/>
          <w:szCs w:val="16"/>
        </w:rPr>
      </w:pPr>
      <w:r w:rsidRPr="009C1257">
        <w:rPr>
          <w:rStyle w:val="FootnoteReference"/>
          <w:rFonts w:ascii="Verdana" w:hAnsi="Verdana"/>
          <w:sz w:val="16"/>
          <w:szCs w:val="16"/>
        </w:rPr>
        <w:footnoteRef/>
      </w:r>
      <w:r>
        <w:rPr>
          <w:rFonts w:ascii="Verdana" w:eastAsia="Verdana" w:hAnsi="Verdana" w:cs="Times New Roman"/>
          <w:color w:val="525855"/>
          <w:sz w:val="16"/>
          <w:szCs w:val="16"/>
          <w:lang w:val="cy-GB"/>
        </w:rPr>
        <w:t xml:space="preserve"> </w:t>
      </w:r>
      <w:hyperlink r:id="rId24" w:history="1">
        <w:r>
          <w:rPr>
            <w:rFonts w:ascii="Verdana" w:eastAsia="Verdana" w:hAnsi="Verdana" w:cs="Times New Roman"/>
            <w:color w:val="FF8A8B"/>
            <w:sz w:val="16"/>
            <w:szCs w:val="16"/>
            <w:u w:val="single"/>
            <w:lang w:val="cy-GB"/>
          </w:rPr>
          <w:t>Cynllun Datblygu Lleol (2011-2026) Mabwysiadwyd Ionawr 2016</w:t>
        </w:r>
      </w:hyperlink>
      <w:r>
        <w:rPr>
          <w:rFonts w:ascii="Verdana" w:eastAsia="Verdana" w:hAnsi="Verdana" w:cs="Times New Roman"/>
          <w:color w:val="525855"/>
          <w:sz w:val="16"/>
          <w:szCs w:val="16"/>
          <w:lang w:val="cy-GB"/>
        </w:rPr>
        <w:t xml:space="preserve"> </w:t>
      </w:r>
    </w:p>
  </w:footnote>
  <w:footnote w:id="29">
    <w:p w14:paraId="6C9F9CC1" w14:textId="77777777" w:rsidR="009C1257" w:rsidRDefault="00000000">
      <w:pPr>
        <w:pStyle w:val="FootnoteText"/>
      </w:pPr>
      <w:r w:rsidRPr="009C1257">
        <w:rPr>
          <w:rStyle w:val="FootnoteReference"/>
          <w:rFonts w:ascii="Verdana" w:hAnsi="Verdana"/>
          <w:sz w:val="16"/>
          <w:szCs w:val="16"/>
        </w:rPr>
        <w:footnoteRef/>
      </w:r>
      <w:r>
        <w:rPr>
          <w:rFonts w:ascii="Verdana" w:eastAsia="Verdana" w:hAnsi="Verdana" w:cs="Times New Roman"/>
          <w:color w:val="525855"/>
          <w:sz w:val="16"/>
          <w:szCs w:val="16"/>
          <w:lang w:val="cy-GB"/>
        </w:rPr>
        <w:t xml:space="preserve"> </w:t>
      </w:r>
      <w:hyperlink r:id="rId25" w:history="1">
        <w:r>
          <w:rPr>
            <w:rFonts w:ascii="Verdana" w:eastAsia="Verdana" w:hAnsi="Verdana" w:cs="Times New Roman"/>
            <w:color w:val="FFA7A8"/>
            <w:sz w:val="16"/>
            <w:szCs w:val="16"/>
            <w:u w:val="single"/>
            <w:lang w:val="cy-GB"/>
          </w:rPr>
          <w:t>Amcanestyniadau poblogaeth awdurdodau lleol Cymru: 2018 (diwygiedig)</w:t>
        </w:r>
      </w:hyperlink>
    </w:p>
  </w:footnote>
  <w:footnote w:id="30">
    <w:p w14:paraId="424D856F" w14:textId="77777777" w:rsidR="000C586B" w:rsidRDefault="00000000">
      <w:pPr>
        <w:pStyle w:val="FootnoteText"/>
      </w:pPr>
      <w:r>
        <w:rPr>
          <w:rStyle w:val="FootnoteReference"/>
        </w:rPr>
        <w:footnoteRef/>
      </w:r>
      <w:r>
        <w:rPr>
          <w:rFonts w:eastAsia="Arial Nova" w:cs="Times New Roman"/>
          <w:color w:val="525855"/>
          <w:szCs w:val="18"/>
          <w:lang w:val="cy-GB"/>
        </w:rPr>
        <w:t xml:space="preserve"> </w:t>
      </w:r>
      <w:hyperlink r:id="rId26" w:history="1">
        <w:r>
          <w:rPr>
            <w:rFonts w:ascii="Verdana" w:eastAsia="Verdana" w:hAnsi="Verdana" w:cs="Times New Roman"/>
            <w:color w:val="FF8A8B"/>
            <w:sz w:val="16"/>
            <w:szCs w:val="16"/>
            <w:u w:val="single"/>
            <w:lang w:val="cy-GB"/>
          </w:rPr>
          <w:t>Y Castell-nedd</w:t>
        </w:r>
        <w:r>
          <w:rPr>
            <w:rFonts w:eastAsia="Arial Nova" w:cs="Times New Roman"/>
            <w:color w:val="FF8A8B"/>
            <w:szCs w:val="18"/>
            <w:u w:val="single"/>
            <w:lang w:val="cy-GB"/>
          </w:rPr>
          <w:t xml:space="preserve"> Port Talbot a Garem:  Cynllun Llesiant 2018-2023</w:t>
        </w:r>
      </w:hyperlink>
      <w:r>
        <w:rPr>
          <w:rFonts w:eastAsia="Arial Nova" w:cs="Times New Roman"/>
          <w:color w:val="525855"/>
          <w:szCs w:val="18"/>
          <w:lang w:val="cy-GB"/>
        </w:rPr>
        <w:t xml:space="preserve"> </w:t>
      </w:r>
    </w:p>
  </w:footnote>
  <w:footnote w:id="31">
    <w:p w14:paraId="3304CDC4" w14:textId="77777777" w:rsidR="00E9787B" w:rsidRDefault="00000000">
      <w:pPr>
        <w:pStyle w:val="FootnoteText"/>
      </w:pPr>
      <w:r>
        <w:rPr>
          <w:rStyle w:val="FootnoteReference"/>
        </w:rPr>
        <w:footnoteRef/>
      </w:r>
      <w:r>
        <w:rPr>
          <w:rFonts w:eastAsia="Arial Nova" w:cs="Times New Roman"/>
          <w:color w:val="525855"/>
          <w:szCs w:val="18"/>
          <w:lang w:val="cy-GB"/>
        </w:rPr>
        <w:t xml:space="preserve"> </w:t>
      </w:r>
      <w:hyperlink r:id="rId27" w:history="1">
        <w:r>
          <w:rPr>
            <w:rFonts w:eastAsia="Arial Nova" w:cs="Times New Roman"/>
            <w:color w:val="FF8A8B"/>
            <w:szCs w:val="18"/>
            <w:u w:val="single"/>
            <w:lang w:val="cy-GB"/>
          </w:rPr>
          <w:t>Welsh Families Face Rising Tide of Childcare Costs</w:t>
        </w:r>
      </w:hyperlink>
    </w:p>
  </w:footnote>
  <w:footnote w:id="32">
    <w:p w14:paraId="5A5694E5" w14:textId="77777777" w:rsidR="00490C96" w:rsidRDefault="00000000">
      <w:pPr>
        <w:pStyle w:val="FootnoteText"/>
      </w:pPr>
      <w:r>
        <w:rPr>
          <w:rStyle w:val="FootnoteReference"/>
        </w:rPr>
        <w:footnoteRef/>
      </w:r>
      <w:r>
        <w:rPr>
          <w:rFonts w:eastAsia="Arial Nova" w:cs="Times New Roman"/>
          <w:color w:val="525855"/>
          <w:szCs w:val="18"/>
          <w:lang w:val="cy-GB"/>
        </w:rPr>
        <w:t xml:space="preserve"> </w:t>
      </w:r>
      <w:hyperlink r:id="rId28" w:history="1">
        <w:r>
          <w:rPr>
            <w:rFonts w:eastAsia="Arial Nova" w:cs="Times New Roman"/>
            <w:color w:val="FF8A8B"/>
            <w:szCs w:val="18"/>
            <w:u w:val="single"/>
            <w:lang w:val="cy-GB"/>
          </w:rPr>
          <w:t>Deddf Anghenion Dysgu Ychwanegol a'r Tribiwnlys Addysg (Cymru)</w:t>
        </w:r>
      </w:hyperlink>
    </w:p>
  </w:footnote>
  <w:footnote w:id="33">
    <w:p w14:paraId="469AF3FA" w14:textId="77777777" w:rsidR="0051041E" w:rsidRDefault="00000000">
      <w:pPr>
        <w:pStyle w:val="FootnoteText"/>
      </w:pPr>
      <w:r>
        <w:rPr>
          <w:rStyle w:val="FootnoteReference"/>
        </w:rPr>
        <w:footnoteRef/>
      </w:r>
      <w:r>
        <w:rPr>
          <w:rFonts w:eastAsia="Arial Nova" w:cs="Times New Roman"/>
          <w:color w:val="525855"/>
          <w:szCs w:val="18"/>
          <w:lang w:val="cy-GB"/>
        </w:rPr>
        <w:t xml:space="preserve"> </w:t>
      </w:r>
      <w:hyperlink r:id="rId29" w:history="1">
        <w:r>
          <w:rPr>
            <w:rFonts w:eastAsia="Arial Nova" w:cs="Times New Roman"/>
            <w:color w:val="FF8A8B"/>
            <w:szCs w:val="18"/>
            <w:u w:val="single"/>
            <w:lang w:val="cy-GB"/>
          </w:rPr>
          <w:t>Pacey: Additional Learning Needs Wales</w:t>
        </w:r>
      </w:hyperlink>
    </w:p>
  </w:footnote>
  <w:footnote w:id="34">
    <w:p w14:paraId="418E8F0B" w14:textId="77777777" w:rsidR="00620EBA" w:rsidRDefault="00000000">
      <w:pPr>
        <w:pStyle w:val="FootnoteText"/>
      </w:pPr>
      <w:r>
        <w:rPr>
          <w:rStyle w:val="FootnoteReference"/>
        </w:rPr>
        <w:footnoteRef/>
      </w:r>
      <w:r>
        <w:rPr>
          <w:rFonts w:eastAsia="Arial Nova" w:cs="Times New Roman"/>
          <w:color w:val="525855"/>
          <w:szCs w:val="18"/>
          <w:lang w:val="cy-GB"/>
        </w:rPr>
        <w:t xml:space="preserve"> </w:t>
      </w:r>
      <w:hyperlink r:id="rId30" w:history="1">
        <w:r>
          <w:rPr>
            <w:rFonts w:eastAsia="Arial Nova" w:cs="Times New Roman"/>
            <w:color w:val="FF8A8B"/>
            <w:sz w:val="20"/>
            <w:u w:val="single"/>
            <w:lang w:val="cy-GB"/>
          </w:rPr>
          <w:t>https://www.bbc.co.uk/news/education-53649895</w:t>
        </w:r>
      </w:hyperlink>
    </w:p>
  </w:footnote>
  <w:footnote w:id="35">
    <w:p w14:paraId="15126EF1" w14:textId="77777777" w:rsidR="0011565D" w:rsidRDefault="00000000" w:rsidP="0011565D">
      <w:pPr>
        <w:pStyle w:val="FootnoteText"/>
      </w:pPr>
      <w:r>
        <w:rPr>
          <w:rStyle w:val="FootnoteReference"/>
        </w:rPr>
        <w:footnoteRef/>
      </w:r>
      <w:r>
        <w:rPr>
          <w:rFonts w:eastAsia="Arial Nova" w:cs="Times New Roman"/>
          <w:color w:val="525855"/>
          <w:szCs w:val="18"/>
          <w:lang w:val="cy-GB"/>
        </w:rPr>
        <w:t xml:space="preserve"> </w:t>
      </w:r>
      <w:hyperlink r:id="rId31" w:history="1">
        <w:r>
          <w:rPr>
            <w:rFonts w:eastAsia="Arial Nova" w:cs="Times New Roman"/>
            <w:color w:val="FF8A8B"/>
            <w:szCs w:val="18"/>
            <w:u w:val="single"/>
            <w:lang w:val="cy-GB"/>
          </w:rPr>
          <w:t>Ystadegau'r farchnad lafur ar gyfer aelwydydd, 2018</w:t>
        </w:r>
      </w:hyperlink>
    </w:p>
  </w:footnote>
  <w:footnote w:id="36">
    <w:p w14:paraId="7F36D423" w14:textId="77777777" w:rsidR="00315D48" w:rsidRDefault="00000000">
      <w:pPr>
        <w:pStyle w:val="FootnoteText"/>
      </w:pPr>
      <w:r>
        <w:rPr>
          <w:rStyle w:val="FootnoteReference"/>
        </w:rPr>
        <w:footnoteRef/>
      </w:r>
      <w:r>
        <w:rPr>
          <w:rFonts w:eastAsia="Arial Nova" w:cs="Times New Roman"/>
          <w:color w:val="525855"/>
          <w:szCs w:val="18"/>
          <w:lang w:val="cy-GB"/>
        </w:rPr>
        <w:t xml:space="preserve"> Canolfan Polisi Cyhoeddus Cymru, </w:t>
      </w:r>
      <w:hyperlink r:id="rId32" w:history="1">
        <w:r>
          <w:rPr>
            <w:rFonts w:eastAsia="Arial Nova" w:cs="Times New Roman"/>
            <w:color w:val="FF8A8B"/>
            <w:szCs w:val="18"/>
            <w:u w:val="single"/>
            <w:lang w:val="cy-GB"/>
          </w:rPr>
          <w:t>Opsiynau Gofal Plant i Gymru</w:t>
        </w:r>
      </w:hyperlink>
    </w:p>
  </w:footnote>
  <w:footnote w:id="37">
    <w:p w14:paraId="75753294" w14:textId="77777777" w:rsidR="00FC7404" w:rsidRDefault="00000000">
      <w:pPr>
        <w:pStyle w:val="FootnoteText"/>
      </w:pPr>
      <w:r>
        <w:rPr>
          <w:rStyle w:val="FootnoteReference"/>
        </w:rPr>
        <w:footnoteRef/>
      </w:r>
      <w:r>
        <w:rPr>
          <w:rFonts w:eastAsia="Arial Nova" w:cs="Times New Roman"/>
          <w:color w:val="525855"/>
          <w:szCs w:val="18"/>
          <w:lang w:val="cy-GB"/>
        </w:rPr>
        <w:t xml:space="preserve"> </w:t>
      </w:r>
      <w:hyperlink r:id="rId33" w:history="1">
        <w:r>
          <w:rPr>
            <w:rFonts w:eastAsia="Arial Nova" w:cs="Times New Roman"/>
            <w:color w:val="FF8A8B"/>
            <w:szCs w:val="18"/>
            <w:u w:val="single"/>
            <w:lang w:val="cy-GB"/>
          </w:rPr>
          <w:t>Wales to Suffer most under energy prices rises as ‘1 in 4 in poverty’</w:t>
        </w:r>
      </w:hyperlink>
    </w:p>
  </w:footnote>
  <w:footnote w:id="38">
    <w:p w14:paraId="2C225F50" w14:textId="77777777" w:rsidR="00FF0404" w:rsidRDefault="00000000">
      <w:pPr>
        <w:pStyle w:val="FootnoteText"/>
      </w:pPr>
      <w:r>
        <w:rPr>
          <w:rStyle w:val="FootnoteReference"/>
        </w:rPr>
        <w:footnoteRef/>
      </w:r>
      <w:r>
        <w:rPr>
          <w:rFonts w:eastAsia="Arial Nova" w:cs="Times New Roman"/>
          <w:color w:val="525855"/>
          <w:szCs w:val="18"/>
          <w:lang w:val="cy-GB"/>
        </w:rPr>
        <w:t xml:space="preserve"> </w:t>
      </w:r>
      <w:hyperlink r:id="rId34" w:anchor=":~:text=From%20September%2C%20the%20Flying%20Start,those%20aged%202%20to%203." w:history="1">
        <w:r>
          <w:rPr>
            <w:rFonts w:eastAsia="Arial Nova" w:cs="Times New Roman"/>
            <w:color w:val="FF8A8B"/>
            <w:szCs w:val="18"/>
            <w:u w:val="single"/>
            <w:lang w:val="cy-GB"/>
          </w:rPr>
          <w:t>Ehangu'r rhaglen Dechrau'n Deg yng Nghymru</w:t>
        </w:r>
      </w:hyperlink>
    </w:p>
  </w:footnote>
  <w:footnote w:id="39">
    <w:p w14:paraId="3DAF4A2B" w14:textId="77777777" w:rsidR="00D257ED" w:rsidRDefault="00000000">
      <w:pPr>
        <w:pStyle w:val="FootnoteText"/>
      </w:pPr>
      <w:r>
        <w:rPr>
          <w:rStyle w:val="FootnoteReference"/>
        </w:rPr>
        <w:footnoteRef/>
      </w:r>
      <w:r>
        <w:rPr>
          <w:rFonts w:eastAsia="Arial Nova" w:cs="Times New Roman"/>
          <w:color w:val="525855"/>
          <w:szCs w:val="18"/>
          <w:lang w:val="cy-GB"/>
        </w:rPr>
        <w:t xml:space="preserve"> </w:t>
      </w:r>
      <w:hyperlink r:id="rId35" w:history="1">
        <w:r>
          <w:rPr>
            <w:rFonts w:eastAsia="Arial Nova" w:cs="Times New Roman"/>
            <w:color w:val="FF8A8B"/>
            <w:szCs w:val="18"/>
            <w:u w:val="single"/>
            <w:lang w:val="cy-GB"/>
          </w:rPr>
          <w:t>https://www.adzuna.co.uk/jobs/salaries/neath-port-talbot</w:t>
        </w:r>
      </w:hyperlink>
      <w:r>
        <w:rPr>
          <w:rFonts w:eastAsia="Arial Nova" w:cs="Times New Roman"/>
          <w:color w:val="525855"/>
          <w:szCs w:val="18"/>
          <w:lang w:val="cy-GB"/>
        </w:rPr>
        <w:t xml:space="preserve"> </w:t>
      </w:r>
    </w:p>
  </w:footnote>
  <w:footnote w:id="40">
    <w:p w14:paraId="08BD1FC0" w14:textId="77777777" w:rsidR="00323CAB" w:rsidRDefault="00000000">
      <w:pPr>
        <w:pStyle w:val="FootnoteText"/>
      </w:pPr>
      <w:r>
        <w:rPr>
          <w:rStyle w:val="FootnoteReference"/>
        </w:rPr>
        <w:footnoteRef/>
      </w:r>
      <w:r>
        <w:rPr>
          <w:rFonts w:eastAsia="Arial Nova" w:cs="Times New Roman"/>
          <w:color w:val="525855"/>
          <w:szCs w:val="18"/>
          <w:lang w:val="cy-GB"/>
        </w:rPr>
        <w:t xml:space="preserve"> </w:t>
      </w:r>
      <w:hyperlink r:id="rId36" w:history="1">
        <w:r>
          <w:rPr>
            <w:rFonts w:eastAsia="Arial Nova" w:cs="Times New Roman"/>
            <w:color w:val="FF8A8B"/>
            <w:szCs w:val="18"/>
            <w:lang w:val="cy-GB"/>
          </w:rPr>
          <w:t>Teuluoedd a Marchnad Lafur Cymru 2020</w:t>
        </w:r>
      </w:hyperlink>
    </w:p>
  </w:footnote>
  <w:footnote w:id="41">
    <w:p w14:paraId="5A77D134" w14:textId="77777777" w:rsidR="00D425DD" w:rsidRDefault="00000000">
      <w:pPr>
        <w:pStyle w:val="FootnoteText"/>
      </w:pPr>
      <w:r>
        <w:rPr>
          <w:rStyle w:val="FootnoteReference"/>
        </w:rPr>
        <w:footnoteRef/>
      </w:r>
      <w:r>
        <w:rPr>
          <w:rFonts w:eastAsia="Arial Nova" w:cs="Times New Roman"/>
          <w:color w:val="525855"/>
          <w:szCs w:val="18"/>
          <w:lang w:val="cy-GB"/>
        </w:rPr>
        <w:t xml:space="preserve"> </w:t>
      </w:r>
      <w:hyperlink r:id="rId37" w:history="1">
        <w:r>
          <w:rPr>
            <w:rFonts w:eastAsia="Arial Nova" w:cs="Times New Roman"/>
            <w:color w:val="FF8A8B"/>
            <w:szCs w:val="18"/>
            <w:u w:val="single"/>
            <w:lang w:val="cy-GB"/>
          </w:rPr>
          <w:t>Arolygiaeth Gofal Cymru: Canllawiau Deddf Rheoleiddio ac Arolygu Gofal Cymdeithasol (Cymru) 2016 ar gwblhau’r adolygiad gofal ansawdd</w:t>
        </w:r>
      </w:hyperlink>
    </w:p>
  </w:footnote>
  <w:footnote w:id="42">
    <w:p w14:paraId="41A1AA88" w14:textId="77777777" w:rsidR="00A065EF" w:rsidRDefault="00000000">
      <w:pPr>
        <w:pStyle w:val="FootnoteText"/>
      </w:pPr>
      <w:r>
        <w:rPr>
          <w:rStyle w:val="FootnoteReference"/>
        </w:rPr>
        <w:footnoteRef/>
      </w:r>
      <w:r>
        <w:rPr>
          <w:rFonts w:eastAsia="Arial Nova" w:cs="Times New Roman"/>
          <w:color w:val="525855"/>
          <w:szCs w:val="18"/>
          <w:lang w:val="cy-GB"/>
        </w:rPr>
        <w:t xml:space="preserve"> </w:t>
      </w:r>
      <w:hyperlink r:id="rId38" w:history="1">
        <w:r>
          <w:rPr>
            <w:rFonts w:eastAsia="Arial Nova" w:cs="Arial"/>
            <w:color w:val="C50001"/>
            <w:sz w:val="16"/>
            <w:szCs w:val="16"/>
            <w:u w:val="single"/>
            <w:shd w:val="clear" w:color="auto" w:fill="FFFFFF"/>
            <w:lang w:val="cy-GB"/>
          </w:rPr>
          <w:t>Arolwg Blynyddol o'r Boblogaeth - Gallu siarad Cymraeg fesul awdurdod lleol a blwyddyn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F48E" w14:textId="77777777" w:rsidR="00F460FD" w:rsidRDefault="00F46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437736"/>
      <w:docPartObj>
        <w:docPartGallery w:val="Watermarks"/>
        <w:docPartUnique/>
      </w:docPartObj>
    </w:sdtPr>
    <w:sdtContent>
      <w:p w14:paraId="7C7720EE" w14:textId="77777777" w:rsidR="0088494A" w:rsidRDefault="00000000" w:rsidP="0088494A">
        <w:r>
          <w:rPr>
            <w:noProof/>
          </w:rPr>
          <w:pict w14:anchorId="60E1E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013751C9" w14:textId="77777777" w:rsidR="003E4C36" w:rsidRDefault="003E4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365C" w14:textId="77777777" w:rsidR="00F460FD" w:rsidRDefault="00F460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4255" w14:textId="77777777" w:rsidR="0034556A" w:rsidRDefault="00345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092B330"/>
    <w:lvl w:ilvl="0">
      <w:start w:val="1"/>
      <w:numFmt w:val="decimal"/>
      <w:pStyle w:val="ListNumber"/>
      <w:lvlText w:val="%1."/>
      <w:lvlJc w:val="left"/>
      <w:pPr>
        <w:tabs>
          <w:tab w:val="num" w:pos="360"/>
        </w:tabs>
        <w:ind w:left="360" w:hanging="360"/>
      </w:pPr>
    </w:lvl>
  </w:abstractNum>
  <w:abstractNum w:abstractNumId="1" w15:restartNumberingAfterBreak="0">
    <w:nsid w:val="018C0DCE"/>
    <w:multiLevelType w:val="hybridMultilevel"/>
    <w:tmpl w:val="ACF6D52C"/>
    <w:lvl w:ilvl="0" w:tplc="8832860E">
      <w:start w:val="1"/>
      <w:numFmt w:val="decimal"/>
      <w:lvlText w:val="%1."/>
      <w:lvlJc w:val="left"/>
      <w:pPr>
        <w:ind w:left="720" w:hanging="360"/>
      </w:pPr>
    </w:lvl>
    <w:lvl w:ilvl="1" w:tplc="2E32784A" w:tentative="1">
      <w:start w:val="1"/>
      <w:numFmt w:val="lowerLetter"/>
      <w:lvlText w:val="%2."/>
      <w:lvlJc w:val="left"/>
      <w:pPr>
        <w:ind w:left="1440" w:hanging="360"/>
      </w:pPr>
    </w:lvl>
    <w:lvl w:ilvl="2" w:tplc="15386120" w:tentative="1">
      <w:start w:val="1"/>
      <w:numFmt w:val="lowerRoman"/>
      <w:lvlText w:val="%3."/>
      <w:lvlJc w:val="right"/>
      <w:pPr>
        <w:ind w:left="2160" w:hanging="180"/>
      </w:pPr>
    </w:lvl>
    <w:lvl w:ilvl="3" w:tplc="75F81C3E" w:tentative="1">
      <w:start w:val="1"/>
      <w:numFmt w:val="decimal"/>
      <w:lvlText w:val="%4."/>
      <w:lvlJc w:val="left"/>
      <w:pPr>
        <w:ind w:left="2880" w:hanging="360"/>
      </w:pPr>
    </w:lvl>
    <w:lvl w:ilvl="4" w:tplc="E7D0D956" w:tentative="1">
      <w:start w:val="1"/>
      <w:numFmt w:val="lowerLetter"/>
      <w:lvlText w:val="%5."/>
      <w:lvlJc w:val="left"/>
      <w:pPr>
        <w:ind w:left="3600" w:hanging="360"/>
      </w:pPr>
    </w:lvl>
    <w:lvl w:ilvl="5" w:tplc="3F7E3F34" w:tentative="1">
      <w:start w:val="1"/>
      <w:numFmt w:val="lowerRoman"/>
      <w:lvlText w:val="%6."/>
      <w:lvlJc w:val="right"/>
      <w:pPr>
        <w:ind w:left="4320" w:hanging="180"/>
      </w:pPr>
    </w:lvl>
    <w:lvl w:ilvl="6" w:tplc="16D43F40" w:tentative="1">
      <w:start w:val="1"/>
      <w:numFmt w:val="decimal"/>
      <w:lvlText w:val="%7."/>
      <w:lvlJc w:val="left"/>
      <w:pPr>
        <w:ind w:left="5040" w:hanging="360"/>
      </w:pPr>
    </w:lvl>
    <w:lvl w:ilvl="7" w:tplc="DF0A097C" w:tentative="1">
      <w:start w:val="1"/>
      <w:numFmt w:val="lowerLetter"/>
      <w:lvlText w:val="%8."/>
      <w:lvlJc w:val="left"/>
      <w:pPr>
        <w:ind w:left="5760" w:hanging="360"/>
      </w:pPr>
    </w:lvl>
    <w:lvl w:ilvl="8" w:tplc="3FF64EB0" w:tentative="1">
      <w:start w:val="1"/>
      <w:numFmt w:val="lowerRoman"/>
      <w:lvlText w:val="%9."/>
      <w:lvlJc w:val="right"/>
      <w:pPr>
        <w:ind w:left="6480" w:hanging="180"/>
      </w:pPr>
    </w:lvl>
  </w:abstractNum>
  <w:abstractNum w:abstractNumId="2" w15:restartNumberingAfterBreak="0">
    <w:nsid w:val="04502973"/>
    <w:multiLevelType w:val="multilevel"/>
    <w:tmpl w:val="96C6C2B2"/>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BD0218"/>
    <w:multiLevelType w:val="multilevel"/>
    <w:tmpl w:val="40D0F650"/>
    <w:styleLink w:val="PRDnumberedheadings"/>
    <w:lvl w:ilvl="0">
      <w:start w:val="1"/>
      <w:numFmt w:val="decimal"/>
      <w:pStyle w:val="H1"/>
      <w:lvlText w:val="%1"/>
      <w:lvlJc w:val="left"/>
      <w:pPr>
        <w:ind w:left="964" w:hanging="964"/>
      </w:pPr>
      <w:rPr>
        <w:rFonts w:hint="default"/>
      </w:rPr>
    </w:lvl>
    <w:lvl w:ilvl="1">
      <w:start w:val="1"/>
      <w:numFmt w:val="decimal"/>
      <w:pStyle w:val="H2"/>
      <w:lvlText w:val="%1.%2"/>
      <w:lvlJc w:val="left"/>
      <w:pPr>
        <w:ind w:left="964" w:hanging="964"/>
      </w:pPr>
      <w:rPr>
        <w:rFonts w:hint="default"/>
      </w:rPr>
    </w:lvl>
    <w:lvl w:ilvl="2">
      <w:start w:val="1"/>
      <w:numFmt w:val="decimal"/>
      <w:pStyle w:val="H3"/>
      <w:lvlText w:val="%1.%2.%3"/>
      <w:lvlJc w:val="left"/>
      <w:pPr>
        <w:ind w:left="964" w:hanging="964"/>
      </w:pPr>
      <w:rPr>
        <w:rFonts w:hint="default"/>
      </w:rPr>
    </w:lvl>
    <w:lvl w:ilvl="3">
      <w:start w:val="1"/>
      <w:numFmt w:val="none"/>
      <w:pStyle w:val="H4"/>
      <w:lvlText w:val=""/>
      <w:lvlJc w:val="left"/>
      <w:pPr>
        <w:ind w:left="964" w:hanging="964"/>
      </w:pPr>
      <w:rPr>
        <w:rFonts w:hint="default"/>
      </w:rPr>
    </w:lvl>
    <w:lvl w:ilvl="4">
      <w:start w:val="1"/>
      <w:numFmt w:val="none"/>
      <w:lvlRestart w:val="2"/>
      <w:pStyle w:val="Callouttext"/>
      <w:lvlText w:val=""/>
      <w:lvlJc w:val="left"/>
      <w:pPr>
        <w:ind w:left="964" w:hanging="964"/>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4" w15:restartNumberingAfterBreak="0">
    <w:nsid w:val="19714758"/>
    <w:multiLevelType w:val="hybridMultilevel"/>
    <w:tmpl w:val="83D64D46"/>
    <w:lvl w:ilvl="0" w:tplc="0A34D7DE">
      <w:start w:val="1"/>
      <w:numFmt w:val="decimal"/>
      <w:pStyle w:val="Numberlist"/>
      <w:lvlText w:val="%1."/>
      <w:lvlJc w:val="left"/>
      <w:pPr>
        <w:ind w:left="1713" w:hanging="360"/>
      </w:pPr>
    </w:lvl>
    <w:lvl w:ilvl="1" w:tplc="1BA6F3EE" w:tentative="1">
      <w:start w:val="1"/>
      <w:numFmt w:val="lowerLetter"/>
      <w:lvlText w:val="%2."/>
      <w:lvlJc w:val="left"/>
      <w:pPr>
        <w:ind w:left="2433" w:hanging="360"/>
      </w:pPr>
    </w:lvl>
    <w:lvl w:ilvl="2" w:tplc="AA2E1A20" w:tentative="1">
      <w:start w:val="1"/>
      <w:numFmt w:val="lowerRoman"/>
      <w:lvlText w:val="%3."/>
      <w:lvlJc w:val="right"/>
      <w:pPr>
        <w:ind w:left="3153" w:hanging="180"/>
      </w:pPr>
    </w:lvl>
    <w:lvl w:ilvl="3" w:tplc="A8E033AA" w:tentative="1">
      <w:start w:val="1"/>
      <w:numFmt w:val="decimal"/>
      <w:lvlText w:val="%4."/>
      <w:lvlJc w:val="left"/>
      <w:pPr>
        <w:ind w:left="3873" w:hanging="360"/>
      </w:pPr>
    </w:lvl>
    <w:lvl w:ilvl="4" w:tplc="60201CD8" w:tentative="1">
      <w:start w:val="1"/>
      <w:numFmt w:val="lowerLetter"/>
      <w:lvlText w:val="%5."/>
      <w:lvlJc w:val="left"/>
      <w:pPr>
        <w:ind w:left="4593" w:hanging="360"/>
      </w:pPr>
    </w:lvl>
    <w:lvl w:ilvl="5" w:tplc="E324706E" w:tentative="1">
      <w:start w:val="1"/>
      <w:numFmt w:val="lowerRoman"/>
      <w:lvlText w:val="%6."/>
      <w:lvlJc w:val="right"/>
      <w:pPr>
        <w:ind w:left="5313" w:hanging="180"/>
      </w:pPr>
    </w:lvl>
    <w:lvl w:ilvl="6" w:tplc="8F32EF66" w:tentative="1">
      <w:start w:val="1"/>
      <w:numFmt w:val="decimal"/>
      <w:lvlText w:val="%7."/>
      <w:lvlJc w:val="left"/>
      <w:pPr>
        <w:ind w:left="6033" w:hanging="360"/>
      </w:pPr>
    </w:lvl>
    <w:lvl w:ilvl="7" w:tplc="AB8A6BBE" w:tentative="1">
      <w:start w:val="1"/>
      <w:numFmt w:val="lowerLetter"/>
      <w:lvlText w:val="%8."/>
      <w:lvlJc w:val="left"/>
      <w:pPr>
        <w:ind w:left="6753" w:hanging="360"/>
      </w:pPr>
    </w:lvl>
    <w:lvl w:ilvl="8" w:tplc="E6528026" w:tentative="1">
      <w:start w:val="1"/>
      <w:numFmt w:val="lowerRoman"/>
      <w:lvlText w:val="%9."/>
      <w:lvlJc w:val="right"/>
      <w:pPr>
        <w:ind w:left="7473" w:hanging="180"/>
      </w:pPr>
    </w:lvl>
  </w:abstractNum>
  <w:abstractNum w:abstractNumId="5" w15:restartNumberingAfterBreak="0">
    <w:nsid w:val="19DA0292"/>
    <w:multiLevelType w:val="hybridMultilevel"/>
    <w:tmpl w:val="76D687E6"/>
    <w:lvl w:ilvl="0" w:tplc="037629A8">
      <w:start w:val="1"/>
      <w:numFmt w:val="bullet"/>
      <w:lvlText w:val="."/>
      <w:lvlJc w:val="left"/>
      <w:pPr>
        <w:tabs>
          <w:tab w:val="num" w:pos="720"/>
        </w:tabs>
        <w:ind w:left="720" w:hanging="360"/>
      </w:pPr>
      <w:rPr>
        <w:rFonts w:ascii="Symbol" w:hAnsi="Symbol" w:hint="default"/>
      </w:rPr>
    </w:lvl>
    <w:lvl w:ilvl="1" w:tplc="8EDC1C56">
      <w:start w:val="1"/>
      <w:numFmt w:val="bullet"/>
      <w:lvlText w:val="o"/>
      <w:lvlJc w:val="left"/>
      <w:pPr>
        <w:ind w:left="1440" w:hanging="360"/>
      </w:pPr>
      <w:rPr>
        <w:rFonts w:ascii="Courier New" w:hAnsi="Courier New" w:cs="Courier New" w:hint="default"/>
      </w:rPr>
    </w:lvl>
    <w:lvl w:ilvl="2" w:tplc="77A0B48A">
      <w:start w:val="1"/>
      <w:numFmt w:val="bullet"/>
      <w:lvlText w:val="."/>
      <w:lvlJc w:val="left"/>
      <w:pPr>
        <w:tabs>
          <w:tab w:val="num" w:pos="2160"/>
        </w:tabs>
        <w:ind w:left="2160" w:hanging="360"/>
      </w:pPr>
      <w:rPr>
        <w:rFonts w:ascii="Wingdings" w:hAnsi="Wingdings" w:hint="default"/>
      </w:rPr>
    </w:lvl>
    <w:lvl w:ilvl="3" w:tplc="7E8885E2">
      <w:start w:val="1"/>
      <w:numFmt w:val="bullet"/>
      <w:lvlText w:val="."/>
      <w:lvlJc w:val="left"/>
      <w:pPr>
        <w:tabs>
          <w:tab w:val="num" w:pos="2880"/>
        </w:tabs>
        <w:ind w:left="2880" w:hanging="360"/>
      </w:pPr>
      <w:rPr>
        <w:rFonts w:ascii="Symbol" w:hAnsi="Symbol" w:hint="default"/>
      </w:rPr>
    </w:lvl>
    <w:lvl w:ilvl="4" w:tplc="B4C21FFC">
      <w:start w:val="1"/>
      <w:numFmt w:val="bullet"/>
      <w:lvlText w:val="o"/>
      <w:lvlJc w:val="left"/>
      <w:pPr>
        <w:ind w:left="3600" w:hanging="360"/>
      </w:pPr>
      <w:rPr>
        <w:rFonts w:ascii="Courier New" w:hAnsi="Courier New" w:cs="Courier New" w:hint="default"/>
      </w:rPr>
    </w:lvl>
    <w:lvl w:ilvl="5" w:tplc="8604C53E">
      <w:start w:val="1"/>
      <w:numFmt w:val="bullet"/>
      <w:lvlText w:val="."/>
      <w:lvlJc w:val="left"/>
      <w:pPr>
        <w:tabs>
          <w:tab w:val="num" w:pos="4320"/>
        </w:tabs>
        <w:ind w:left="4320" w:hanging="360"/>
      </w:pPr>
      <w:rPr>
        <w:rFonts w:ascii="Wingdings" w:hAnsi="Wingdings" w:hint="default"/>
      </w:rPr>
    </w:lvl>
    <w:lvl w:ilvl="6" w:tplc="925C5E96">
      <w:start w:val="1"/>
      <w:numFmt w:val="bullet"/>
      <w:lvlText w:val="."/>
      <w:lvlJc w:val="left"/>
      <w:pPr>
        <w:tabs>
          <w:tab w:val="num" w:pos="5040"/>
        </w:tabs>
        <w:ind w:left="5040" w:hanging="360"/>
      </w:pPr>
      <w:rPr>
        <w:rFonts w:ascii="Symbol" w:hAnsi="Symbol" w:hint="default"/>
      </w:rPr>
    </w:lvl>
    <w:lvl w:ilvl="7" w:tplc="2330750E">
      <w:start w:val="1"/>
      <w:numFmt w:val="bullet"/>
      <w:lvlText w:val="o"/>
      <w:lvlJc w:val="left"/>
      <w:pPr>
        <w:ind w:left="5760" w:hanging="360"/>
      </w:pPr>
      <w:rPr>
        <w:rFonts w:ascii="Courier New" w:hAnsi="Courier New" w:cs="Courier New" w:hint="default"/>
      </w:rPr>
    </w:lvl>
    <w:lvl w:ilvl="8" w:tplc="1D8E4600">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33BA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8F625D9"/>
    <w:multiLevelType w:val="hybridMultilevel"/>
    <w:tmpl w:val="5838E122"/>
    <w:lvl w:ilvl="0" w:tplc="931659CC">
      <w:start w:val="1"/>
      <w:numFmt w:val="bullet"/>
      <w:lvlText w:val=""/>
      <w:lvlJc w:val="left"/>
      <w:pPr>
        <w:ind w:left="720" w:hanging="360"/>
      </w:pPr>
      <w:rPr>
        <w:rFonts w:ascii="Symbol" w:hAnsi="Symbol" w:hint="default"/>
      </w:rPr>
    </w:lvl>
    <w:lvl w:ilvl="1" w:tplc="671C28F6" w:tentative="1">
      <w:start w:val="1"/>
      <w:numFmt w:val="bullet"/>
      <w:lvlText w:val="o"/>
      <w:lvlJc w:val="left"/>
      <w:pPr>
        <w:ind w:left="1440" w:hanging="360"/>
      </w:pPr>
      <w:rPr>
        <w:rFonts w:ascii="Courier New" w:hAnsi="Courier New" w:cs="Courier New" w:hint="default"/>
      </w:rPr>
    </w:lvl>
    <w:lvl w:ilvl="2" w:tplc="E7D696D2" w:tentative="1">
      <w:start w:val="1"/>
      <w:numFmt w:val="bullet"/>
      <w:lvlText w:val=""/>
      <w:lvlJc w:val="left"/>
      <w:pPr>
        <w:ind w:left="2160" w:hanging="360"/>
      </w:pPr>
      <w:rPr>
        <w:rFonts w:ascii="Wingdings" w:hAnsi="Wingdings" w:hint="default"/>
      </w:rPr>
    </w:lvl>
    <w:lvl w:ilvl="3" w:tplc="79D697A4" w:tentative="1">
      <w:start w:val="1"/>
      <w:numFmt w:val="bullet"/>
      <w:lvlText w:val=""/>
      <w:lvlJc w:val="left"/>
      <w:pPr>
        <w:ind w:left="2880" w:hanging="360"/>
      </w:pPr>
      <w:rPr>
        <w:rFonts w:ascii="Symbol" w:hAnsi="Symbol" w:hint="default"/>
      </w:rPr>
    </w:lvl>
    <w:lvl w:ilvl="4" w:tplc="E06AE234" w:tentative="1">
      <w:start w:val="1"/>
      <w:numFmt w:val="bullet"/>
      <w:lvlText w:val="o"/>
      <w:lvlJc w:val="left"/>
      <w:pPr>
        <w:ind w:left="3600" w:hanging="360"/>
      </w:pPr>
      <w:rPr>
        <w:rFonts w:ascii="Courier New" w:hAnsi="Courier New" w:cs="Courier New" w:hint="default"/>
      </w:rPr>
    </w:lvl>
    <w:lvl w:ilvl="5" w:tplc="69CC2006" w:tentative="1">
      <w:start w:val="1"/>
      <w:numFmt w:val="bullet"/>
      <w:lvlText w:val=""/>
      <w:lvlJc w:val="left"/>
      <w:pPr>
        <w:ind w:left="4320" w:hanging="360"/>
      </w:pPr>
      <w:rPr>
        <w:rFonts w:ascii="Wingdings" w:hAnsi="Wingdings" w:hint="default"/>
      </w:rPr>
    </w:lvl>
    <w:lvl w:ilvl="6" w:tplc="FDE4AAD8" w:tentative="1">
      <w:start w:val="1"/>
      <w:numFmt w:val="bullet"/>
      <w:lvlText w:val=""/>
      <w:lvlJc w:val="left"/>
      <w:pPr>
        <w:ind w:left="5040" w:hanging="360"/>
      </w:pPr>
      <w:rPr>
        <w:rFonts w:ascii="Symbol" w:hAnsi="Symbol" w:hint="default"/>
      </w:rPr>
    </w:lvl>
    <w:lvl w:ilvl="7" w:tplc="AEB61E44" w:tentative="1">
      <w:start w:val="1"/>
      <w:numFmt w:val="bullet"/>
      <w:lvlText w:val="o"/>
      <w:lvlJc w:val="left"/>
      <w:pPr>
        <w:ind w:left="5760" w:hanging="360"/>
      </w:pPr>
      <w:rPr>
        <w:rFonts w:ascii="Courier New" w:hAnsi="Courier New" w:cs="Courier New" w:hint="default"/>
      </w:rPr>
    </w:lvl>
    <w:lvl w:ilvl="8" w:tplc="8694457E" w:tentative="1">
      <w:start w:val="1"/>
      <w:numFmt w:val="bullet"/>
      <w:lvlText w:val=""/>
      <w:lvlJc w:val="left"/>
      <w:pPr>
        <w:ind w:left="6480" w:hanging="360"/>
      </w:pPr>
      <w:rPr>
        <w:rFonts w:ascii="Wingdings" w:hAnsi="Wingdings" w:hint="default"/>
      </w:rPr>
    </w:lvl>
  </w:abstractNum>
  <w:abstractNum w:abstractNumId="8" w15:restartNumberingAfterBreak="0">
    <w:nsid w:val="428B025A"/>
    <w:multiLevelType w:val="multilevel"/>
    <w:tmpl w:val="BB309A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804A1"/>
    <w:multiLevelType w:val="hybridMultilevel"/>
    <w:tmpl w:val="ACF6D52C"/>
    <w:lvl w:ilvl="0" w:tplc="7BE0D39C">
      <w:start w:val="1"/>
      <w:numFmt w:val="decimal"/>
      <w:lvlText w:val="%1."/>
      <w:lvlJc w:val="left"/>
      <w:pPr>
        <w:ind w:left="720" w:hanging="360"/>
      </w:pPr>
    </w:lvl>
    <w:lvl w:ilvl="1" w:tplc="9FFE47C2" w:tentative="1">
      <w:start w:val="1"/>
      <w:numFmt w:val="lowerLetter"/>
      <w:lvlText w:val="%2."/>
      <w:lvlJc w:val="left"/>
      <w:pPr>
        <w:ind w:left="1440" w:hanging="360"/>
      </w:pPr>
    </w:lvl>
    <w:lvl w:ilvl="2" w:tplc="433E3510" w:tentative="1">
      <w:start w:val="1"/>
      <w:numFmt w:val="lowerRoman"/>
      <w:lvlText w:val="%3."/>
      <w:lvlJc w:val="right"/>
      <w:pPr>
        <w:ind w:left="2160" w:hanging="180"/>
      </w:pPr>
    </w:lvl>
    <w:lvl w:ilvl="3" w:tplc="0A104CBC" w:tentative="1">
      <w:start w:val="1"/>
      <w:numFmt w:val="decimal"/>
      <w:lvlText w:val="%4."/>
      <w:lvlJc w:val="left"/>
      <w:pPr>
        <w:ind w:left="2880" w:hanging="360"/>
      </w:pPr>
    </w:lvl>
    <w:lvl w:ilvl="4" w:tplc="41B67052" w:tentative="1">
      <w:start w:val="1"/>
      <w:numFmt w:val="lowerLetter"/>
      <w:lvlText w:val="%5."/>
      <w:lvlJc w:val="left"/>
      <w:pPr>
        <w:ind w:left="3600" w:hanging="360"/>
      </w:pPr>
    </w:lvl>
    <w:lvl w:ilvl="5" w:tplc="97AAE394" w:tentative="1">
      <w:start w:val="1"/>
      <w:numFmt w:val="lowerRoman"/>
      <w:lvlText w:val="%6."/>
      <w:lvlJc w:val="right"/>
      <w:pPr>
        <w:ind w:left="4320" w:hanging="180"/>
      </w:pPr>
    </w:lvl>
    <w:lvl w:ilvl="6" w:tplc="688067F8" w:tentative="1">
      <w:start w:val="1"/>
      <w:numFmt w:val="decimal"/>
      <w:lvlText w:val="%7."/>
      <w:lvlJc w:val="left"/>
      <w:pPr>
        <w:ind w:left="5040" w:hanging="360"/>
      </w:pPr>
    </w:lvl>
    <w:lvl w:ilvl="7" w:tplc="1E4C9EC8" w:tentative="1">
      <w:start w:val="1"/>
      <w:numFmt w:val="lowerLetter"/>
      <w:lvlText w:val="%8."/>
      <w:lvlJc w:val="left"/>
      <w:pPr>
        <w:ind w:left="5760" w:hanging="360"/>
      </w:pPr>
    </w:lvl>
    <w:lvl w:ilvl="8" w:tplc="C4D4A20A" w:tentative="1">
      <w:start w:val="1"/>
      <w:numFmt w:val="lowerRoman"/>
      <w:lvlText w:val="%9."/>
      <w:lvlJc w:val="right"/>
      <w:pPr>
        <w:ind w:left="6480" w:hanging="180"/>
      </w:pPr>
    </w:lvl>
  </w:abstractNum>
  <w:abstractNum w:abstractNumId="10" w15:restartNumberingAfterBreak="0">
    <w:nsid w:val="4B3910F7"/>
    <w:multiLevelType w:val="hybridMultilevel"/>
    <w:tmpl w:val="9D1A5E06"/>
    <w:lvl w:ilvl="0" w:tplc="59FA4900">
      <w:numFmt w:val="bullet"/>
      <w:lvlText w:val="-"/>
      <w:lvlJc w:val="left"/>
      <w:pPr>
        <w:ind w:left="720" w:hanging="360"/>
      </w:pPr>
      <w:rPr>
        <w:rFonts w:ascii="Arial Nova" w:eastAsiaTheme="minorHAnsi" w:hAnsi="Arial Nova" w:cstheme="minorBidi" w:hint="default"/>
      </w:rPr>
    </w:lvl>
    <w:lvl w:ilvl="1" w:tplc="1A3E0ECC" w:tentative="1">
      <w:start w:val="1"/>
      <w:numFmt w:val="bullet"/>
      <w:lvlText w:val="o"/>
      <w:lvlJc w:val="left"/>
      <w:pPr>
        <w:ind w:left="1440" w:hanging="360"/>
      </w:pPr>
      <w:rPr>
        <w:rFonts w:ascii="Courier New" w:hAnsi="Courier New" w:cs="Courier New" w:hint="default"/>
      </w:rPr>
    </w:lvl>
    <w:lvl w:ilvl="2" w:tplc="FF6ED5AA" w:tentative="1">
      <w:start w:val="1"/>
      <w:numFmt w:val="bullet"/>
      <w:lvlText w:val=""/>
      <w:lvlJc w:val="left"/>
      <w:pPr>
        <w:ind w:left="2160" w:hanging="360"/>
      </w:pPr>
      <w:rPr>
        <w:rFonts w:ascii="Wingdings" w:hAnsi="Wingdings" w:hint="default"/>
      </w:rPr>
    </w:lvl>
    <w:lvl w:ilvl="3" w:tplc="6A104416" w:tentative="1">
      <w:start w:val="1"/>
      <w:numFmt w:val="bullet"/>
      <w:lvlText w:val=""/>
      <w:lvlJc w:val="left"/>
      <w:pPr>
        <w:ind w:left="2880" w:hanging="360"/>
      </w:pPr>
      <w:rPr>
        <w:rFonts w:ascii="Symbol" w:hAnsi="Symbol" w:hint="default"/>
      </w:rPr>
    </w:lvl>
    <w:lvl w:ilvl="4" w:tplc="502AF618" w:tentative="1">
      <w:start w:val="1"/>
      <w:numFmt w:val="bullet"/>
      <w:lvlText w:val="o"/>
      <w:lvlJc w:val="left"/>
      <w:pPr>
        <w:ind w:left="3600" w:hanging="360"/>
      </w:pPr>
      <w:rPr>
        <w:rFonts w:ascii="Courier New" w:hAnsi="Courier New" w:cs="Courier New" w:hint="default"/>
      </w:rPr>
    </w:lvl>
    <w:lvl w:ilvl="5" w:tplc="B8DAF13A" w:tentative="1">
      <w:start w:val="1"/>
      <w:numFmt w:val="bullet"/>
      <w:lvlText w:val=""/>
      <w:lvlJc w:val="left"/>
      <w:pPr>
        <w:ind w:left="4320" w:hanging="360"/>
      </w:pPr>
      <w:rPr>
        <w:rFonts w:ascii="Wingdings" w:hAnsi="Wingdings" w:hint="default"/>
      </w:rPr>
    </w:lvl>
    <w:lvl w:ilvl="6" w:tplc="E6700ABE" w:tentative="1">
      <w:start w:val="1"/>
      <w:numFmt w:val="bullet"/>
      <w:lvlText w:val=""/>
      <w:lvlJc w:val="left"/>
      <w:pPr>
        <w:ind w:left="5040" w:hanging="360"/>
      </w:pPr>
      <w:rPr>
        <w:rFonts w:ascii="Symbol" w:hAnsi="Symbol" w:hint="default"/>
      </w:rPr>
    </w:lvl>
    <w:lvl w:ilvl="7" w:tplc="9DA66414" w:tentative="1">
      <w:start w:val="1"/>
      <w:numFmt w:val="bullet"/>
      <w:lvlText w:val="o"/>
      <w:lvlJc w:val="left"/>
      <w:pPr>
        <w:ind w:left="5760" w:hanging="360"/>
      </w:pPr>
      <w:rPr>
        <w:rFonts w:ascii="Courier New" w:hAnsi="Courier New" w:cs="Courier New" w:hint="default"/>
      </w:rPr>
    </w:lvl>
    <w:lvl w:ilvl="8" w:tplc="D1C62432" w:tentative="1">
      <w:start w:val="1"/>
      <w:numFmt w:val="bullet"/>
      <w:lvlText w:val=""/>
      <w:lvlJc w:val="left"/>
      <w:pPr>
        <w:ind w:left="6480" w:hanging="360"/>
      </w:pPr>
      <w:rPr>
        <w:rFonts w:ascii="Wingdings" w:hAnsi="Wingdings" w:hint="default"/>
      </w:rPr>
    </w:lvl>
  </w:abstractNum>
  <w:abstractNum w:abstractNumId="11" w15:restartNumberingAfterBreak="0">
    <w:nsid w:val="4CEB2112"/>
    <w:multiLevelType w:val="multilevel"/>
    <w:tmpl w:val="96C6C2B2"/>
    <w:lvl w:ilvl="0">
      <w:start w:val="1"/>
      <w:numFmt w:val="decimal"/>
      <w:pStyle w:val="Numberlist0"/>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58870177"/>
    <w:multiLevelType w:val="hybridMultilevel"/>
    <w:tmpl w:val="C4C2F740"/>
    <w:lvl w:ilvl="0" w:tplc="088C47D6">
      <w:start w:val="1"/>
      <w:numFmt w:val="bullet"/>
      <w:lvlText w:val=""/>
      <w:lvlJc w:val="left"/>
      <w:pPr>
        <w:ind w:left="720" w:hanging="360"/>
      </w:pPr>
      <w:rPr>
        <w:rFonts w:ascii="Symbol" w:hAnsi="Symbol" w:hint="default"/>
      </w:rPr>
    </w:lvl>
    <w:lvl w:ilvl="1" w:tplc="307ED296" w:tentative="1">
      <w:start w:val="1"/>
      <w:numFmt w:val="bullet"/>
      <w:lvlText w:val="o"/>
      <w:lvlJc w:val="left"/>
      <w:pPr>
        <w:ind w:left="1440" w:hanging="360"/>
      </w:pPr>
      <w:rPr>
        <w:rFonts w:ascii="Courier New" w:hAnsi="Courier New" w:cs="Courier New" w:hint="default"/>
      </w:rPr>
    </w:lvl>
    <w:lvl w:ilvl="2" w:tplc="665EB9C6" w:tentative="1">
      <w:start w:val="1"/>
      <w:numFmt w:val="bullet"/>
      <w:lvlText w:val=""/>
      <w:lvlJc w:val="left"/>
      <w:pPr>
        <w:ind w:left="2160" w:hanging="360"/>
      </w:pPr>
      <w:rPr>
        <w:rFonts w:ascii="Wingdings" w:hAnsi="Wingdings" w:hint="default"/>
      </w:rPr>
    </w:lvl>
    <w:lvl w:ilvl="3" w:tplc="4F4EEDFC" w:tentative="1">
      <w:start w:val="1"/>
      <w:numFmt w:val="bullet"/>
      <w:lvlText w:val=""/>
      <w:lvlJc w:val="left"/>
      <w:pPr>
        <w:ind w:left="2880" w:hanging="360"/>
      </w:pPr>
      <w:rPr>
        <w:rFonts w:ascii="Symbol" w:hAnsi="Symbol" w:hint="default"/>
      </w:rPr>
    </w:lvl>
    <w:lvl w:ilvl="4" w:tplc="8514B1E4" w:tentative="1">
      <w:start w:val="1"/>
      <w:numFmt w:val="bullet"/>
      <w:lvlText w:val="o"/>
      <w:lvlJc w:val="left"/>
      <w:pPr>
        <w:ind w:left="3600" w:hanging="360"/>
      </w:pPr>
      <w:rPr>
        <w:rFonts w:ascii="Courier New" w:hAnsi="Courier New" w:cs="Courier New" w:hint="default"/>
      </w:rPr>
    </w:lvl>
    <w:lvl w:ilvl="5" w:tplc="EF8A3348" w:tentative="1">
      <w:start w:val="1"/>
      <w:numFmt w:val="bullet"/>
      <w:lvlText w:val=""/>
      <w:lvlJc w:val="left"/>
      <w:pPr>
        <w:ind w:left="4320" w:hanging="360"/>
      </w:pPr>
      <w:rPr>
        <w:rFonts w:ascii="Wingdings" w:hAnsi="Wingdings" w:hint="default"/>
      </w:rPr>
    </w:lvl>
    <w:lvl w:ilvl="6" w:tplc="B094A6B6" w:tentative="1">
      <w:start w:val="1"/>
      <w:numFmt w:val="bullet"/>
      <w:lvlText w:val=""/>
      <w:lvlJc w:val="left"/>
      <w:pPr>
        <w:ind w:left="5040" w:hanging="360"/>
      </w:pPr>
      <w:rPr>
        <w:rFonts w:ascii="Symbol" w:hAnsi="Symbol" w:hint="default"/>
      </w:rPr>
    </w:lvl>
    <w:lvl w:ilvl="7" w:tplc="270A2944" w:tentative="1">
      <w:start w:val="1"/>
      <w:numFmt w:val="bullet"/>
      <w:lvlText w:val="o"/>
      <w:lvlJc w:val="left"/>
      <w:pPr>
        <w:ind w:left="5760" w:hanging="360"/>
      </w:pPr>
      <w:rPr>
        <w:rFonts w:ascii="Courier New" w:hAnsi="Courier New" w:cs="Courier New" w:hint="default"/>
      </w:rPr>
    </w:lvl>
    <w:lvl w:ilvl="8" w:tplc="6CDA8528" w:tentative="1">
      <w:start w:val="1"/>
      <w:numFmt w:val="bullet"/>
      <w:lvlText w:val=""/>
      <w:lvlJc w:val="left"/>
      <w:pPr>
        <w:ind w:left="6480" w:hanging="360"/>
      </w:pPr>
      <w:rPr>
        <w:rFonts w:ascii="Wingdings" w:hAnsi="Wingdings" w:hint="default"/>
      </w:rPr>
    </w:lvl>
  </w:abstractNum>
  <w:abstractNum w:abstractNumId="13" w15:restartNumberingAfterBreak="0">
    <w:nsid w:val="58C832D5"/>
    <w:multiLevelType w:val="hybridMultilevel"/>
    <w:tmpl w:val="35E4CF9A"/>
    <w:lvl w:ilvl="0" w:tplc="73FC17D4">
      <w:numFmt w:val="bullet"/>
      <w:lvlText w:val="-"/>
      <w:lvlJc w:val="left"/>
      <w:pPr>
        <w:ind w:left="720" w:hanging="360"/>
      </w:pPr>
      <w:rPr>
        <w:rFonts w:ascii="Calibri" w:eastAsia="Calibri" w:hAnsi="Calibri" w:cs="Calibri" w:hint="default"/>
      </w:rPr>
    </w:lvl>
    <w:lvl w:ilvl="1" w:tplc="5EDA69D8">
      <w:start w:val="1"/>
      <w:numFmt w:val="bullet"/>
      <w:lvlText w:val="o"/>
      <w:lvlJc w:val="left"/>
      <w:pPr>
        <w:ind w:left="1440" w:hanging="360"/>
      </w:pPr>
      <w:rPr>
        <w:rFonts w:ascii="Courier New" w:hAnsi="Courier New" w:cs="Courier New" w:hint="default"/>
      </w:rPr>
    </w:lvl>
    <w:lvl w:ilvl="2" w:tplc="E8387104">
      <w:start w:val="1"/>
      <w:numFmt w:val="bullet"/>
      <w:lvlText w:val=""/>
      <w:lvlJc w:val="left"/>
      <w:pPr>
        <w:ind w:left="2160" w:hanging="360"/>
      </w:pPr>
      <w:rPr>
        <w:rFonts w:ascii="Wingdings" w:hAnsi="Wingdings" w:hint="default"/>
      </w:rPr>
    </w:lvl>
    <w:lvl w:ilvl="3" w:tplc="31E80146">
      <w:start w:val="1"/>
      <w:numFmt w:val="bullet"/>
      <w:lvlText w:val=""/>
      <w:lvlJc w:val="left"/>
      <w:pPr>
        <w:ind w:left="2880" w:hanging="360"/>
      </w:pPr>
      <w:rPr>
        <w:rFonts w:ascii="Symbol" w:hAnsi="Symbol" w:hint="default"/>
      </w:rPr>
    </w:lvl>
    <w:lvl w:ilvl="4" w:tplc="154441CE">
      <w:start w:val="1"/>
      <w:numFmt w:val="bullet"/>
      <w:lvlText w:val="o"/>
      <w:lvlJc w:val="left"/>
      <w:pPr>
        <w:ind w:left="3600" w:hanging="360"/>
      </w:pPr>
      <w:rPr>
        <w:rFonts w:ascii="Courier New" w:hAnsi="Courier New" w:cs="Courier New" w:hint="default"/>
      </w:rPr>
    </w:lvl>
    <w:lvl w:ilvl="5" w:tplc="CD2A3DF2">
      <w:start w:val="1"/>
      <w:numFmt w:val="bullet"/>
      <w:lvlText w:val=""/>
      <w:lvlJc w:val="left"/>
      <w:pPr>
        <w:ind w:left="4320" w:hanging="360"/>
      </w:pPr>
      <w:rPr>
        <w:rFonts w:ascii="Wingdings" w:hAnsi="Wingdings" w:hint="default"/>
      </w:rPr>
    </w:lvl>
    <w:lvl w:ilvl="6" w:tplc="F46C86A4">
      <w:start w:val="1"/>
      <w:numFmt w:val="bullet"/>
      <w:lvlText w:val=""/>
      <w:lvlJc w:val="left"/>
      <w:pPr>
        <w:ind w:left="5040" w:hanging="360"/>
      </w:pPr>
      <w:rPr>
        <w:rFonts w:ascii="Symbol" w:hAnsi="Symbol" w:hint="default"/>
      </w:rPr>
    </w:lvl>
    <w:lvl w:ilvl="7" w:tplc="B4E2C4B8">
      <w:start w:val="1"/>
      <w:numFmt w:val="bullet"/>
      <w:lvlText w:val="o"/>
      <w:lvlJc w:val="left"/>
      <w:pPr>
        <w:ind w:left="5760" w:hanging="360"/>
      </w:pPr>
      <w:rPr>
        <w:rFonts w:ascii="Courier New" w:hAnsi="Courier New" w:cs="Courier New" w:hint="default"/>
      </w:rPr>
    </w:lvl>
    <w:lvl w:ilvl="8" w:tplc="45622D30">
      <w:start w:val="1"/>
      <w:numFmt w:val="bullet"/>
      <w:lvlText w:val=""/>
      <w:lvlJc w:val="left"/>
      <w:pPr>
        <w:ind w:left="6480" w:hanging="360"/>
      </w:pPr>
      <w:rPr>
        <w:rFonts w:ascii="Wingdings" w:hAnsi="Wingdings" w:hint="default"/>
      </w:rPr>
    </w:lvl>
  </w:abstractNum>
  <w:abstractNum w:abstractNumId="14" w15:restartNumberingAfterBreak="0">
    <w:nsid w:val="59887840"/>
    <w:multiLevelType w:val="hybridMultilevel"/>
    <w:tmpl w:val="F63A9FDC"/>
    <w:lvl w:ilvl="0" w:tplc="7D1AAF36">
      <w:start w:val="1"/>
      <w:numFmt w:val="bullet"/>
      <w:lvlText w:val=""/>
      <w:lvlJc w:val="left"/>
      <w:pPr>
        <w:ind w:left="720" w:hanging="360"/>
      </w:pPr>
      <w:rPr>
        <w:rFonts w:ascii="Symbol" w:hAnsi="Symbol" w:hint="default"/>
      </w:rPr>
    </w:lvl>
    <w:lvl w:ilvl="1" w:tplc="616AB04E" w:tentative="1">
      <w:start w:val="1"/>
      <w:numFmt w:val="bullet"/>
      <w:lvlText w:val="o"/>
      <w:lvlJc w:val="left"/>
      <w:pPr>
        <w:ind w:left="1440" w:hanging="360"/>
      </w:pPr>
      <w:rPr>
        <w:rFonts w:ascii="Courier New" w:hAnsi="Courier New" w:cs="Courier New" w:hint="default"/>
      </w:rPr>
    </w:lvl>
    <w:lvl w:ilvl="2" w:tplc="49A48D54" w:tentative="1">
      <w:start w:val="1"/>
      <w:numFmt w:val="bullet"/>
      <w:lvlText w:val=""/>
      <w:lvlJc w:val="left"/>
      <w:pPr>
        <w:ind w:left="2160" w:hanging="360"/>
      </w:pPr>
      <w:rPr>
        <w:rFonts w:ascii="Wingdings" w:hAnsi="Wingdings" w:hint="default"/>
      </w:rPr>
    </w:lvl>
    <w:lvl w:ilvl="3" w:tplc="398617DA" w:tentative="1">
      <w:start w:val="1"/>
      <w:numFmt w:val="bullet"/>
      <w:lvlText w:val=""/>
      <w:lvlJc w:val="left"/>
      <w:pPr>
        <w:ind w:left="2880" w:hanging="360"/>
      </w:pPr>
      <w:rPr>
        <w:rFonts w:ascii="Symbol" w:hAnsi="Symbol" w:hint="default"/>
      </w:rPr>
    </w:lvl>
    <w:lvl w:ilvl="4" w:tplc="53F66D66" w:tentative="1">
      <w:start w:val="1"/>
      <w:numFmt w:val="bullet"/>
      <w:lvlText w:val="o"/>
      <w:lvlJc w:val="left"/>
      <w:pPr>
        <w:ind w:left="3600" w:hanging="360"/>
      </w:pPr>
      <w:rPr>
        <w:rFonts w:ascii="Courier New" w:hAnsi="Courier New" w:cs="Courier New" w:hint="default"/>
      </w:rPr>
    </w:lvl>
    <w:lvl w:ilvl="5" w:tplc="5F4C3968" w:tentative="1">
      <w:start w:val="1"/>
      <w:numFmt w:val="bullet"/>
      <w:lvlText w:val=""/>
      <w:lvlJc w:val="left"/>
      <w:pPr>
        <w:ind w:left="4320" w:hanging="360"/>
      </w:pPr>
      <w:rPr>
        <w:rFonts w:ascii="Wingdings" w:hAnsi="Wingdings" w:hint="default"/>
      </w:rPr>
    </w:lvl>
    <w:lvl w:ilvl="6" w:tplc="98325654" w:tentative="1">
      <w:start w:val="1"/>
      <w:numFmt w:val="bullet"/>
      <w:lvlText w:val=""/>
      <w:lvlJc w:val="left"/>
      <w:pPr>
        <w:ind w:left="5040" w:hanging="360"/>
      </w:pPr>
      <w:rPr>
        <w:rFonts w:ascii="Symbol" w:hAnsi="Symbol" w:hint="default"/>
      </w:rPr>
    </w:lvl>
    <w:lvl w:ilvl="7" w:tplc="4C5A8068" w:tentative="1">
      <w:start w:val="1"/>
      <w:numFmt w:val="bullet"/>
      <w:lvlText w:val="o"/>
      <w:lvlJc w:val="left"/>
      <w:pPr>
        <w:ind w:left="5760" w:hanging="360"/>
      </w:pPr>
      <w:rPr>
        <w:rFonts w:ascii="Courier New" w:hAnsi="Courier New" w:cs="Courier New" w:hint="default"/>
      </w:rPr>
    </w:lvl>
    <w:lvl w:ilvl="8" w:tplc="834A177A" w:tentative="1">
      <w:start w:val="1"/>
      <w:numFmt w:val="bullet"/>
      <w:lvlText w:val=""/>
      <w:lvlJc w:val="left"/>
      <w:pPr>
        <w:ind w:left="6480" w:hanging="360"/>
      </w:pPr>
      <w:rPr>
        <w:rFonts w:ascii="Wingdings" w:hAnsi="Wingdings" w:hint="default"/>
      </w:rPr>
    </w:lvl>
  </w:abstractNum>
  <w:abstractNum w:abstractNumId="15" w15:restartNumberingAfterBreak="0">
    <w:nsid w:val="648B66E0"/>
    <w:multiLevelType w:val="hybridMultilevel"/>
    <w:tmpl w:val="C4D6DE90"/>
    <w:lvl w:ilvl="0" w:tplc="909AF06C">
      <w:start w:val="1"/>
      <w:numFmt w:val="bullet"/>
      <w:lvlText w:val=""/>
      <w:lvlJc w:val="left"/>
      <w:pPr>
        <w:ind w:left="720" w:hanging="360"/>
      </w:pPr>
      <w:rPr>
        <w:rFonts w:ascii="Symbol" w:hAnsi="Symbol" w:hint="default"/>
      </w:rPr>
    </w:lvl>
    <w:lvl w:ilvl="1" w:tplc="12CEC064" w:tentative="1">
      <w:start w:val="1"/>
      <w:numFmt w:val="bullet"/>
      <w:lvlText w:val="o"/>
      <w:lvlJc w:val="left"/>
      <w:pPr>
        <w:ind w:left="1440" w:hanging="360"/>
      </w:pPr>
      <w:rPr>
        <w:rFonts w:ascii="Courier New" w:hAnsi="Courier New" w:cs="Courier New" w:hint="default"/>
      </w:rPr>
    </w:lvl>
    <w:lvl w:ilvl="2" w:tplc="525C0284" w:tentative="1">
      <w:start w:val="1"/>
      <w:numFmt w:val="bullet"/>
      <w:lvlText w:val=""/>
      <w:lvlJc w:val="left"/>
      <w:pPr>
        <w:ind w:left="2160" w:hanging="360"/>
      </w:pPr>
      <w:rPr>
        <w:rFonts w:ascii="Wingdings" w:hAnsi="Wingdings" w:hint="default"/>
      </w:rPr>
    </w:lvl>
    <w:lvl w:ilvl="3" w:tplc="DB48FD4E" w:tentative="1">
      <w:start w:val="1"/>
      <w:numFmt w:val="bullet"/>
      <w:lvlText w:val=""/>
      <w:lvlJc w:val="left"/>
      <w:pPr>
        <w:ind w:left="2880" w:hanging="360"/>
      </w:pPr>
      <w:rPr>
        <w:rFonts w:ascii="Symbol" w:hAnsi="Symbol" w:hint="default"/>
      </w:rPr>
    </w:lvl>
    <w:lvl w:ilvl="4" w:tplc="1C1A9922" w:tentative="1">
      <w:start w:val="1"/>
      <w:numFmt w:val="bullet"/>
      <w:lvlText w:val="o"/>
      <w:lvlJc w:val="left"/>
      <w:pPr>
        <w:ind w:left="3600" w:hanging="360"/>
      </w:pPr>
      <w:rPr>
        <w:rFonts w:ascii="Courier New" w:hAnsi="Courier New" w:cs="Courier New" w:hint="default"/>
      </w:rPr>
    </w:lvl>
    <w:lvl w:ilvl="5" w:tplc="49EC64AE" w:tentative="1">
      <w:start w:val="1"/>
      <w:numFmt w:val="bullet"/>
      <w:lvlText w:val=""/>
      <w:lvlJc w:val="left"/>
      <w:pPr>
        <w:ind w:left="4320" w:hanging="360"/>
      </w:pPr>
      <w:rPr>
        <w:rFonts w:ascii="Wingdings" w:hAnsi="Wingdings" w:hint="default"/>
      </w:rPr>
    </w:lvl>
    <w:lvl w:ilvl="6" w:tplc="CD6A09EA" w:tentative="1">
      <w:start w:val="1"/>
      <w:numFmt w:val="bullet"/>
      <w:lvlText w:val=""/>
      <w:lvlJc w:val="left"/>
      <w:pPr>
        <w:ind w:left="5040" w:hanging="360"/>
      </w:pPr>
      <w:rPr>
        <w:rFonts w:ascii="Symbol" w:hAnsi="Symbol" w:hint="default"/>
      </w:rPr>
    </w:lvl>
    <w:lvl w:ilvl="7" w:tplc="B87A90F2" w:tentative="1">
      <w:start w:val="1"/>
      <w:numFmt w:val="bullet"/>
      <w:lvlText w:val="o"/>
      <w:lvlJc w:val="left"/>
      <w:pPr>
        <w:ind w:left="5760" w:hanging="360"/>
      </w:pPr>
      <w:rPr>
        <w:rFonts w:ascii="Courier New" w:hAnsi="Courier New" w:cs="Courier New" w:hint="default"/>
      </w:rPr>
    </w:lvl>
    <w:lvl w:ilvl="8" w:tplc="0316B7A0" w:tentative="1">
      <w:start w:val="1"/>
      <w:numFmt w:val="bullet"/>
      <w:lvlText w:val=""/>
      <w:lvlJc w:val="left"/>
      <w:pPr>
        <w:ind w:left="6480" w:hanging="360"/>
      </w:pPr>
      <w:rPr>
        <w:rFonts w:ascii="Wingdings" w:hAnsi="Wingdings" w:hint="default"/>
      </w:rPr>
    </w:lvl>
  </w:abstractNum>
  <w:abstractNum w:abstractNumId="16" w15:restartNumberingAfterBreak="0">
    <w:nsid w:val="666D3A5A"/>
    <w:multiLevelType w:val="hybridMultilevel"/>
    <w:tmpl w:val="A7D41784"/>
    <w:lvl w:ilvl="0" w:tplc="F624852E">
      <w:start w:val="1"/>
      <w:numFmt w:val="bullet"/>
      <w:lvlText w:val=""/>
      <w:lvlJc w:val="left"/>
      <w:pPr>
        <w:ind w:left="720" w:hanging="360"/>
      </w:pPr>
      <w:rPr>
        <w:rFonts w:ascii="Symbol" w:hAnsi="Symbol" w:hint="default"/>
      </w:rPr>
    </w:lvl>
    <w:lvl w:ilvl="1" w:tplc="AF062D14" w:tentative="1">
      <w:start w:val="1"/>
      <w:numFmt w:val="bullet"/>
      <w:lvlText w:val="o"/>
      <w:lvlJc w:val="left"/>
      <w:pPr>
        <w:ind w:left="1440" w:hanging="360"/>
      </w:pPr>
      <w:rPr>
        <w:rFonts w:ascii="Courier New" w:hAnsi="Courier New" w:cs="Courier New" w:hint="default"/>
      </w:rPr>
    </w:lvl>
    <w:lvl w:ilvl="2" w:tplc="B832CB30" w:tentative="1">
      <w:start w:val="1"/>
      <w:numFmt w:val="bullet"/>
      <w:lvlText w:val=""/>
      <w:lvlJc w:val="left"/>
      <w:pPr>
        <w:ind w:left="2160" w:hanging="360"/>
      </w:pPr>
      <w:rPr>
        <w:rFonts w:ascii="Wingdings" w:hAnsi="Wingdings" w:hint="default"/>
      </w:rPr>
    </w:lvl>
    <w:lvl w:ilvl="3" w:tplc="97307EF2" w:tentative="1">
      <w:start w:val="1"/>
      <w:numFmt w:val="bullet"/>
      <w:lvlText w:val=""/>
      <w:lvlJc w:val="left"/>
      <w:pPr>
        <w:ind w:left="2880" w:hanging="360"/>
      </w:pPr>
      <w:rPr>
        <w:rFonts w:ascii="Symbol" w:hAnsi="Symbol" w:hint="default"/>
      </w:rPr>
    </w:lvl>
    <w:lvl w:ilvl="4" w:tplc="96827416" w:tentative="1">
      <w:start w:val="1"/>
      <w:numFmt w:val="bullet"/>
      <w:lvlText w:val="o"/>
      <w:lvlJc w:val="left"/>
      <w:pPr>
        <w:ind w:left="3600" w:hanging="360"/>
      </w:pPr>
      <w:rPr>
        <w:rFonts w:ascii="Courier New" w:hAnsi="Courier New" w:cs="Courier New" w:hint="default"/>
      </w:rPr>
    </w:lvl>
    <w:lvl w:ilvl="5" w:tplc="0B82C154" w:tentative="1">
      <w:start w:val="1"/>
      <w:numFmt w:val="bullet"/>
      <w:lvlText w:val=""/>
      <w:lvlJc w:val="left"/>
      <w:pPr>
        <w:ind w:left="4320" w:hanging="360"/>
      </w:pPr>
      <w:rPr>
        <w:rFonts w:ascii="Wingdings" w:hAnsi="Wingdings" w:hint="default"/>
      </w:rPr>
    </w:lvl>
    <w:lvl w:ilvl="6" w:tplc="6338F04C" w:tentative="1">
      <w:start w:val="1"/>
      <w:numFmt w:val="bullet"/>
      <w:lvlText w:val=""/>
      <w:lvlJc w:val="left"/>
      <w:pPr>
        <w:ind w:left="5040" w:hanging="360"/>
      </w:pPr>
      <w:rPr>
        <w:rFonts w:ascii="Symbol" w:hAnsi="Symbol" w:hint="default"/>
      </w:rPr>
    </w:lvl>
    <w:lvl w:ilvl="7" w:tplc="4560C86A" w:tentative="1">
      <w:start w:val="1"/>
      <w:numFmt w:val="bullet"/>
      <w:lvlText w:val="o"/>
      <w:lvlJc w:val="left"/>
      <w:pPr>
        <w:ind w:left="5760" w:hanging="360"/>
      </w:pPr>
      <w:rPr>
        <w:rFonts w:ascii="Courier New" w:hAnsi="Courier New" w:cs="Courier New" w:hint="default"/>
      </w:rPr>
    </w:lvl>
    <w:lvl w:ilvl="8" w:tplc="18B8B30A" w:tentative="1">
      <w:start w:val="1"/>
      <w:numFmt w:val="bullet"/>
      <w:lvlText w:val=""/>
      <w:lvlJc w:val="left"/>
      <w:pPr>
        <w:ind w:left="6480" w:hanging="360"/>
      </w:pPr>
      <w:rPr>
        <w:rFonts w:ascii="Wingdings" w:hAnsi="Wingdings" w:hint="default"/>
      </w:rPr>
    </w:lvl>
  </w:abstractNum>
  <w:abstractNum w:abstractNumId="17" w15:restartNumberingAfterBreak="0">
    <w:nsid w:val="6CAF519B"/>
    <w:multiLevelType w:val="hybridMultilevel"/>
    <w:tmpl w:val="3DAE9F3E"/>
    <w:lvl w:ilvl="0" w:tplc="94F85F28">
      <w:numFmt w:val="bullet"/>
      <w:lvlText w:val=""/>
      <w:lvlJc w:val="left"/>
      <w:pPr>
        <w:ind w:left="720" w:hanging="360"/>
      </w:pPr>
      <w:rPr>
        <w:rFonts w:ascii="Symbol" w:eastAsiaTheme="minorHAnsi" w:hAnsi="Symbol" w:cstheme="minorBidi" w:hint="default"/>
      </w:rPr>
    </w:lvl>
    <w:lvl w:ilvl="1" w:tplc="E0164AE6">
      <w:start w:val="1"/>
      <w:numFmt w:val="bullet"/>
      <w:lvlText w:val="o"/>
      <w:lvlJc w:val="left"/>
      <w:pPr>
        <w:ind w:left="1440" w:hanging="360"/>
      </w:pPr>
      <w:rPr>
        <w:rFonts w:ascii="Courier New" w:hAnsi="Courier New" w:cs="Courier New" w:hint="default"/>
      </w:rPr>
    </w:lvl>
    <w:lvl w:ilvl="2" w:tplc="B05E947A" w:tentative="1">
      <w:start w:val="1"/>
      <w:numFmt w:val="bullet"/>
      <w:lvlText w:val=""/>
      <w:lvlJc w:val="left"/>
      <w:pPr>
        <w:ind w:left="2160" w:hanging="360"/>
      </w:pPr>
      <w:rPr>
        <w:rFonts w:ascii="Wingdings" w:hAnsi="Wingdings" w:hint="default"/>
      </w:rPr>
    </w:lvl>
    <w:lvl w:ilvl="3" w:tplc="865E4A5C" w:tentative="1">
      <w:start w:val="1"/>
      <w:numFmt w:val="bullet"/>
      <w:lvlText w:val=""/>
      <w:lvlJc w:val="left"/>
      <w:pPr>
        <w:ind w:left="2880" w:hanging="360"/>
      </w:pPr>
      <w:rPr>
        <w:rFonts w:ascii="Symbol" w:hAnsi="Symbol" w:hint="default"/>
      </w:rPr>
    </w:lvl>
    <w:lvl w:ilvl="4" w:tplc="0DFA9664" w:tentative="1">
      <w:start w:val="1"/>
      <w:numFmt w:val="bullet"/>
      <w:lvlText w:val="o"/>
      <w:lvlJc w:val="left"/>
      <w:pPr>
        <w:ind w:left="3600" w:hanging="360"/>
      </w:pPr>
      <w:rPr>
        <w:rFonts w:ascii="Courier New" w:hAnsi="Courier New" w:cs="Courier New" w:hint="default"/>
      </w:rPr>
    </w:lvl>
    <w:lvl w:ilvl="5" w:tplc="05840880" w:tentative="1">
      <w:start w:val="1"/>
      <w:numFmt w:val="bullet"/>
      <w:lvlText w:val=""/>
      <w:lvlJc w:val="left"/>
      <w:pPr>
        <w:ind w:left="4320" w:hanging="360"/>
      </w:pPr>
      <w:rPr>
        <w:rFonts w:ascii="Wingdings" w:hAnsi="Wingdings" w:hint="default"/>
      </w:rPr>
    </w:lvl>
    <w:lvl w:ilvl="6" w:tplc="8690C08E" w:tentative="1">
      <w:start w:val="1"/>
      <w:numFmt w:val="bullet"/>
      <w:lvlText w:val=""/>
      <w:lvlJc w:val="left"/>
      <w:pPr>
        <w:ind w:left="5040" w:hanging="360"/>
      </w:pPr>
      <w:rPr>
        <w:rFonts w:ascii="Symbol" w:hAnsi="Symbol" w:hint="default"/>
      </w:rPr>
    </w:lvl>
    <w:lvl w:ilvl="7" w:tplc="844E2CD4" w:tentative="1">
      <w:start w:val="1"/>
      <w:numFmt w:val="bullet"/>
      <w:lvlText w:val="o"/>
      <w:lvlJc w:val="left"/>
      <w:pPr>
        <w:ind w:left="5760" w:hanging="360"/>
      </w:pPr>
      <w:rPr>
        <w:rFonts w:ascii="Courier New" w:hAnsi="Courier New" w:cs="Courier New" w:hint="default"/>
      </w:rPr>
    </w:lvl>
    <w:lvl w:ilvl="8" w:tplc="394EB0B4" w:tentative="1">
      <w:start w:val="1"/>
      <w:numFmt w:val="bullet"/>
      <w:lvlText w:val=""/>
      <w:lvlJc w:val="left"/>
      <w:pPr>
        <w:ind w:left="6480" w:hanging="360"/>
      </w:pPr>
      <w:rPr>
        <w:rFonts w:ascii="Wingdings" w:hAnsi="Wingdings" w:hint="default"/>
      </w:rPr>
    </w:lvl>
  </w:abstractNum>
  <w:abstractNum w:abstractNumId="18" w15:restartNumberingAfterBreak="0">
    <w:nsid w:val="701515EA"/>
    <w:multiLevelType w:val="hybridMultilevel"/>
    <w:tmpl w:val="B3321A1C"/>
    <w:lvl w:ilvl="0" w:tplc="626EAF66">
      <w:start w:val="1"/>
      <w:numFmt w:val="bullet"/>
      <w:lvlText w:val=""/>
      <w:lvlJc w:val="left"/>
      <w:pPr>
        <w:ind w:left="720" w:hanging="360"/>
      </w:pPr>
      <w:rPr>
        <w:rFonts w:ascii="Symbol" w:hAnsi="Symbol" w:hint="default"/>
      </w:rPr>
    </w:lvl>
    <w:lvl w:ilvl="1" w:tplc="748A4AEA" w:tentative="1">
      <w:start w:val="1"/>
      <w:numFmt w:val="bullet"/>
      <w:lvlText w:val="o"/>
      <w:lvlJc w:val="left"/>
      <w:pPr>
        <w:ind w:left="1440" w:hanging="360"/>
      </w:pPr>
      <w:rPr>
        <w:rFonts w:ascii="Courier New" w:hAnsi="Courier New" w:cs="Courier New" w:hint="default"/>
      </w:rPr>
    </w:lvl>
    <w:lvl w:ilvl="2" w:tplc="64DA8D6E" w:tentative="1">
      <w:start w:val="1"/>
      <w:numFmt w:val="bullet"/>
      <w:lvlText w:val=""/>
      <w:lvlJc w:val="left"/>
      <w:pPr>
        <w:ind w:left="2160" w:hanging="360"/>
      </w:pPr>
      <w:rPr>
        <w:rFonts w:ascii="Wingdings" w:hAnsi="Wingdings" w:hint="default"/>
      </w:rPr>
    </w:lvl>
    <w:lvl w:ilvl="3" w:tplc="29E6A588" w:tentative="1">
      <w:start w:val="1"/>
      <w:numFmt w:val="bullet"/>
      <w:lvlText w:val=""/>
      <w:lvlJc w:val="left"/>
      <w:pPr>
        <w:ind w:left="2880" w:hanging="360"/>
      </w:pPr>
      <w:rPr>
        <w:rFonts w:ascii="Symbol" w:hAnsi="Symbol" w:hint="default"/>
      </w:rPr>
    </w:lvl>
    <w:lvl w:ilvl="4" w:tplc="05C6DC78" w:tentative="1">
      <w:start w:val="1"/>
      <w:numFmt w:val="bullet"/>
      <w:lvlText w:val="o"/>
      <w:lvlJc w:val="left"/>
      <w:pPr>
        <w:ind w:left="3600" w:hanging="360"/>
      </w:pPr>
      <w:rPr>
        <w:rFonts w:ascii="Courier New" w:hAnsi="Courier New" w:cs="Courier New" w:hint="default"/>
      </w:rPr>
    </w:lvl>
    <w:lvl w:ilvl="5" w:tplc="8CAE6D32" w:tentative="1">
      <w:start w:val="1"/>
      <w:numFmt w:val="bullet"/>
      <w:lvlText w:val=""/>
      <w:lvlJc w:val="left"/>
      <w:pPr>
        <w:ind w:left="4320" w:hanging="360"/>
      </w:pPr>
      <w:rPr>
        <w:rFonts w:ascii="Wingdings" w:hAnsi="Wingdings" w:hint="default"/>
      </w:rPr>
    </w:lvl>
    <w:lvl w:ilvl="6" w:tplc="849CE980" w:tentative="1">
      <w:start w:val="1"/>
      <w:numFmt w:val="bullet"/>
      <w:lvlText w:val=""/>
      <w:lvlJc w:val="left"/>
      <w:pPr>
        <w:ind w:left="5040" w:hanging="360"/>
      </w:pPr>
      <w:rPr>
        <w:rFonts w:ascii="Symbol" w:hAnsi="Symbol" w:hint="default"/>
      </w:rPr>
    </w:lvl>
    <w:lvl w:ilvl="7" w:tplc="9BD2541A" w:tentative="1">
      <w:start w:val="1"/>
      <w:numFmt w:val="bullet"/>
      <w:lvlText w:val="o"/>
      <w:lvlJc w:val="left"/>
      <w:pPr>
        <w:ind w:left="5760" w:hanging="360"/>
      </w:pPr>
      <w:rPr>
        <w:rFonts w:ascii="Courier New" w:hAnsi="Courier New" w:cs="Courier New" w:hint="default"/>
      </w:rPr>
    </w:lvl>
    <w:lvl w:ilvl="8" w:tplc="F0D2283A" w:tentative="1">
      <w:start w:val="1"/>
      <w:numFmt w:val="bullet"/>
      <w:lvlText w:val=""/>
      <w:lvlJc w:val="left"/>
      <w:pPr>
        <w:ind w:left="6480" w:hanging="360"/>
      </w:pPr>
      <w:rPr>
        <w:rFonts w:ascii="Wingdings" w:hAnsi="Wingdings" w:hint="default"/>
      </w:rPr>
    </w:lvl>
  </w:abstractNum>
  <w:abstractNum w:abstractNumId="19" w15:restartNumberingAfterBreak="0">
    <w:nsid w:val="70FE1811"/>
    <w:multiLevelType w:val="hybridMultilevel"/>
    <w:tmpl w:val="3992F3AC"/>
    <w:lvl w:ilvl="0" w:tplc="1A5A2D3A">
      <w:start w:val="1"/>
      <w:numFmt w:val="bullet"/>
      <w:lvlText w:val=""/>
      <w:lvlJc w:val="left"/>
      <w:pPr>
        <w:ind w:left="720" w:hanging="360"/>
      </w:pPr>
      <w:rPr>
        <w:rFonts w:ascii="Symbol" w:hAnsi="Symbol" w:hint="default"/>
      </w:rPr>
    </w:lvl>
    <w:lvl w:ilvl="1" w:tplc="66CAC490" w:tentative="1">
      <w:start w:val="1"/>
      <w:numFmt w:val="bullet"/>
      <w:lvlText w:val="o"/>
      <w:lvlJc w:val="left"/>
      <w:pPr>
        <w:ind w:left="1440" w:hanging="360"/>
      </w:pPr>
      <w:rPr>
        <w:rFonts w:ascii="Courier New" w:hAnsi="Courier New" w:cs="Courier New" w:hint="default"/>
      </w:rPr>
    </w:lvl>
    <w:lvl w:ilvl="2" w:tplc="59A0BBA4" w:tentative="1">
      <w:start w:val="1"/>
      <w:numFmt w:val="bullet"/>
      <w:lvlText w:val=""/>
      <w:lvlJc w:val="left"/>
      <w:pPr>
        <w:ind w:left="2160" w:hanging="360"/>
      </w:pPr>
      <w:rPr>
        <w:rFonts w:ascii="Wingdings" w:hAnsi="Wingdings" w:hint="default"/>
      </w:rPr>
    </w:lvl>
    <w:lvl w:ilvl="3" w:tplc="36C0EDCE" w:tentative="1">
      <w:start w:val="1"/>
      <w:numFmt w:val="bullet"/>
      <w:lvlText w:val=""/>
      <w:lvlJc w:val="left"/>
      <w:pPr>
        <w:ind w:left="2880" w:hanging="360"/>
      </w:pPr>
      <w:rPr>
        <w:rFonts w:ascii="Symbol" w:hAnsi="Symbol" w:hint="default"/>
      </w:rPr>
    </w:lvl>
    <w:lvl w:ilvl="4" w:tplc="9490F88C" w:tentative="1">
      <w:start w:val="1"/>
      <w:numFmt w:val="bullet"/>
      <w:lvlText w:val="o"/>
      <w:lvlJc w:val="left"/>
      <w:pPr>
        <w:ind w:left="3600" w:hanging="360"/>
      </w:pPr>
      <w:rPr>
        <w:rFonts w:ascii="Courier New" w:hAnsi="Courier New" w:cs="Courier New" w:hint="default"/>
      </w:rPr>
    </w:lvl>
    <w:lvl w:ilvl="5" w:tplc="ACC6A886" w:tentative="1">
      <w:start w:val="1"/>
      <w:numFmt w:val="bullet"/>
      <w:lvlText w:val=""/>
      <w:lvlJc w:val="left"/>
      <w:pPr>
        <w:ind w:left="4320" w:hanging="360"/>
      </w:pPr>
      <w:rPr>
        <w:rFonts w:ascii="Wingdings" w:hAnsi="Wingdings" w:hint="default"/>
      </w:rPr>
    </w:lvl>
    <w:lvl w:ilvl="6" w:tplc="C588A852" w:tentative="1">
      <w:start w:val="1"/>
      <w:numFmt w:val="bullet"/>
      <w:lvlText w:val=""/>
      <w:lvlJc w:val="left"/>
      <w:pPr>
        <w:ind w:left="5040" w:hanging="360"/>
      </w:pPr>
      <w:rPr>
        <w:rFonts w:ascii="Symbol" w:hAnsi="Symbol" w:hint="default"/>
      </w:rPr>
    </w:lvl>
    <w:lvl w:ilvl="7" w:tplc="D042196E" w:tentative="1">
      <w:start w:val="1"/>
      <w:numFmt w:val="bullet"/>
      <w:lvlText w:val="o"/>
      <w:lvlJc w:val="left"/>
      <w:pPr>
        <w:ind w:left="5760" w:hanging="360"/>
      </w:pPr>
      <w:rPr>
        <w:rFonts w:ascii="Courier New" w:hAnsi="Courier New" w:cs="Courier New" w:hint="default"/>
      </w:rPr>
    </w:lvl>
    <w:lvl w:ilvl="8" w:tplc="F4307D92" w:tentative="1">
      <w:start w:val="1"/>
      <w:numFmt w:val="bullet"/>
      <w:lvlText w:val=""/>
      <w:lvlJc w:val="left"/>
      <w:pPr>
        <w:ind w:left="6480" w:hanging="360"/>
      </w:pPr>
      <w:rPr>
        <w:rFonts w:ascii="Wingdings" w:hAnsi="Wingdings" w:hint="default"/>
      </w:rPr>
    </w:lvl>
  </w:abstractNum>
  <w:abstractNum w:abstractNumId="20" w15:restartNumberingAfterBreak="0">
    <w:nsid w:val="73611C50"/>
    <w:multiLevelType w:val="multilevel"/>
    <w:tmpl w:val="40D0F650"/>
    <w:numStyleLink w:val="PRDnumberedheadings"/>
  </w:abstractNum>
  <w:abstractNum w:abstractNumId="21" w15:restartNumberingAfterBreak="0">
    <w:nsid w:val="7AD50BA2"/>
    <w:multiLevelType w:val="hybridMultilevel"/>
    <w:tmpl w:val="B192E280"/>
    <w:lvl w:ilvl="0" w:tplc="1EC6EC06">
      <w:start w:val="1"/>
      <w:numFmt w:val="bullet"/>
      <w:pStyle w:val="Bulletlist"/>
      <w:lvlText w:val=""/>
      <w:lvlJc w:val="left"/>
      <w:pPr>
        <w:ind w:left="360" w:hanging="360"/>
      </w:pPr>
      <w:rPr>
        <w:rFonts w:ascii="Webdings" w:hAnsi="Webdings" w:hint="default"/>
        <w:color w:val="FF8A8B" w:themeColor="accent1"/>
      </w:rPr>
    </w:lvl>
    <w:lvl w:ilvl="1" w:tplc="3EA807C6">
      <w:start w:val="1"/>
      <w:numFmt w:val="bullet"/>
      <w:lvlText w:val="—"/>
      <w:lvlJc w:val="left"/>
      <w:pPr>
        <w:ind w:left="1080" w:hanging="360"/>
      </w:pPr>
      <w:rPr>
        <w:rFonts w:ascii="Arial" w:hAnsi="Arial" w:hint="default"/>
        <w:color w:val="FF8A8B" w:themeColor="accent1"/>
      </w:rPr>
    </w:lvl>
    <w:lvl w:ilvl="2" w:tplc="AEB02E68" w:tentative="1">
      <w:start w:val="1"/>
      <w:numFmt w:val="bullet"/>
      <w:lvlText w:val=""/>
      <w:lvlJc w:val="left"/>
      <w:pPr>
        <w:ind w:left="1800" w:hanging="360"/>
      </w:pPr>
      <w:rPr>
        <w:rFonts w:ascii="Wingdings" w:hAnsi="Wingdings" w:hint="default"/>
      </w:rPr>
    </w:lvl>
    <w:lvl w:ilvl="3" w:tplc="95DA6E32" w:tentative="1">
      <w:start w:val="1"/>
      <w:numFmt w:val="bullet"/>
      <w:lvlText w:val=""/>
      <w:lvlJc w:val="left"/>
      <w:pPr>
        <w:ind w:left="2520" w:hanging="360"/>
      </w:pPr>
      <w:rPr>
        <w:rFonts w:ascii="Symbol" w:hAnsi="Symbol" w:hint="default"/>
      </w:rPr>
    </w:lvl>
    <w:lvl w:ilvl="4" w:tplc="16F04D92" w:tentative="1">
      <w:start w:val="1"/>
      <w:numFmt w:val="bullet"/>
      <w:lvlText w:val="o"/>
      <w:lvlJc w:val="left"/>
      <w:pPr>
        <w:ind w:left="3240" w:hanging="360"/>
      </w:pPr>
      <w:rPr>
        <w:rFonts w:ascii="Courier New" w:hAnsi="Courier New" w:cs="Courier New" w:hint="default"/>
      </w:rPr>
    </w:lvl>
    <w:lvl w:ilvl="5" w:tplc="530451EC" w:tentative="1">
      <w:start w:val="1"/>
      <w:numFmt w:val="bullet"/>
      <w:lvlText w:val=""/>
      <w:lvlJc w:val="left"/>
      <w:pPr>
        <w:ind w:left="3960" w:hanging="360"/>
      </w:pPr>
      <w:rPr>
        <w:rFonts w:ascii="Wingdings" w:hAnsi="Wingdings" w:hint="default"/>
      </w:rPr>
    </w:lvl>
    <w:lvl w:ilvl="6" w:tplc="207CAF16" w:tentative="1">
      <w:start w:val="1"/>
      <w:numFmt w:val="bullet"/>
      <w:lvlText w:val=""/>
      <w:lvlJc w:val="left"/>
      <w:pPr>
        <w:ind w:left="4680" w:hanging="360"/>
      </w:pPr>
      <w:rPr>
        <w:rFonts w:ascii="Symbol" w:hAnsi="Symbol" w:hint="default"/>
      </w:rPr>
    </w:lvl>
    <w:lvl w:ilvl="7" w:tplc="71589BE8" w:tentative="1">
      <w:start w:val="1"/>
      <w:numFmt w:val="bullet"/>
      <w:lvlText w:val="o"/>
      <w:lvlJc w:val="left"/>
      <w:pPr>
        <w:ind w:left="5400" w:hanging="360"/>
      </w:pPr>
      <w:rPr>
        <w:rFonts w:ascii="Courier New" w:hAnsi="Courier New" w:cs="Courier New" w:hint="default"/>
      </w:rPr>
    </w:lvl>
    <w:lvl w:ilvl="8" w:tplc="975C2D78" w:tentative="1">
      <w:start w:val="1"/>
      <w:numFmt w:val="bullet"/>
      <w:lvlText w:val=""/>
      <w:lvlJc w:val="left"/>
      <w:pPr>
        <w:ind w:left="6120" w:hanging="360"/>
      </w:pPr>
      <w:rPr>
        <w:rFonts w:ascii="Wingdings" w:hAnsi="Wingdings" w:hint="default"/>
      </w:rPr>
    </w:lvl>
  </w:abstractNum>
  <w:num w:numId="1" w16cid:durableId="2060276108">
    <w:abstractNumId w:val="21"/>
  </w:num>
  <w:num w:numId="2" w16cid:durableId="1695838047">
    <w:abstractNumId w:val="11"/>
  </w:num>
  <w:num w:numId="3" w16cid:durableId="362830298">
    <w:abstractNumId w:val="4"/>
  </w:num>
  <w:num w:numId="4" w16cid:durableId="438377647">
    <w:abstractNumId w:val="3"/>
  </w:num>
  <w:num w:numId="5" w16cid:durableId="1376739853">
    <w:abstractNumId w:val="0"/>
  </w:num>
  <w:num w:numId="6" w16cid:durableId="208492589">
    <w:abstractNumId w:val="2"/>
  </w:num>
  <w:num w:numId="7" w16cid:durableId="1988389052">
    <w:abstractNumId w:val="20"/>
  </w:num>
  <w:num w:numId="8" w16cid:durableId="1060441179">
    <w:abstractNumId w:val="10"/>
  </w:num>
  <w:num w:numId="9" w16cid:durableId="505025047">
    <w:abstractNumId w:val="17"/>
  </w:num>
  <w:num w:numId="10" w16cid:durableId="1225605527">
    <w:abstractNumId w:val="19"/>
  </w:num>
  <w:num w:numId="11" w16cid:durableId="229389310">
    <w:abstractNumId w:val="14"/>
  </w:num>
  <w:num w:numId="12" w16cid:durableId="243417836">
    <w:abstractNumId w:val="12"/>
  </w:num>
  <w:num w:numId="13" w16cid:durableId="227036782">
    <w:abstractNumId w:val="15"/>
  </w:num>
  <w:num w:numId="14" w16cid:durableId="1297879544">
    <w:abstractNumId w:val="18"/>
  </w:num>
  <w:num w:numId="15" w16cid:durableId="125853143">
    <w:abstractNumId w:val="13"/>
  </w:num>
  <w:num w:numId="16" w16cid:durableId="1539271184">
    <w:abstractNumId w:val="8"/>
  </w:num>
  <w:num w:numId="17" w16cid:durableId="1435633255">
    <w:abstractNumId w:val="13"/>
  </w:num>
  <w:num w:numId="18" w16cid:durableId="1883635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248309">
    <w:abstractNumId w:val="16"/>
  </w:num>
  <w:num w:numId="20" w16cid:durableId="677342486">
    <w:abstractNumId w:val="7"/>
  </w:num>
  <w:num w:numId="21" w16cid:durableId="1048191252">
    <w:abstractNumId w:val="5"/>
  </w:num>
  <w:num w:numId="22" w16cid:durableId="5249708">
    <w:abstractNumId w:val="1"/>
  </w:num>
  <w:num w:numId="23" w16cid:durableId="87565704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3C"/>
    <w:rsid w:val="00000C9D"/>
    <w:rsid w:val="00001D4B"/>
    <w:rsid w:val="0000278F"/>
    <w:rsid w:val="00003366"/>
    <w:rsid w:val="00004400"/>
    <w:rsid w:val="000065F7"/>
    <w:rsid w:val="0000780A"/>
    <w:rsid w:val="000114C2"/>
    <w:rsid w:val="00011553"/>
    <w:rsid w:val="00011826"/>
    <w:rsid w:val="00012B87"/>
    <w:rsid w:val="00013CF9"/>
    <w:rsid w:val="00015020"/>
    <w:rsid w:val="000151A5"/>
    <w:rsid w:val="00015EDF"/>
    <w:rsid w:val="000161CA"/>
    <w:rsid w:val="000161E2"/>
    <w:rsid w:val="00022348"/>
    <w:rsid w:val="00024D27"/>
    <w:rsid w:val="0002521E"/>
    <w:rsid w:val="00025388"/>
    <w:rsid w:val="000255CB"/>
    <w:rsid w:val="000265FD"/>
    <w:rsid w:val="00026DDB"/>
    <w:rsid w:val="00027BD0"/>
    <w:rsid w:val="000327C4"/>
    <w:rsid w:val="00032848"/>
    <w:rsid w:val="00032ED4"/>
    <w:rsid w:val="000339E0"/>
    <w:rsid w:val="00034562"/>
    <w:rsid w:val="000357C6"/>
    <w:rsid w:val="00036582"/>
    <w:rsid w:val="000376EE"/>
    <w:rsid w:val="0004032B"/>
    <w:rsid w:val="00040C4C"/>
    <w:rsid w:val="00040D58"/>
    <w:rsid w:val="00042919"/>
    <w:rsid w:val="00042BC4"/>
    <w:rsid w:val="00044CC7"/>
    <w:rsid w:val="00046D1B"/>
    <w:rsid w:val="000470BD"/>
    <w:rsid w:val="00050DAB"/>
    <w:rsid w:val="00051FEC"/>
    <w:rsid w:val="0005362F"/>
    <w:rsid w:val="00054951"/>
    <w:rsid w:val="0005630B"/>
    <w:rsid w:val="0006165F"/>
    <w:rsid w:val="00062F5D"/>
    <w:rsid w:val="0006581F"/>
    <w:rsid w:val="00067627"/>
    <w:rsid w:val="000713D3"/>
    <w:rsid w:val="00071F24"/>
    <w:rsid w:val="00071F8A"/>
    <w:rsid w:val="0007217B"/>
    <w:rsid w:val="00074CA4"/>
    <w:rsid w:val="000751C8"/>
    <w:rsid w:val="00075CCC"/>
    <w:rsid w:val="000765C0"/>
    <w:rsid w:val="00076E79"/>
    <w:rsid w:val="00080DFE"/>
    <w:rsid w:val="000822D3"/>
    <w:rsid w:val="00082A95"/>
    <w:rsid w:val="0008311D"/>
    <w:rsid w:val="00083C11"/>
    <w:rsid w:val="00083F1A"/>
    <w:rsid w:val="00084886"/>
    <w:rsid w:val="00084F52"/>
    <w:rsid w:val="000854FB"/>
    <w:rsid w:val="00085A19"/>
    <w:rsid w:val="00085E3E"/>
    <w:rsid w:val="00085EBD"/>
    <w:rsid w:val="000869B2"/>
    <w:rsid w:val="000873CA"/>
    <w:rsid w:val="0009069A"/>
    <w:rsid w:val="00090EDB"/>
    <w:rsid w:val="000920D9"/>
    <w:rsid w:val="00094A31"/>
    <w:rsid w:val="000974A4"/>
    <w:rsid w:val="000A0CEC"/>
    <w:rsid w:val="000A13A8"/>
    <w:rsid w:val="000A2089"/>
    <w:rsid w:val="000A32AA"/>
    <w:rsid w:val="000A34C0"/>
    <w:rsid w:val="000A37D0"/>
    <w:rsid w:val="000A6EBA"/>
    <w:rsid w:val="000A7AD9"/>
    <w:rsid w:val="000B15F0"/>
    <w:rsid w:val="000B2D9E"/>
    <w:rsid w:val="000B37B1"/>
    <w:rsid w:val="000B39D7"/>
    <w:rsid w:val="000B3FAF"/>
    <w:rsid w:val="000B4263"/>
    <w:rsid w:val="000B54DA"/>
    <w:rsid w:val="000B5E0E"/>
    <w:rsid w:val="000B6310"/>
    <w:rsid w:val="000C13C9"/>
    <w:rsid w:val="000C1799"/>
    <w:rsid w:val="000C1CC1"/>
    <w:rsid w:val="000C586B"/>
    <w:rsid w:val="000C6950"/>
    <w:rsid w:val="000C6AA4"/>
    <w:rsid w:val="000D0726"/>
    <w:rsid w:val="000D0974"/>
    <w:rsid w:val="000D2125"/>
    <w:rsid w:val="000D47E7"/>
    <w:rsid w:val="000D48C1"/>
    <w:rsid w:val="000D6533"/>
    <w:rsid w:val="000D7287"/>
    <w:rsid w:val="000D7289"/>
    <w:rsid w:val="000D7895"/>
    <w:rsid w:val="000D79BD"/>
    <w:rsid w:val="000E1BD2"/>
    <w:rsid w:val="000E20DF"/>
    <w:rsid w:val="000E6C24"/>
    <w:rsid w:val="000E6FF1"/>
    <w:rsid w:val="000E7621"/>
    <w:rsid w:val="000E7B6F"/>
    <w:rsid w:val="000F4B1B"/>
    <w:rsid w:val="000F5A2D"/>
    <w:rsid w:val="000F5DE8"/>
    <w:rsid w:val="000F61EB"/>
    <w:rsid w:val="00100005"/>
    <w:rsid w:val="001001E9"/>
    <w:rsid w:val="001007E1"/>
    <w:rsid w:val="001016AB"/>
    <w:rsid w:val="00102606"/>
    <w:rsid w:val="0010278D"/>
    <w:rsid w:val="001052A4"/>
    <w:rsid w:val="00105F1D"/>
    <w:rsid w:val="00105F58"/>
    <w:rsid w:val="00106412"/>
    <w:rsid w:val="0010680E"/>
    <w:rsid w:val="00106A3B"/>
    <w:rsid w:val="00106EAD"/>
    <w:rsid w:val="00107C35"/>
    <w:rsid w:val="00110250"/>
    <w:rsid w:val="001128E2"/>
    <w:rsid w:val="00113441"/>
    <w:rsid w:val="001134A8"/>
    <w:rsid w:val="00113931"/>
    <w:rsid w:val="0011457A"/>
    <w:rsid w:val="0011565D"/>
    <w:rsid w:val="001158CC"/>
    <w:rsid w:val="001161D4"/>
    <w:rsid w:val="00116524"/>
    <w:rsid w:val="00120C46"/>
    <w:rsid w:val="00122EF6"/>
    <w:rsid w:val="00123C76"/>
    <w:rsid w:val="001244CD"/>
    <w:rsid w:val="00124741"/>
    <w:rsid w:val="00125968"/>
    <w:rsid w:val="00125BDB"/>
    <w:rsid w:val="00125D63"/>
    <w:rsid w:val="0013264B"/>
    <w:rsid w:val="00133CFF"/>
    <w:rsid w:val="001356CB"/>
    <w:rsid w:val="00135CB9"/>
    <w:rsid w:val="0013656B"/>
    <w:rsid w:val="00140402"/>
    <w:rsid w:val="00141315"/>
    <w:rsid w:val="00143199"/>
    <w:rsid w:val="0014492B"/>
    <w:rsid w:val="00146351"/>
    <w:rsid w:val="001463C5"/>
    <w:rsid w:val="00146863"/>
    <w:rsid w:val="00146A5C"/>
    <w:rsid w:val="001502AA"/>
    <w:rsid w:val="0015171B"/>
    <w:rsid w:val="00151C2A"/>
    <w:rsid w:val="0015239D"/>
    <w:rsid w:val="00152F5B"/>
    <w:rsid w:val="00153533"/>
    <w:rsid w:val="00155D26"/>
    <w:rsid w:val="00156B4B"/>
    <w:rsid w:val="001572E3"/>
    <w:rsid w:val="00162A90"/>
    <w:rsid w:val="00162F32"/>
    <w:rsid w:val="001631CD"/>
    <w:rsid w:val="00163B62"/>
    <w:rsid w:val="00165F52"/>
    <w:rsid w:val="00166BEE"/>
    <w:rsid w:val="001672F7"/>
    <w:rsid w:val="001726A2"/>
    <w:rsid w:val="001730C7"/>
    <w:rsid w:val="00173B9C"/>
    <w:rsid w:val="00174ABB"/>
    <w:rsid w:val="00174FEC"/>
    <w:rsid w:val="00176C45"/>
    <w:rsid w:val="001772CD"/>
    <w:rsid w:val="00177CBA"/>
    <w:rsid w:val="001803C4"/>
    <w:rsid w:val="00182D37"/>
    <w:rsid w:val="00183539"/>
    <w:rsid w:val="0018372E"/>
    <w:rsid w:val="00183E92"/>
    <w:rsid w:val="00183F97"/>
    <w:rsid w:val="00184095"/>
    <w:rsid w:val="001862DC"/>
    <w:rsid w:val="001869BC"/>
    <w:rsid w:val="00186AE8"/>
    <w:rsid w:val="001877FC"/>
    <w:rsid w:val="00187998"/>
    <w:rsid w:val="00190975"/>
    <w:rsid w:val="00192436"/>
    <w:rsid w:val="00192824"/>
    <w:rsid w:val="001946E5"/>
    <w:rsid w:val="00196CCB"/>
    <w:rsid w:val="001978C3"/>
    <w:rsid w:val="00197FBA"/>
    <w:rsid w:val="001A00C6"/>
    <w:rsid w:val="001A047E"/>
    <w:rsid w:val="001A06C1"/>
    <w:rsid w:val="001A1B23"/>
    <w:rsid w:val="001A323A"/>
    <w:rsid w:val="001A4053"/>
    <w:rsid w:val="001A4A7B"/>
    <w:rsid w:val="001A4E27"/>
    <w:rsid w:val="001A5D99"/>
    <w:rsid w:val="001A7EBA"/>
    <w:rsid w:val="001B06CA"/>
    <w:rsid w:val="001B0756"/>
    <w:rsid w:val="001B1F65"/>
    <w:rsid w:val="001B215A"/>
    <w:rsid w:val="001B2F6C"/>
    <w:rsid w:val="001B3157"/>
    <w:rsid w:val="001B459F"/>
    <w:rsid w:val="001B5597"/>
    <w:rsid w:val="001B5A8A"/>
    <w:rsid w:val="001B7706"/>
    <w:rsid w:val="001C2490"/>
    <w:rsid w:val="001C3F88"/>
    <w:rsid w:val="001C4B92"/>
    <w:rsid w:val="001C5BD5"/>
    <w:rsid w:val="001C5C8E"/>
    <w:rsid w:val="001C6ECF"/>
    <w:rsid w:val="001C7662"/>
    <w:rsid w:val="001C7B93"/>
    <w:rsid w:val="001D19EB"/>
    <w:rsid w:val="001D2A9C"/>
    <w:rsid w:val="001D2AD4"/>
    <w:rsid w:val="001D4304"/>
    <w:rsid w:val="001D47C2"/>
    <w:rsid w:val="001D5800"/>
    <w:rsid w:val="001D5930"/>
    <w:rsid w:val="001D5BDA"/>
    <w:rsid w:val="001D5C3E"/>
    <w:rsid w:val="001E0445"/>
    <w:rsid w:val="001E2624"/>
    <w:rsid w:val="001E2C91"/>
    <w:rsid w:val="001E3058"/>
    <w:rsid w:val="001E3C03"/>
    <w:rsid w:val="001E491F"/>
    <w:rsid w:val="001E5D74"/>
    <w:rsid w:val="001E67B3"/>
    <w:rsid w:val="001E798F"/>
    <w:rsid w:val="001F0767"/>
    <w:rsid w:val="001F1112"/>
    <w:rsid w:val="001F19D6"/>
    <w:rsid w:val="001F2998"/>
    <w:rsid w:val="001F4902"/>
    <w:rsid w:val="002002D7"/>
    <w:rsid w:val="00200CB5"/>
    <w:rsid w:val="00201EF4"/>
    <w:rsid w:val="00201F02"/>
    <w:rsid w:val="0020325F"/>
    <w:rsid w:val="00204534"/>
    <w:rsid w:val="00204D79"/>
    <w:rsid w:val="002066F0"/>
    <w:rsid w:val="00212405"/>
    <w:rsid w:val="00212885"/>
    <w:rsid w:val="00214BAF"/>
    <w:rsid w:val="002154FC"/>
    <w:rsid w:val="002156FA"/>
    <w:rsid w:val="00220B47"/>
    <w:rsid w:val="00221232"/>
    <w:rsid w:val="0022146E"/>
    <w:rsid w:val="002224DE"/>
    <w:rsid w:val="00223C6A"/>
    <w:rsid w:val="002251FB"/>
    <w:rsid w:val="002278B8"/>
    <w:rsid w:val="00231D30"/>
    <w:rsid w:val="002325E0"/>
    <w:rsid w:val="00234144"/>
    <w:rsid w:val="00237C65"/>
    <w:rsid w:val="00240488"/>
    <w:rsid w:val="0024181D"/>
    <w:rsid w:val="00241BE4"/>
    <w:rsid w:val="00241FB5"/>
    <w:rsid w:val="00243298"/>
    <w:rsid w:val="002432F8"/>
    <w:rsid w:val="002435D1"/>
    <w:rsid w:val="0024403C"/>
    <w:rsid w:val="0024479C"/>
    <w:rsid w:val="002450B0"/>
    <w:rsid w:val="00245FE8"/>
    <w:rsid w:val="002466B0"/>
    <w:rsid w:val="002466DE"/>
    <w:rsid w:val="002508FB"/>
    <w:rsid w:val="002513E3"/>
    <w:rsid w:val="00251878"/>
    <w:rsid w:val="00251F8B"/>
    <w:rsid w:val="0025479C"/>
    <w:rsid w:val="00256C1D"/>
    <w:rsid w:val="00257ADF"/>
    <w:rsid w:val="0026092D"/>
    <w:rsid w:val="0026153C"/>
    <w:rsid w:val="0026225D"/>
    <w:rsid w:val="00262330"/>
    <w:rsid w:val="00262CA6"/>
    <w:rsid w:val="00262D5B"/>
    <w:rsid w:val="00264C8A"/>
    <w:rsid w:val="00265446"/>
    <w:rsid w:val="002669E9"/>
    <w:rsid w:val="00266B29"/>
    <w:rsid w:val="00267144"/>
    <w:rsid w:val="0026776D"/>
    <w:rsid w:val="00271917"/>
    <w:rsid w:val="00271BCD"/>
    <w:rsid w:val="0027222C"/>
    <w:rsid w:val="00272D64"/>
    <w:rsid w:val="00273533"/>
    <w:rsid w:val="0027388E"/>
    <w:rsid w:val="00274D5F"/>
    <w:rsid w:val="00275B01"/>
    <w:rsid w:val="002778EF"/>
    <w:rsid w:val="00280DFF"/>
    <w:rsid w:val="00282731"/>
    <w:rsid w:val="00282C13"/>
    <w:rsid w:val="002857BC"/>
    <w:rsid w:val="00285834"/>
    <w:rsid w:val="002865CC"/>
    <w:rsid w:val="002876D6"/>
    <w:rsid w:val="00290C94"/>
    <w:rsid w:val="00293163"/>
    <w:rsid w:val="0029316F"/>
    <w:rsid w:val="00293B0B"/>
    <w:rsid w:val="00293E78"/>
    <w:rsid w:val="002974F2"/>
    <w:rsid w:val="002976F4"/>
    <w:rsid w:val="00297E20"/>
    <w:rsid w:val="002A0E52"/>
    <w:rsid w:val="002A2200"/>
    <w:rsid w:val="002A356D"/>
    <w:rsid w:val="002A4A31"/>
    <w:rsid w:val="002A5085"/>
    <w:rsid w:val="002A59E7"/>
    <w:rsid w:val="002A5F55"/>
    <w:rsid w:val="002A60AA"/>
    <w:rsid w:val="002B03F8"/>
    <w:rsid w:val="002B195E"/>
    <w:rsid w:val="002B19B0"/>
    <w:rsid w:val="002B2033"/>
    <w:rsid w:val="002B32E7"/>
    <w:rsid w:val="002B5BE3"/>
    <w:rsid w:val="002B6842"/>
    <w:rsid w:val="002B68C7"/>
    <w:rsid w:val="002B6C48"/>
    <w:rsid w:val="002B6DFF"/>
    <w:rsid w:val="002B7624"/>
    <w:rsid w:val="002C1358"/>
    <w:rsid w:val="002C1740"/>
    <w:rsid w:val="002C1D2E"/>
    <w:rsid w:val="002C27B1"/>
    <w:rsid w:val="002C370D"/>
    <w:rsid w:val="002C4849"/>
    <w:rsid w:val="002C5E0B"/>
    <w:rsid w:val="002C66AF"/>
    <w:rsid w:val="002C7D00"/>
    <w:rsid w:val="002D00B1"/>
    <w:rsid w:val="002D0574"/>
    <w:rsid w:val="002D245C"/>
    <w:rsid w:val="002D247A"/>
    <w:rsid w:val="002D3BC2"/>
    <w:rsid w:val="002D4C2F"/>
    <w:rsid w:val="002D4D7C"/>
    <w:rsid w:val="002D5090"/>
    <w:rsid w:val="002D61C9"/>
    <w:rsid w:val="002D66B1"/>
    <w:rsid w:val="002D6F3D"/>
    <w:rsid w:val="002D6FA9"/>
    <w:rsid w:val="002E1EE2"/>
    <w:rsid w:val="002E3511"/>
    <w:rsid w:val="002E3518"/>
    <w:rsid w:val="002E37A9"/>
    <w:rsid w:val="002E6C6D"/>
    <w:rsid w:val="002E6CA2"/>
    <w:rsid w:val="002E6F99"/>
    <w:rsid w:val="002E7654"/>
    <w:rsid w:val="002E7904"/>
    <w:rsid w:val="002F0B2E"/>
    <w:rsid w:val="002F3854"/>
    <w:rsid w:val="002F391D"/>
    <w:rsid w:val="002F43C4"/>
    <w:rsid w:val="002F61FD"/>
    <w:rsid w:val="002F6D92"/>
    <w:rsid w:val="00300133"/>
    <w:rsid w:val="00300F6D"/>
    <w:rsid w:val="00303114"/>
    <w:rsid w:val="00303163"/>
    <w:rsid w:val="00303972"/>
    <w:rsid w:val="00303ACD"/>
    <w:rsid w:val="00303E23"/>
    <w:rsid w:val="00304B5B"/>
    <w:rsid w:val="0030744F"/>
    <w:rsid w:val="0031006A"/>
    <w:rsid w:val="00310420"/>
    <w:rsid w:val="00311467"/>
    <w:rsid w:val="00311FA4"/>
    <w:rsid w:val="00313745"/>
    <w:rsid w:val="0031411B"/>
    <w:rsid w:val="00315C12"/>
    <w:rsid w:val="00315D48"/>
    <w:rsid w:val="0031773D"/>
    <w:rsid w:val="00320FFE"/>
    <w:rsid w:val="00323CAB"/>
    <w:rsid w:val="00326AAF"/>
    <w:rsid w:val="00327901"/>
    <w:rsid w:val="00332792"/>
    <w:rsid w:val="00332EC2"/>
    <w:rsid w:val="00334361"/>
    <w:rsid w:val="00334743"/>
    <w:rsid w:val="003369F8"/>
    <w:rsid w:val="0033744B"/>
    <w:rsid w:val="0033778D"/>
    <w:rsid w:val="00341CC7"/>
    <w:rsid w:val="003424A4"/>
    <w:rsid w:val="00342582"/>
    <w:rsid w:val="00342BFE"/>
    <w:rsid w:val="00343460"/>
    <w:rsid w:val="00344B1A"/>
    <w:rsid w:val="00345233"/>
    <w:rsid w:val="003452C9"/>
    <w:rsid w:val="0034556A"/>
    <w:rsid w:val="0034643C"/>
    <w:rsid w:val="00347585"/>
    <w:rsid w:val="00347950"/>
    <w:rsid w:val="003518D4"/>
    <w:rsid w:val="003521E3"/>
    <w:rsid w:val="00354F60"/>
    <w:rsid w:val="00354FB3"/>
    <w:rsid w:val="0035645A"/>
    <w:rsid w:val="003618A7"/>
    <w:rsid w:val="00361A73"/>
    <w:rsid w:val="00362080"/>
    <w:rsid w:val="0036632D"/>
    <w:rsid w:val="00367252"/>
    <w:rsid w:val="003677AE"/>
    <w:rsid w:val="00371307"/>
    <w:rsid w:val="003717C3"/>
    <w:rsid w:val="00371CFB"/>
    <w:rsid w:val="00373B23"/>
    <w:rsid w:val="00374080"/>
    <w:rsid w:val="0037562E"/>
    <w:rsid w:val="00375BE0"/>
    <w:rsid w:val="003801C7"/>
    <w:rsid w:val="003805CB"/>
    <w:rsid w:val="00381983"/>
    <w:rsid w:val="0038315D"/>
    <w:rsid w:val="003843C4"/>
    <w:rsid w:val="00385778"/>
    <w:rsid w:val="0038583B"/>
    <w:rsid w:val="00386286"/>
    <w:rsid w:val="00386A8C"/>
    <w:rsid w:val="003870D3"/>
    <w:rsid w:val="00387B30"/>
    <w:rsid w:val="0039001E"/>
    <w:rsid w:val="00390314"/>
    <w:rsid w:val="003903C9"/>
    <w:rsid w:val="00393BE3"/>
    <w:rsid w:val="00394771"/>
    <w:rsid w:val="003948A3"/>
    <w:rsid w:val="0039615F"/>
    <w:rsid w:val="003966FD"/>
    <w:rsid w:val="00397B08"/>
    <w:rsid w:val="003A0394"/>
    <w:rsid w:val="003A1B7B"/>
    <w:rsid w:val="003A3836"/>
    <w:rsid w:val="003A512B"/>
    <w:rsid w:val="003A51FB"/>
    <w:rsid w:val="003A625B"/>
    <w:rsid w:val="003A7EB7"/>
    <w:rsid w:val="003B1516"/>
    <w:rsid w:val="003B18D6"/>
    <w:rsid w:val="003B619E"/>
    <w:rsid w:val="003B66F0"/>
    <w:rsid w:val="003B6FD5"/>
    <w:rsid w:val="003B76BE"/>
    <w:rsid w:val="003C0A16"/>
    <w:rsid w:val="003C1200"/>
    <w:rsid w:val="003C137F"/>
    <w:rsid w:val="003C3281"/>
    <w:rsid w:val="003C3465"/>
    <w:rsid w:val="003C5123"/>
    <w:rsid w:val="003C5CEF"/>
    <w:rsid w:val="003C7557"/>
    <w:rsid w:val="003D0F86"/>
    <w:rsid w:val="003D1287"/>
    <w:rsid w:val="003D14EB"/>
    <w:rsid w:val="003D2B79"/>
    <w:rsid w:val="003D2E43"/>
    <w:rsid w:val="003D5306"/>
    <w:rsid w:val="003D5552"/>
    <w:rsid w:val="003D567A"/>
    <w:rsid w:val="003D5AC7"/>
    <w:rsid w:val="003D6B81"/>
    <w:rsid w:val="003D71A4"/>
    <w:rsid w:val="003E1528"/>
    <w:rsid w:val="003E1CE2"/>
    <w:rsid w:val="003E1F04"/>
    <w:rsid w:val="003E2C16"/>
    <w:rsid w:val="003E4C36"/>
    <w:rsid w:val="003E6581"/>
    <w:rsid w:val="003E7423"/>
    <w:rsid w:val="003E7AE9"/>
    <w:rsid w:val="003E7D0F"/>
    <w:rsid w:val="003F015F"/>
    <w:rsid w:val="003F085B"/>
    <w:rsid w:val="003F0C38"/>
    <w:rsid w:val="003F300F"/>
    <w:rsid w:val="003F50BE"/>
    <w:rsid w:val="003F5A08"/>
    <w:rsid w:val="003F5AA6"/>
    <w:rsid w:val="003F5AA9"/>
    <w:rsid w:val="003F6D03"/>
    <w:rsid w:val="004024A8"/>
    <w:rsid w:val="00402B91"/>
    <w:rsid w:val="004033D5"/>
    <w:rsid w:val="004035B2"/>
    <w:rsid w:val="00405495"/>
    <w:rsid w:val="00406020"/>
    <w:rsid w:val="004060AA"/>
    <w:rsid w:val="004064F9"/>
    <w:rsid w:val="00407761"/>
    <w:rsid w:val="00407EAB"/>
    <w:rsid w:val="00410C4C"/>
    <w:rsid w:val="00413F14"/>
    <w:rsid w:val="004140AD"/>
    <w:rsid w:val="0042156A"/>
    <w:rsid w:val="004233DB"/>
    <w:rsid w:val="00423805"/>
    <w:rsid w:val="00426A4C"/>
    <w:rsid w:val="00426F91"/>
    <w:rsid w:val="0043045F"/>
    <w:rsid w:val="00432B59"/>
    <w:rsid w:val="004332AE"/>
    <w:rsid w:val="00434257"/>
    <w:rsid w:val="004345DC"/>
    <w:rsid w:val="00434AED"/>
    <w:rsid w:val="0043586B"/>
    <w:rsid w:val="004359F5"/>
    <w:rsid w:val="00435FA9"/>
    <w:rsid w:val="00435FDC"/>
    <w:rsid w:val="004365E5"/>
    <w:rsid w:val="004369EB"/>
    <w:rsid w:val="00436F04"/>
    <w:rsid w:val="00440B5C"/>
    <w:rsid w:val="00442BB0"/>
    <w:rsid w:val="00442FB5"/>
    <w:rsid w:val="00445C93"/>
    <w:rsid w:val="00450448"/>
    <w:rsid w:val="00450A6B"/>
    <w:rsid w:val="004518EA"/>
    <w:rsid w:val="00452108"/>
    <w:rsid w:val="004531E8"/>
    <w:rsid w:val="004542EF"/>
    <w:rsid w:val="00454A69"/>
    <w:rsid w:val="00455293"/>
    <w:rsid w:val="00456DF8"/>
    <w:rsid w:val="00462003"/>
    <w:rsid w:val="00464B38"/>
    <w:rsid w:val="00465419"/>
    <w:rsid w:val="00466413"/>
    <w:rsid w:val="0046646A"/>
    <w:rsid w:val="004665D5"/>
    <w:rsid w:val="0047020F"/>
    <w:rsid w:val="00471A1F"/>
    <w:rsid w:val="00471B89"/>
    <w:rsid w:val="004736B8"/>
    <w:rsid w:val="004749CC"/>
    <w:rsid w:val="00475F5F"/>
    <w:rsid w:val="00476673"/>
    <w:rsid w:val="00476F03"/>
    <w:rsid w:val="0048143F"/>
    <w:rsid w:val="00482386"/>
    <w:rsid w:val="004823D0"/>
    <w:rsid w:val="004826EB"/>
    <w:rsid w:val="0048349E"/>
    <w:rsid w:val="004835F3"/>
    <w:rsid w:val="0048488F"/>
    <w:rsid w:val="00485783"/>
    <w:rsid w:val="0049042C"/>
    <w:rsid w:val="00490C96"/>
    <w:rsid w:val="00491B02"/>
    <w:rsid w:val="004951B7"/>
    <w:rsid w:val="004964D1"/>
    <w:rsid w:val="00497FF0"/>
    <w:rsid w:val="004A1E79"/>
    <w:rsid w:val="004A2B8A"/>
    <w:rsid w:val="004A4058"/>
    <w:rsid w:val="004A4730"/>
    <w:rsid w:val="004A54A2"/>
    <w:rsid w:val="004A5817"/>
    <w:rsid w:val="004A61DD"/>
    <w:rsid w:val="004A636A"/>
    <w:rsid w:val="004A674E"/>
    <w:rsid w:val="004A6D0A"/>
    <w:rsid w:val="004A734C"/>
    <w:rsid w:val="004B131E"/>
    <w:rsid w:val="004B1A41"/>
    <w:rsid w:val="004B23BB"/>
    <w:rsid w:val="004B2DA8"/>
    <w:rsid w:val="004B3395"/>
    <w:rsid w:val="004B38E2"/>
    <w:rsid w:val="004B4A6D"/>
    <w:rsid w:val="004B55E5"/>
    <w:rsid w:val="004B6F01"/>
    <w:rsid w:val="004B756C"/>
    <w:rsid w:val="004B7596"/>
    <w:rsid w:val="004C0D40"/>
    <w:rsid w:val="004C3AE7"/>
    <w:rsid w:val="004C3AEC"/>
    <w:rsid w:val="004C4315"/>
    <w:rsid w:val="004C4B40"/>
    <w:rsid w:val="004C5001"/>
    <w:rsid w:val="004C540A"/>
    <w:rsid w:val="004C5642"/>
    <w:rsid w:val="004C5733"/>
    <w:rsid w:val="004C6355"/>
    <w:rsid w:val="004C70A1"/>
    <w:rsid w:val="004C72AC"/>
    <w:rsid w:val="004C73B0"/>
    <w:rsid w:val="004C7752"/>
    <w:rsid w:val="004C778D"/>
    <w:rsid w:val="004D005F"/>
    <w:rsid w:val="004D280D"/>
    <w:rsid w:val="004D2A49"/>
    <w:rsid w:val="004D3108"/>
    <w:rsid w:val="004D3173"/>
    <w:rsid w:val="004D367D"/>
    <w:rsid w:val="004D4703"/>
    <w:rsid w:val="004D51E2"/>
    <w:rsid w:val="004D5EF3"/>
    <w:rsid w:val="004D704C"/>
    <w:rsid w:val="004D75A9"/>
    <w:rsid w:val="004D78B6"/>
    <w:rsid w:val="004E0706"/>
    <w:rsid w:val="004E0AEB"/>
    <w:rsid w:val="004E4AEA"/>
    <w:rsid w:val="004E5EAD"/>
    <w:rsid w:val="004E5F12"/>
    <w:rsid w:val="004E60C6"/>
    <w:rsid w:val="004E61C8"/>
    <w:rsid w:val="004F22B2"/>
    <w:rsid w:val="004F2A61"/>
    <w:rsid w:val="004F30F6"/>
    <w:rsid w:val="004F59B1"/>
    <w:rsid w:val="004F630B"/>
    <w:rsid w:val="004F7404"/>
    <w:rsid w:val="004F782B"/>
    <w:rsid w:val="004F7D9C"/>
    <w:rsid w:val="005005C3"/>
    <w:rsid w:val="005031D3"/>
    <w:rsid w:val="0050430D"/>
    <w:rsid w:val="00504BDE"/>
    <w:rsid w:val="0050508F"/>
    <w:rsid w:val="005053A8"/>
    <w:rsid w:val="00505E50"/>
    <w:rsid w:val="0050662E"/>
    <w:rsid w:val="00507064"/>
    <w:rsid w:val="005078D1"/>
    <w:rsid w:val="00507DF7"/>
    <w:rsid w:val="00507F6D"/>
    <w:rsid w:val="0051041E"/>
    <w:rsid w:val="00510F14"/>
    <w:rsid w:val="005119E5"/>
    <w:rsid w:val="0051225A"/>
    <w:rsid w:val="00512A7A"/>
    <w:rsid w:val="00512D20"/>
    <w:rsid w:val="00513E44"/>
    <w:rsid w:val="00514D50"/>
    <w:rsid w:val="0051596A"/>
    <w:rsid w:val="00516CAB"/>
    <w:rsid w:val="005173C7"/>
    <w:rsid w:val="00520E89"/>
    <w:rsid w:val="00520F33"/>
    <w:rsid w:val="005214A4"/>
    <w:rsid w:val="00521CFF"/>
    <w:rsid w:val="00521F6F"/>
    <w:rsid w:val="00521F73"/>
    <w:rsid w:val="00522233"/>
    <w:rsid w:val="0052238A"/>
    <w:rsid w:val="00522CA9"/>
    <w:rsid w:val="00522D7A"/>
    <w:rsid w:val="005231AD"/>
    <w:rsid w:val="00524053"/>
    <w:rsid w:val="00524A99"/>
    <w:rsid w:val="00524C5B"/>
    <w:rsid w:val="0052584F"/>
    <w:rsid w:val="00526B02"/>
    <w:rsid w:val="00530839"/>
    <w:rsid w:val="00532571"/>
    <w:rsid w:val="00532ED0"/>
    <w:rsid w:val="00532F22"/>
    <w:rsid w:val="005338C7"/>
    <w:rsid w:val="00533962"/>
    <w:rsid w:val="00534E2F"/>
    <w:rsid w:val="00536BE8"/>
    <w:rsid w:val="00536DDF"/>
    <w:rsid w:val="00537635"/>
    <w:rsid w:val="00537DE8"/>
    <w:rsid w:val="00537F77"/>
    <w:rsid w:val="00541533"/>
    <w:rsid w:val="00541BD0"/>
    <w:rsid w:val="0054280F"/>
    <w:rsid w:val="005435F4"/>
    <w:rsid w:val="00544ED2"/>
    <w:rsid w:val="005456B2"/>
    <w:rsid w:val="00546679"/>
    <w:rsid w:val="00546DEA"/>
    <w:rsid w:val="0054700E"/>
    <w:rsid w:val="0055102F"/>
    <w:rsid w:val="00551B18"/>
    <w:rsid w:val="00553590"/>
    <w:rsid w:val="0055395D"/>
    <w:rsid w:val="00554548"/>
    <w:rsid w:val="00554B63"/>
    <w:rsid w:val="005556A1"/>
    <w:rsid w:val="00555E05"/>
    <w:rsid w:val="00556428"/>
    <w:rsid w:val="00556945"/>
    <w:rsid w:val="00556F4A"/>
    <w:rsid w:val="00557294"/>
    <w:rsid w:val="00557A35"/>
    <w:rsid w:val="005600A8"/>
    <w:rsid w:val="00560F24"/>
    <w:rsid w:val="00561B8C"/>
    <w:rsid w:val="00562181"/>
    <w:rsid w:val="0056234D"/>
    <w:rsid w:val="00563696"/>
    <w:rsid w:val="005639BE"/>
    <w:rsid w:val="005639EE"/>
    <w:rsid w:val="00564A36"/>
    <w:rsid w:val="00566D40"/>
    <w:rsid w:val="00566D6C"/>
    <w:rsid w:val="005676BD"/>
    <w:rsid w:val="0057230C"/>
    <w:rsid w:val="0057269F"/>
    <w:rsid w:val="00572A34"/>
    <w:rsid w:val="00574F4D"/>
    <w:rsid w:val="0057563B"/>
    <w:rsid w:val="005768C4"/>
    <w:rsid w:val="00580AD5"/>
    <w:rsid w:val="005811D6"/>
    <w:rsid w:val="005817AD"/>
    <w:rsid w:val="005830DD"/>
    <w:rsid w:val="00585E6A"/>
    <w:rsid w:val="00586316"/>
    <w:rsid w:val="005869FB"/>
    <w:rsid w:val="0058717E"/>
    <w:rsid w:val="0058729A"/>
    <w:rsid w:val="005878A7"/>
    <w:rsid w:val="0059008F"/>
    <w:rsid w:val="00591EEE"/>
    <w:rsid w:val="00592565"/>
    <w:rsid w:val="00593D56"/>
    <w:rsid w:val="005953DC"/>
    <w:rsid w:val="0059564E"/>
    <w:rsid w:val="0059686D"/>
    <w:rsid w:val="00596880"/>
    <w:rsid w:val="005978BD"/>
    <w:rsid w:val="005A2F60"/>
    <w:rsid w:val="005A3713"/>
    <w:rsid w:val="005A423A"/>
    <w:rsid w:val="005A4540"/>
    <w:rsid w:val="005A489A"/>
    <w:rsid w:val="005A4E4B"/>
    <w:rsid w:val="005A5978"/>
    <w:rsid w:val="005A5CE5"/>
    <w:rsid w:val="005A6AB1"/>
    <w:rsid w:val="005A6CE3"/>
    <w:rsid w:val="005A76E3"/>
    <w:rsid w:val="005B0053"/>
    <w:rsid w:val="005B06DD"/>
    <w:rsid w:val="005B09DB"/>
    <w:rsid w:val="005B0E55"/>
    <w:rsid w:val="005B0EFF"/>
    <w:rsid w:val="005B2BFF"/>
    <w:rsid w:val="005B4DB6"/>
    <w:rsid w:val="005B5571"/>
    <w:rsid w:val="005B6D68"/>
    <w:rsid w:val="005B773E"/>
    <w:rsid w:val="005C05A9"/>
    <w:rsid w:val="005C164E"/>
    <w:rsid w:val="005C545E"/>
    <w:rsid w:val="005C5BBA"/>
    <w:rsid w:val="005C5CFB"/>
    <w:rsid w:val="005D21D7"/>
    <w:rsid w:val="005D2753"/>
    <w:rsid w:val="005D3123"/>
    <w:rsid w:val="005D37BA"/>
    <w:rsid w:val="005D3915"/>
    <w:rsid w:val="005D4E24"/>
    <w:rsid w:val="005D64F2"/>
    <w:rsid w:val="005D79BC"/>
    <w:rsid w:val="005D7D94"/>
    <w:rsid w:val="005E0304"/>
    <w:rsid w:val="005E05BB"/>
    <w:rsid w:val="005E1681"/>
    <w:rsid w:val="005E1B18"/>
    <w:rsid w:val="005E1B4F"/>
    <w:rsid w:val="005E45F9"/>
    <w:rsid w:val="005E475E"/>
    <w:rsid w:val="005E6CE4"/>
    <w:rsid w:val="005E7D1E"/>
    <w:rsid w:val="005E7EB4"/>
    <w:rsid w:val="005F00BB"/>
    <w:rsid w:val="005F2919"/>
    <w:rsid w:val="005F3663"/>
    <w:rsid w:val="005F5BBE"/>
    <w:rsid w:val="005F6029"/>
    <w:rsid w:val="005F63CE"/>
    <w:rsid w:val="005F6C1E"/>
    <w:rsid w:val="00600288"/>
    <w:rsid w:val="0060036D"/>
    <w:rsid w:val="006006D1"/>
    <w:rsid w:val="006009A7"/>
    <w:rsid w:val="00600FA2"/>
    <w:rsid w:val="00601124"/>
    <w:rsid w:val="00601439"/>
    <w:rsid w:val="00601AF6"/>
    <w:rsid w:val="00601BD1"/>
    <w:rsid w:val="00603DC3"/>
    <w:rsid w:val="00604109"/>
    <w:rsid w:val="0060497E"/>
    <w:rsid w:val="00604A68"/>
    <w:rsid w:val="00605023"/>
    <w:rsid w:val="006066A4"/>
    <w:rsid w:val="00607212"/>
    <w:rsid w:val="0060746A"/>
    <w:rsid w:val="00611AB5"/>
    <w:rsid w:val="0061209D"/>
    <w:rsid w:val="0061371D"/>
    <w:rsid w:val="006150AD"/>
    <w:rsid w:val="0061768C"/>
    <w:rsid w:val="00620EBA"/>
    <w:rsid w:val="00620F1B"/>
    <w:rsid w:val="00622A25"/>
    <w:rsid w:val="00623A92"/>
    <w:rsid w:val="00624800"/>
    <w:rsid w:val="00624D59"/>
    <w:rsid w:val="00624E2F"/>
    <w:rsid w:val="00625136"/>
    <w:rsid w:val="006251DD"/>
    <w:rsid w:val="00625E36"/>
    <w:rsid w:val="00626422"/>
    <w:rsid w:val="0062650C"/>
    <w:rsid w:val="0062658D"/>
    <w:rsid w:val="006270EF"/>
    <w:rsid w:val="006304E2"/>
    <w:rsid w:val="00631750"/>
    <w:rsid w:val="00631BD9"/>
    <w:rsid w:val="006320F6"/>
    <w:rsid w:val="0063280D"/>
    <w:rsid w:val="00632CEC"/>
    <w:rsid w:val="00632F15"/>
    <w:rsid w:val="00633742"/>
    <w:rsid w:val="00635370"/>
    <w:rsid w:val="00636D9E"/>
    <w:rsid w:val="00637C0A"/>
    <w:rsid w:val="00640DF9"/>
    <w:rsid w:val="00641616"/>
    <w:rsid w:val="006431C9"/>
    <w:rsid w:val="00645276"/>
    <w:rsid w:val="00646508"/>
    <w:rsid w:val="00646EE5"/>
    <w:rsid w:val="00650536"/>
    <w:rsid w:val="0065085F"/>
    <w:rsid w:val="006511E3"/>
    <w:rsid w:val="00652276"/>
    <w:rsid w:val="00652C47"/>
    <w:rsid w:val="0065429E"/>
    <w:rsid w:val="006545CF"/>
    <w:rsid w:val="00655E74"/>
    <w:rsid w:val="00656667"/>
    <w:rsid w:val="00661525"/>
    <w:rsid w:val="0066280A"/>
    <w:rsid w:val="00664542"/>
    <w:rsid w:val="006650F3"/>
    <w:rsid w:val="00665A89"/>
    <w:rsid w:val="00667784"/>
    <w:rsid w:val="00667826"/>
    <w:rsid w:val="00670054"/>
    <w:rsid w:val="00670160"/>
    <w:rsid w:val="00670612"/>
    <w:rsid w:val="00670833"/>
    <w:rsid w:val="00670E68"/>
    <w:rsid w:val="0067267F"/>
    <w:rsid w:val="00672CCB"/>
    <w:rsid w:val="00672EDE"/>
    <w:rsid w:val="0067315F"/>
    <w:rsid w:val="006736BB"/>
    <w:rsid w:val="00673F10"/>
    <w:rsid w:val="006746F5"/>
    <w:rsid w:val="00675E47"/>
    <w:rsid w:val="006812AC"/>
    <w:rsid w:val="00682913"/>
    <w:rsid w:val="00682940"/>
    <w:rsid w:val="006830ED"/>
    <w:rsid w:val="00683104"/>
    <w:rsid w:val="00683629"/>
    <w:rsid w:val="0068434C"/>
    <w:rsid w:val="0069036D"/>
    <w:rsid w:val="0069146B"/>
    <w:rsid w:val="00691B63"/>
    <w:rsid w:val="00694904"/>
    <w:rsid w:val="00695C6E"/>
    <w:rsid w:val="006975F0"/>
    <w:rsid w:val="006A0021"/>
    <w:rsid w:val="006A12C7"/>
    <w:rsid w:val="006A21CA"/>
    <w:rsid w:val="006A23C7"/>
    <w:rsid w:val="006A325B"/>
    <w:rsid w:val="006A47EE"/>
    <w:rsid w:val="006A4E84"/>
    <w:rsid w:val="006A5728"/>
    <w:rsid w:val="006A776D"/>
    <w:rsid w:val="006B1D4A"/>
    <w:rsid w:val="006B3F87"/>
    <w:rsid w:val="006B3FCF"/>
    <w:rsid w:val="006B429B"/>
    <w:rsid w:val="006B53C3"/>
    <w:rsid w:val="006B6161"/>
    <w:rsid w:val="006B6D79"/>
    <w:rsid w:val="006B6DDA"/>
    <w:rsid w:val="006B775F"/>
    <w:rsid w:val="006B7D01"/>
    <w:rsid w:val="006C0629"/>
    <w:rsid w:val="006C16A2"/>
    <w:rsid w:val="006C1C8D"/>
    <w:rsid w:val="006C2947"/>
    <w:rsid w:val="006C3BAB"/>
    <w:rsid w:val="006C3CA3"/>
    <w:rsid w:val="006C428A"/>
    <w:rsid w:val="006C4436"/>
    <w:rsid w:val="006C56E3"/>
    <w:rsid w:val="006C5D25"/>
    <w:rsid w:val="006C6CA0"/>
    <w:rsid w:val="006C6D64"/>
    <w:rsid w:val="006C7B53"/>
    <w:rsid w:val="006D0865"/>
    <w:rsid w:val="006D0D96"/>
    <w:rsid w:val="006D1E6E"/>
    <w:rsid w:val="006D2086"/>
    <w:rsid w:val="006D3821"/>
    <w:rsid w:val="006D3AA5"/>
    <w:rsid w:val="006D4300"/>
    <w:rsid w:val="006D6C2E"/>
    <w:rsid w:val="006D6F3B"/>
    <w:rsid w:val="006E0974"/>
    <w:rsid w:val="006E2B69"/>
    <w:rsid w:val="006E4245"/>
    <w:rsid w:val="006E66EE"/>
    <w:rsid w:val="006E76D9"/>
    <w:rsid w:val="006F03C1"/>
    <w:rsid w:val="006F22CE"/>
    <w:rsid w:val="006F2533"/>
    <w:rsid w:val="006F25C2"/>
    <w:rsid w:val="006F31F5"/>
    <w:rsid w:val="006F3B63"/>
    <w:rsid w:val="006F426A"/>
    <w:rsid w:val="006F4B4E"/>
    <w:rsid w:val="006F543D"/>
    <w:rsid w:val="006F5839"/>
    <w:rsid w:val="006F73AE"/>
    <w:rsid w:val="007002B4"/>
    <w:rsid w:val="007013B0"/>
    <w:rsid w:val="0070170C"/>
    <w:rsid w:val="00703055"/>
    <w:rsid w:val="00703544"/>
    <w:rsid w:val="007040DC"/>
    <w:rsid w:val="0070431C"/>
    <w:rsid w:val="00704A2F"/>
    <w:rsid w:val="007078B6"/>
    <w:rsid w:val="00710F7B"/>
    <w:rsid w:val="00711D9F"/>
    <w:rsid w:val="0071303E"/>
    <w:rsid w:val="00713B1A"/>
    <w:rsid w:val="00713D36"/>
    <w:rsid w:val="00713DB4"/>
    <w:rsid w:val="00714DE9"/>
    <w:rsid w:val="0071537C"/>
    <w:rsid w:val="00717FF8"/>
    <w:rsid w:val="00725568"/>
    <w:rsid w:val="00726265"/>
    <w:rsid w:val="007267C6"/>
    <w:rsid w:val="0072740C"/>
    <w:rsid w:val="007275FA"/>
    <w:rsid w:val="0073121E"/>
    <w:rsid w:val="007313AA"/>
    <w:rsid w:val="007327F4"/>
    <w:rsid w:val="0073528C"/>
    <w:rsid w:val="007354CB"/>
    <w:rsid w:val="0073709C"/>
    <w:rsid w:val="007418DC"/>
    <w:rsid w:val="00741B28"/>
    <w:rsid w:val="0074220C"/>
    <w:rsid w:val="00742C61"/>
    <w:rsid w:val="00742E3E"/>
    <w:rsid w:val="007442EB"/>
    <w:rsid w:val="00745096"/>
    <w:rsid w:val="007458BF"/>
    <w:rsid w:val="0074646F"/>
    <w:rsid w:val="00747512"/>
    <w:rsid w:val="00750028"/>
    <w:rsid w:val="0075032E"/>
    <w:rsid w:val="007509E5"/>
    <w:rsid w:val="00750BAA"/>
    <w:rsid w:val="007519D7"/>
    <w:rsid w:val="0075511C"/>
    <w:rsid w:val="00755A58"/>
    <w:rsid w:val="007574E3"/>
    <w:rsid w:val="00760FE3"/>
    <w:rsid w:val="00761BF6"/>
    <w:rsid w:val="00761DD2"/>
    <w:rsid w:val="00762A77"/>
    <w:rsid w:val="00764010"/>
    <w:rsid w:val="007649CB"/>
    <w:rsid w:val="00765D1E"/>
    <w:rsid w:val="00766365"/>
    <w:rsid w:val="0076697E"/>
    <w:rsid w:val="00766D05"/>
    <w:rsid w:val="007672B2"/>
    <w:rsid w:val="00767408"/>
    <w:rsid w:val="0077018F"/>
    <w:rsid w:val="00770193"/>
    <w:rsid w:val="007703C0"/>
    <w:rsid w:val="00770929"/>
    <w:rsid w:val="00771559"/>
    <w:rsid w:val="00771E9E"/>
    <w:rsid w:val="00772509"/>
    <w:rsid w:val="0077334B"/>
    <w:rsid w:val="007741BD"/>
    <w:rsid w:val="00775494"/>
    <w:rsid w:val="00775FE9"/>
    <w:rsid w:val="00776544"/>
    <w:rsid w:val="00776A72"/>
    <w:rsid w:val="00777763"/>
    <w:rsid w:val="00777EA5"/>
    <w:rsid w:val="007804DE"/>
    <w:rsid w:val="00780638"/>
    <w:rsid w:val="007813C8"/>
    <w:rsid w:val="00782DA3"/>
    <w:rsid w:val="007844EA"/>
    <w:rsid w:val="007853F3"/>
    <w:rsid w:val="00785E3E"/>
    <w:rsid w:val="00786425"/>
    <w:rsid w:val="0078701C"/>
    <w:rsid w:val="00787967"/>
    <w:rsid w:val="0078798F"/>
    <w:rsid w:val="00787CA6"/>
    <w:rsid w:val="00791966"/>
    <w:rsid w:val="00791D5C"/>
    <w:rsid w:val="00791FFE"/>
    <w:rsid w:val="00792260"/>
    <w:rsid w:val="007922FA"/>
    <w:rsid w:val="00794BF2"/>
    <w:rsid w:val="00794E2B"/>
    <w:rsid w:val="007953DE"/>
    <w:rsid w:val="0079610D"/>
    <w:rsid w:val="0079667C"/>
    <w:rsid w:val="00796ED2"/>
    <w:rsid w:val="00796F2F"/>
    <w:rsid w:val="00797B59"/>
    <w:rsid w:val="007A0E4C"/>
    <w:rsid w:val="007A1BF9"/>
    <w:rsid w:val="007A2A15"/>
    <w:rsid w:val="007A36FC"/>
    <w:rsid w:val="007A3710"/>
    <w:rsid w:val="007A3FC0"/>
    <w:rsid w:val="007A53BC"/>
    <w:rsid w:val="007A7007"/>
    <w:rsid w:val="007A7EEA"/>
    <w:rsid w:val="007B0CA2"/>
    <w:rsid w:val="007B1C7F"/>
    <w:rsid w:val="007B1E6E"/>
    <w:rsid w:val="007B2800"/>
    <w:rsid w:val="007B3DC8"/>
    <w:rsid w:val="007B4B0A"/>
    <w:rsid w:val="007B5570"/>
    <w:rsid w:val="007B5924"/>
    <w:rsid w:val="007B5F02"/>
    <w:rsid w:val="007B60F0"/>
    <w:rsid w:val="007B6CED"/>
    <w:rsid w:val="007B7D64"/>
    <w:rsid w:val="007C122D"/>
    <w:rsid w:val="007C2284"/>
    <w:rsid w:val="007C2378"/>
    <w:rsid w:val="007C2D00"/>
    <w:rsid w:val="007C4D77"/>
    <w:rsid w:val="007C5E8A"/>
    <w:rsid w:val="007C6BB5"/>
    <w:rsid w:val="007C6E7C"/>
    <w:rsid w:val="007C6F30"/>
    <w:rsid w:val="007D0037"/>
    <w:rsid w:val="007D09B3"/>
    <w:rsid w:val="007D39AA"/>
    <w:rsid w:val="007D5BE2"/>
    <w:rsid w:val="007D7D62"/>
    <w:rsid w:val="007E1243"/>
    <w:rsid w:val="007E4449"/>
    <w:rsid w:val="007E501E"/>
    <w:rsid w:val="007E64A2"/>
    <w:rsid w:val="007E65F9"/>
    <w:rsid w:val="007E6D6A"/>
    <w:rsid w:val="007E760E"/>
    <w:rsid w:val="007F09BE"/>
    <w:rsid w:val="007F0E8B"/>
    <w:rsid w:val="007F20AF"/>
    <w:rsid w:val="007F2EB3"/>
    <w:rsid w:val="007F356E"/>
    <w:rsid w:val="007F4E1A"/>
    <w:rsid w:val="007F5AC8"/>
    <w:rsid w:val="007F69A9"/>
    <w:rsid w:val="007F6E71"/>
    <w:rsid w:val="007F72A8"/>
    <w:rsid w:val="00801A7A"/>
    <w:rsid w:val="00802268"/>
    <w:rsid w:val="008033DA"/>
    <w:rsid w:val="00804F70"/>
    <w:rsid w:val="008053F9"/>
    <w:rsid w:val="00805450"/>
    <w:rsid w:val="008058F7"/>
    <w:rsid w:val="00805B00"/>
    <w:rsid w:val="00805E7F"/>
    <w:rsid w:val="00805F02"/>
    <w:rsid w:val="00807492"/>
    <w:rsid w:val="0081241B"/>
    <w:rsid w:val="00812C3D"/>
    <w:rsid w:val="008141E0"/>
    <w:rsid w:val="0081431A"/>
    <w:rsid w:val="00814B99"/>
    <w:rsid w:val="00814EB2"/>
    <w:rsid w:val="00814EBC"/>
    <w:rsid w:val="008153E1"/>
    <w:rsid w:val="008157D4"/>
    <w:rsid w:val="00815935"/>
    <w:rsid w:val="00816BD9"/>
    <w:rsid w:val="008221F7"/>
    <w:rsid w:val="00824150"/>
    <w:rsid w:val="00824D71"/>
    <w:rsid w:val="00826F41"/>
    <w:rsid w:val="008278FA"/>
    <w:rsid w:val="0083071B"/>
    <w:rsid w:val="0083086D"/>
    <w:rsid w:val="00830A5D"/>
    <w:rsid w:val="00830AAD"/>
    <w:rsid w:val="00831D45"/>
    <w:rsid w:val="0083351D"/>
    <w:rsid w:val="008356B0"/>
    <w:rsid w:val="00835D60"/>
    <w:rsid w:val="00835E2B"/>
    <w:rsid w:val="00835F6E"/>
    <w:rsid w:val="008360BE"/>
    <w:rsid w:val="00836432"/>
    <w:rsid w:val="00836F19"/>
    <w:rsid w:val="008376CB"/>
    <w:rsid w:val="008377EE"/>
    <w:rsid w:val="00837DF6"/>
    <w:rsid w:val="00837F21"/>
    <w:rsid w:val="008402F1"/>
    <w:rsid w:val="0084264B"/>
    <w:rsid w:val="00843418"/>
    <w:rsid w:val="00844DB7"/>
    <w:rsid w:val="0084687F"/>
    <w:rsid w:val="00846BEB"/>
    <w:rsid w:val="00847863"/>
    <w:rsid w:val="008479C0"/>
    <w:rsid w:val="00852655"/>
    <w:rsid w:val="00852D0A"/>
    <w:rsid w:val="008539F6"/>
    <w:rsid w:val="008558C1"/>
    <w:rsid w:val="00856405"/>
    <w:rsid w:val="008569B3"/>
    <w:rsid w:val="008571B0"/>
    <w:rsid w:val="0086157F"/>
    <w:rsid w:val="00861639"/>
    <w:rsid w:val="008630C4"/>
    <w:rsid w:val="008672D5"/>
    <w:rsid w:val="00870BB1"/>
    <w:rsid w:val="00872512"/>
    <w:rsid w:val="0087254D"/>
    <w:rsid w:val="00872F39"/>
    <w:rsid w:val="008732F9"/>
    <w:rsid w:val="0087396B"/>
    <w:rsid w:val="00874115"/>
    <w:rsid w:val="00874369"/>
    <w:rsid w:val="00876493"/>
    <w:rsid w:val="00876703"/>
    <w:rsid w:val="00876BB3"/>
    <w:rsid w:val="0088037C"/>
    <w:rsid w:val="00880861"/>
    <w:rsid w:val="008812F3"/>
    <w:rsid w:val="008813DF"/>
    <w:rsid w:val="00881BD0"/>
    <w:rsid w:val="00882E5B"/>
    <w:rsid w:val="008841F4"/>
    <w:rsid w:val="0088494A"/>
    <w:rsid w:val="0088497B"/>
    <w:rsid w:val="00885467"/>
    <w:rsid w:val="008866AF"/>
    <w:rsid w:val="008867F7"/>
    <w:rsid w:val="008872CD"/>
    <w:rsid w:val="00887C40"/>
    <w:rsid w:val="008902F8"/>
    <w:rsid w:val="008904E0"/>
    <w:rsid w:val="00893345"/>
    <w:rsid w:val="008946C3"/>
    <w:rsid w:val="008952A7"/>
    <w:rsid w:val="00895723"/>
    <w:rsid w:val="00895B37"/>
    <w:rsid w:val="00895E9B"/>
    <w:rsid w:val="0089786B"/>
    <w:rsid w:val="008A00EE"/>
    <w:rsid w:val="008A11E7"/>
    <w:rsid w:val="008A128A"/>
    <w:rsid w:val="008A2D9A"/>
    <w:rsid w:val="008A3BE4"/>
    <w:rsid w:val="008A5EC5"/>
    <w:rsid w:val="008A79C0"/>
    <w:rsid w:val="008B0DD3"/>
    <w:rsid w:val="008B1E58"/>
    <w:rsid w:val="008B1F27"/>
    <w:rsid w:val="008B3567"/>
    <w:rsid w:val="008B39CC"/>
    <w:rsid w:val="008B39EF"/>
    <w:rsid w:val="008B4A0B"/>
    <w:rsid w:val="008B6AD9"/>
    <w:rsid w:val="008C0DCF"/>
    <w:rsid w:val="008C271F"/>
    <w:rsid w:val="008C3B3F"/>
    <w:rsid w:val="008C3F5E"/>
    <w:rsid w:val="008D0B5C"/>
    <w:rsid w:val="008D1D62"/>
    <w:rsid w:val="008D28A3"/>
    <w:rsid w:val="008D3B42"/>
    <w:rsid w:val="008D5503"/>
    <w:rsid w:val="008D5B31"/>
    <w:rsid w:val="008D67A8"/>
    <w:rsid w:val="008D6A03"/>
    <w:rsid w:val="008D6DD1"/>
    <w:rsid w:val="008D799E"/>
    <w:rsid w:val="008E041A"/>
    <w:rsid w:val="008E048B"/>
    <w:rsid w:val="008E0FB2"/>
    <w:rsid w:val="008E0FFD"/>
    <w:rsid w:val="008E2437"/>
    <w:rsid w:val="008E292F"/>
    <w:rsid w:val="008E2AA2"/>
    <w:rsid w:val="008E2FB2"/>
    <w:rsid w:val="008E45AC"/>
    <w:rsid w:val="008E4DF6"/>
    <w:rsid w:val="008E69D5"/>
    <w:rsid w:val="008E7F26"/>
    <w:rsid w:val="008F0A87"/>
    <w:rsid w:val="008F159F"/>
    <w:rsid w:val="008F19F4"/>
    <w:rsid w:val="008F46B5"/>
    <w:rsid w:val="008F5515"/>
    <w:rsid w:val="008F60E5"/>
    <w:rsid w:val="008F66F2"/>
    <w:rsid w:val="008F7DB3"/>
    <w:rsid w:val="009002CA"/>
    <w:rsid w:val="009004CD"/>
    <w:rsid w:val="00901A12"/>
    <w:rsid w:val="00901A69"/>
    <w:rsid w:val="00902454"/>
    <w:rsid w:val="0090270D"/>
    <w:rsid w:val="009048C9"/>
    <w:rsid w:val="00906514"/>
    <w:rsid w:val="00906953"/>
    <w:rsid w:val="00907901"/>
    <w:rsid w:val="00910E8F"/>
    <w:rsid w:val="00911F23"/>
    <w:rsid w:val="009148FB"/>
    <w:rsid w:val="00915F44"/>
    <w:rsid w:val="00916003"/>
    <w:rsid w:val="00916954"/>
    <w:rsid w:val="009171E2"/>
    <w:rsid w:val="00920C9B"/>
    <w:rsid w:val="00920F77"/>
    <w:rsid w:val="0092203C"/>
    <w:rsid w:val="009227CE"/>
    <w:rsid w:val="00923662"/>
    <w:rsid w:val="0092456E"/>
    <w:rsid w:val="009252FA"/>
    <w:rsid w:val="009268C1"/>
    <w:rsid w:val="0092747D"/>
    <w:rsid w:val="00927563"/>
    <w:rsid w:val="0093055A"/>
    <w:rsid w:val="0093199D"/>
    <w:rsid w:val="009325B8"/>
    <w:rsid w:val="00933BA7"/>
    <w:rsid w:val="00934216"/>
    <w:rsid w:val="00935659"/>
    <w:rsid w:val="009360F8"/>
    <w:rsid w:val="009367B0"/>
    <w:rsid w:val="00937AFE"/>
    <w:rsid w:val="00937B3C"/>
    <w:rsid w:val="00940662"/>
    <w:rsid w:val="0094114F"/>
    <w:rsid w:val="0094199D"/>
    <w:rsid w:val="00941A70"/>
    <w:rsid w:val="00941FB5"/>
    <w:rsid w:val="00943315"/>
    <w:rsid w:val="0094558B"/>
    <w:rsid w:val="00946D03"/>
    <w:rsid w:val="00946F30"/>
    <w:rsid w:val="00947B8E"/>
    <w:rsid w:val="00950F30"/>
    <w:rsid w:val="0095249A"/>
    <w:rsid w:val="009526C4"/>
    <w:rsid w:val="00952A40"/>
    <w:rsid w:val="00953D05"/>
    <w:rsid w:val="00956692"/>
    <w:rsid w:val="00956F62"/>
    <w:rsid w:val="00964A2C"/>
    <w:rsid w:val="00964DBA"/>
    <w:rsid w:val="00965735"/>
    <w:rsid w:val="0096588B"/>
    <w:rsid w:val="00965C9E"/>
    <w:rsid w:val="00965F85"/>
    <w:rsid w:val="00966B56"/>
    <w:rsid w:val="009679B3"/>
    <w:rsid w:val="00971860"/>
    <w:rsid w:val="00972113"/>
    <w:rsid w:val="00973BAF"/>
    <w:rsid w:val="00976078"/>
    <w:rsid w:val="0097767E"/>
    <w:rsid w:val="0097778B"/>
    <w:rsid w:val="00977DD3"/>
    <w:rsid w:val="00980B11"/>
    <w:rsid w:val="00980D16"/>
    <w:rsid w:val="0098244C"/>
    <w:rsid w:val="00983110"/>
    <w:rsid w:val="009857C0"/>
    <w:rsid w:val="009907C6"/>
    <w:rsid w:val="00990ED1"/>
    <w:rsid w:val="00990FCE"/>
    <w:rsid w:val="0099124E"/>
    <w:rsid w:val="00991C6C"/>
    <w:rsid w:val="00994474"/>
    <w:rsid w:val="009966FF"/>
    <w:rsid w:val="00996B8F"/>
    <w:rsid w:val="00997C79"/>
    <w:rsid w:val="009A008A"/>
    <w:rsid w:val="009A1763"/>
    <w:rsid w:val="009A27DC"/>
    <w:rsid w:val="009A2D34"/>
    <w:rsid w:val="009A4C96"/>
    <w:rsid w:val="009A4DF7"/>
    <w:rsid w:val="009A5092"/>
    <w:rsid w:val="009A6D61"/>
    <w:rsid w:val="009B06B3"/>
    <w:rsid w:val="009B0993"/>
    <w:rsid w:val="009B0A54"/>
    <w:rsid w:val="009B0BA2"/>
    <w:rsid w:val="009B2A15"/>
    <w:rsid w:val="009B4A5F"/>
    <w:rsid w:val="009B4FEF"/>
    <w:rsid w:val="009B630E"/>
    <w:rsid w:val="009B6A81"/>
    <w:rsid w:val="009C0E62"/>
    <w:rsid w:val="009C1257"/>
    <w:rsid w:val="009C159D"/>
    <w:rsid w:val="009C1935"/>
    <w:rsid w:val="009C3CBF"/>
    <w:rsid w:val="009C443B"/>
    <w:rsid w:val="009C5733"/>
    <w:rsid w:val="009C648F"/>
    <w:rsid w:val="009C732A"/>
    <w:rsid w:val="009C78F3"/>
    <w:rsid w:val="009D0720"/>
    <w:rsid w:val="009D0834"/>
    <w:rsid w:val="009D08F1"/>
    <w:rsid w:val="009D0C75"/>
    <w:rsid w:val="009D10C0"/>
    <w:rsid w:val="009D243A"/>
    <w:rsid w:val="009D31C8"/>
    <w:rsid w:val="009D4FF0"/>
    <w:rsid w:val="009D5782"/>
    <w:rsid w:val="009D5B10"/>
    <w:rsid w:val="009D6666"/>
    <w:rsid w:val="009D6715"/>
    <w:rsid w:val="009D781D"/>
    <w:rsid w:val="009E0B15"/>
    <w:rsid w:val="009E1021"/>
    <w:rsid w:val="009E1D2D"/>
    <w:rsid w:val="009E1EC5"/>
    <w:rsid w:val="009E2285"/>
    <w:rsid w:val="009E22B5"/>
    <w:rsid w:val="009E22C8"/>
    <w:rsid w:val="009E30B8"/>
    <w:rsid w:val="009E42C3"/>
    <w:rsid w:val="009E47D4"/>
    <w:rsid w:val="009E4BB6"/>
    <w:rsid w:val="009E593F"/>
    <w:rsid w:val="009E5D6B"/>
    <w:rsid w:val="009E5F2E"/>
    <w:rsid w:val="009E6A03"/>
    <w:rsid w:val="009E740E"/>
    <w:rsid w:val="009F26FF"/>
    <w:rsid w:val="009F2A8F"/>
    <w:rsid w:val="009F3646"/>
    <w:rsid w:val="009F3E81"/>
    <w:rsid w:val="009F4F11"/>
    <w:rsid w:val="009F6D66"/>
    <w:rsid w:val="00A015C9"/>
    <w:rsid w:val="00A01C2D"/>
    <w:rsid w:val="00A02971"/>
    <w:rsid w:val="00A03D57"/>
    <w:rsid w:val="00A03E87"/>
    <w:rsid w:val="00A03FA4"/>
    <w:rsid w:val="00A0423A"/>
    <w:rsid w:val="00A044D5"/>
    <w:rsid w:val="00A04A47"/>
    <w:rsid w:val="00A059E5"/>
    <w:rsid w:val="00A0600A"/>
    <w:rsid w:val="00A065EF"/>
    <w:rsid w:val="00A0792B"/>
    <w:rsid w:val="00A10EDF"/>
    <w:rsid w:val="00A1102D"/>
    <w:rsid w:val="00A12732"/>
    <w:rsid w:val="00A12F78"/>
    <w:rsid w:val="00A14213"/>
    <w:rsid w:val="00A143E7"/>
    <w:rsid w:val="00A14B69"/>
    <w:rsid w:val="00A1687E"/>
    <w:rsid w:val="00A169E1"/>
    <w:rsid w:val="00A16B6B"/>
    <w:rsid w:val="00A17EFA"/>
    <w:rsid w:val="00A216C8"/>
    <w:rsid w:val="00A21DED"/>
    <w:rsid w:val="00A2219B"/>
    <w:rsid w:val="00A23225"/>
    <w:rsid w:val="00A247F4"/>
    <w:rsid w:val="00A258D7"/>
    <w:rsid w:val="00A25FAC"/>
    <w:rsid w:val="00A2752B"/>
    <w:rsid w:val="00A27EDE"/>
    <w:rsid w:val="00A313BD"/>
    <w:rsid w:val="00A35D62"/>
    <w:rsid w:val="00A36082"/>
    <w:rsid w:val="00A40056"/>
    <w:rsid w:val="00A40436"/>
    <w:rsid w:val="00A41254"/>
    <w:rsid w:val="00A412C6"/>
    <w:rsid w:val="00A426D0"/>
    <w:rsid w:val="00A42A59"/>
    <w:rsid w:val="00A44C80"/>
    <w:rsid w:val="00A450DC"/>
    <w:rsid w:val="00A4582B"/>
    <w:rsid w:val="00A45B0F"/>
    <w:rsid w:val="00A47811"/>
    <w:rsid w:val="00A47E1C"/>
    <w:rsid w:val="00A525F8"/>
    <w:rsid w:val="00A53948"/>
    <w:rsid w:val="00A5395D"/>
    <w:rsid w:val="00A53F26"/>
    <w:rsid w:val="00A5680F"/>
    <w:rsid w:val="00A57724"/>
    <w:rsid w:val="00A6007B"/>
    <w:rsid w:val="00A60133"/>
    <w:rsid w:val="00A608B2"/>
    <w:rsid w:val="00A63303"/>
    <w:rsid w:val="00A63813"/>
    <w:rsid w:val="00A671BF"/>
    <w:rsid w:val="00A676BF"/>
    <w:rsid w:val="00A67B03"/>
    <w:rsid w:val="00A67EB4"/>
    <w:rsid w:val="00A70FE7"/>
    <w:rsid w:val="00A715F7"/>
    <w:rsid w:val="00A721EF"/>
    <w:rsid w:val="00A73C19"/>
    <w:rsid w:val="00A74CE6"/>
    <w:rsid w:val="00A76C98"/>
    <w:rsid w:val="00A80162"/>
    <w:rsid w:val="00A810C7"/>
    <w:rsid w:val="00A812D6"/>
    <w:rsid w:val="00A81949"/>
    <w:rsid w:val="00A825EA"/>
    <w:rsid w:val="00A82AC5"/>
    <w:rsid w:val="00A82FB4"/>
    <w:rsid w:val="00A83D01"/>
    <w:rsid w:val="00A83DB4"/>
    <w:rsid w:val="00A83EC1"/>
    <w:rsid w:val="00A85482"/>
    <w:rsid w:val="00A86459"/>
    <w:rsid w:val="00A86743"/>
    <w:rsid w:val="00A86D58"/>
    <w:rsid w:val="00A871F6"/>
    <w:rsid w:val="00A87413"/>
    <w:rsid w:val="00A87AEE"/>
    <w:rsid w:val="00A87B92"/>
    <w:rsid w:val="00A9189C"/>
    <w:rsid w:val="00A9256D"/>
    <w:rsid w:val="00A92CCD"/>
    <w:rsid w:val="00A932DA"/>
    <w:rsid w:val="00A93CFD"/>
    <w:rsid w:val="00A957CA"/>
    <w:rsid w:val="00A96772"/>
    <w:rsid w:val="00A96862"/>
    <w:rsid w:val="00A969F4"/>
    <w:rsid w:val="00AA1FE2"/>
    <w:rsid w:val="00AA39A2"/>
    <w:rsid w:val="00AA39F4"/>
    <w:rsid w:val="00AA679D"/>
    <w:rsid w:val="00AB0C93"/>
    <w:rsid w:val="00AB0F19"/>
    <w:rsid w:val="00AB3DFA"/>
    <w:rsid w:val="00AB5D2A"/>
    <w:rsid w:val="00AB6228"/>
    <w:rsid w:val="00AB6DE1"/>
    <w:rsid w:val="00AB73E1"/>
    <w:rsid w:val="00AC004A"/>
    <w:rsid w:val="00AC05E1"/>
    <w:rsid w:val="00AC0869"/>
    <w:rsid w:val="00AC10C9"/>
    <w:rsid w:val="00AC2291"/>
    <w:rsid w:val="00AC2E74"/>
    <w:rsid w:val="00AC2F1C"/>
    <w:rsid w:val="00AC370E"/>
    <w:rsid w:val="00AC3EF9"/>
    <w:rsid w:val="00AC5F7A"/>
    <w:rsid w:val="00AC62A8"/>
    <w:rsid w:val="00AC7514"/>
    <w:rsid w:val="00AD0832"/>
    <w:rsid w:val="00AD0EDC"/>
    <w:rsid w:val="00AD3E27"/>
    <w:rsid w:val="00AD3F1F"/>
    <w:rsid w:val="00AD576B"/>
    <w:rsid w:val="00AD5C23"/>
    <w:rsid w:val="00AE0CB7"/>
    <w:rsid w:val="00AE1713"/>
    <w:rsid w:val="00AE1A97"/>
    <w:rsid w:val="00AE1D2C"/>
    <w:rsid w:val="00AE1D71"/>
    <w:rsid w:val="00AE3426"/>
    <w:rsid w:val="00AE3988"/>
    <w:rsid w:val="00AE3DB6"/>
    <w:rsid w:val="00AE4FC6"/>
    <w:rsid w:val="00AE6CBB"/>
    <w:rsid w:val="00AE718C"/>
    <w:rsid w:val="00AE7CC4"/>
    <w:rsid w:val="00AF02C1"/>
    <w:rsid w:val="00AF0537"/>
    <w:rsid w:val="00AF3AD3"/>
    <w:rsid w:val="00AF409F"/>
    <w:rsid w:val="00AF589C"/>
    <w:rsid w:val="00B009E7"/>
    <w:rsid w:val="00B01A1E"/>
    <w:rsid w:val="00B0320F"/>
    <w:rsid w:val="00B04783"/>
    <w:rsid w:val="00B066CC"/>
    <w:rsid w:val="00B07699"/>
    <w:rsid w:val="00B1003C"/>
    <w:rsid w:val="00B10DC5"/>
    <w:rsid w:val="00B111C4"/>
    <w:rsid w:val="00B1123B"/>
    <w:rsid w:val="00B12EF0"/>
    <w:rsid w:val="00B1477F"/>
    <w:rsid w:val="00B164B3"/>
    <w:rsid w:val="00B171BF"/>
    <w:rsid w:val="00B17CC9"/>
    <w:rsid w:val="00B2063B"/>
    <w:rsid w:val="00B2078F"/>
    <w:rsid w:val="00B21B4E"/>
    <w:rsid w:val="00B2278A"/>
    <w:rsid w:val="00B2350C"/>
    <w:rsid w:val="00B2397C"/>
    <w:rsid w:val="00B23EAC"/>
    <w:rsid w:val="00B25045"/>
    <w:rsid w:val="00B2590F"/>
    <w:rsid w:val="00B261B6"/>
    <w:rsid w:val="00B2727F"/>
    <w:rsid w:val="00B278D3"/>
    <w:rsid w:val="00B27E5D"/>
    <w:rsid w:val="00B30909"/>
    <w:rsid w:val="00B31F63"/>
    <w:rsid w:val="00B3354A"/>
    <w:rsid w:val="00B3371C"/>
    <w:rsid w:val="00B3587F"/>
    <w:rsid w:val="00B377BA"/>
    <w:rsid w:val="00B44789"/>
    <w:rsid w:val="00B45810"/>
    <w:rsid w:val="00B461C1"/>
    <w:rsid w:val="00B464BC"/>
    <w:rsid w:val="00B474FC"/>
    <w:rsid w:val="00B51E94"/>
    <w:rsid w:val="00B52C96"/>
    <w:rsid w:val="00B545B5"/>
    <w:rsid w:val="00B54FB6"/>
    <w:rsid w:val="00B5535D"/>
    <w:rsid w:val="00B569A9"/>
    <w:rsid w:val="00B56FED"/>
    <w:rsid w:val="00B605E5"/>
    <w:rsid w:val="00B6096E"/>
    <w:rsid w:val="00B60C09"/>
    <w:rsid w:val="00B627DB"/>
    <w:rsid w:val="00B644FF"/>
    <w:rsid w:val="00B6498A"/>
    <w:rsid w:val="00B65994"/>
    <w:rsid w:val="00B67650"/>
    <w:rsid w:val="00B67C37"/>
    <w:rsid w:val="00B71A51"/>
    <w:rsid w:val="00B71F57"/>
    <w:rsid w:val="00B72088"/>
    <w:rsid w:val="00B76322"/>
    <w:rsid w:val="00B76777"/>
    <w:rsid w:val="00B8095D"/>
    <w:rsid w:val="00B80A81"/>
    <w:rsid w:val="00B8248D"/>
    <w:rsid w:val="00B83066"/>
    <w:rsid w:val="00B830DF"/>
    <w:rsid w:val="00B835F3"/>
    <w:rsid w:val="00B835FF"/>
    <w:rsid w:val="00B838D3"/>
    <w:rsid w:val="00B83F2D"/>
    <w:rsid w:val="00B84E55"/>
    <w:rsid w:val="00B85A13"/>
    <w:rsid w:val="00B85B89"/>
    <w:rsid w:val="00B86F4B"/>
    <w:rsid w:val="00B86F51"/>
    <w:rsid w:val="00B872CA"/>
    <w:rsid w:val="00B927F2"/>
    <w:rsid w:val="00B93304"/>
    <w:rsid w:val="00B93C58"/>
    <w:rsid w:val="00B93C7F"/>
    <w:rsid w:val="00B941A7"/>
    <w:rsid w:val="00B94644"/>
    <w:rsid w:val="00B97015"/>
    <w:rsid w:val="00B97118"/>
    <w:rsid w:val="00BA11AE"/>
    <w:rsid w:val="00BA3EB7"/>
    <w:rsid w:val="00BA49E5"/>
    <w:rsid w:val="00BA4BFC"/>
    <w:rsid w:val="00BA7511"/>
    <w:rsid w:val="00BA7DA0"/>
    <w:rsid w:val="00BA7EFA"/>
    <w:rsid w:val="00BB1AB0"/>
    <w:rsid w:val="00BB1CFA"/>
    <w:rsid w:val="00BB3A67"/>
    <w:rsid w:val="00BB3C77"/>
    <w:rsid w:val="00BB423E"/>
    <w:rsid w:val="00BB4F98"/>
    <w:rsid w:val="00BB663D"/>
    <w:rsid w:val="00BB6C16"/>
    <w:rsid w:val="00BB761C"/>
    <w:rsid w:val="00BB77A4"/>
    <w:rsid w:val="00BC11DC"/>
    <w:rsid w:val="00BC32B6"/>
    <w:rsid w:val="00BC3C65"/>
    <w:rsid w:val="00BC405B"/>
    <w:rsid w:val="00BC5861"/>
    <w:rsid w:val="00BC6BAA"/>
    <w:rsid w:val="00BC7FB7"/>
    <w:rsid w:val="00BD077C"/>
    <w:rsid w:val="00BD07A1"/>
    <w:rsid w:val="00BD156F"/>
    <w:rsid w:val="00BD1CCF"/>
    <w:rsid w:val="00BD1D3D"/>
    <w:rsid w:val="00BD2209"/>
    <w:rsid w:val="00BD4324"/>
    <w:rsid w:val="00BD4A79"/>
    <w:rsid w:val="00BD4D26"/>
    <w:rsid w:val="00BD55B8"/>
    <w:rsid w:val="00BD6710"/>
    <w:rsid w:val="00BD7A6F"/>
    <w:rsid w:val="00BE0239"/>
    <w:rsid w:val="00BE0EFC"/>
    <w:rsid w:val="00BE1074"/>
    <w:rsid w:val="00BE2A28"/>
    <w:rsid w:val="00BE2B1E"/>
    <w:rsid w:val="00BE2E84"/>
    <w:rsid w:val="00BE5002"/>
    <w:rsid w:val="00BE50A2"/>
    <w:rsid w:val="00BE50E3"/>
    <w:rsid w:val="00BE52E4"/>
    <w:rsid w:val="00BE55E7"/>
    <w:rsid w:val="00BE7A01"/>
    <w:rsid w:val="00BF15F9"/>
    <w:rsid w:val="00BF3775"/>
    <w:rsid w:val="00BF536E"/>
    <w:rsid w:val="00BF62EA"/>
    <w:rsid w:val="00C02927"/>
    <w:rsid w:val="00C049A5"/>
    <w:rsid w:val="00C07E84"/>
    <w:rsid w:val="00C10B25"/>
    <w:rsid w:val="00C117FA"/>
    <w:rsid w:val="00C119D4"/>
    <w:rsid w:val="00C14A7D"/>
    <w:rsid w:val="00C15C51"/>
    <w:rsid w:val="00C15F29"/>
    <w:rsid w:val="00C167FB"/>
    <w:rsid w:val="00C17401"/>
    <w:rsid w:val="00C208BC"/>
    <w:rsid w:val="00C2240D"/>
    <w:rsid w:val="00C225E1"/>
    <w:rsid w:val="00C225E7"/>
    <w:rsid w:val="00C23339"/>
    <w:rsid w:val="00C25D61"/>
    <w:rsid w:val="00C26B6F"/>
    <w:rsid w:val="00C26CC0"/>
    <w:rsid w:val="00C27EF2"/>
    <w:rsid w:val="00C30675"/>
    <w:rsid w:val="00C30CBE"/>
    <w:rsid w:val="00C310D3"/>
    <w:rsid w:val="00C335E0"/>
    <w:rsid w:val="00C35296"/>
    <w:rsid w:val="00C3703D"/>
    <w:rsid w:val="00C376B9"/>
    <w:rsid w:val="00C413BE"/>
    <w:rsid w:val="00C41CC0"/>
    <w:rsid w:val="00C42C0E"/>
    <w:rsid w:val="00C43A5D"/>
    <w:rsid w:val="00C45EA7"/>
    <w:rsid w:val="00C467C6"/>
    <w:rsid w:val="00C477AE"/>
    <w:rsid w:val="00C50536"/>
    <w:rsid w:val="00C5278D"/>
    <w:rsid w:val="00C53AB7"/>
    <w:rsid w:val="00C541C6"/>
    <w:rsid w:val="00C55655"/>
    <w:rsid w:val="00C5588C"/>
    <w:rsid w:val="00C571E1"/>
    <w:rsid w:val="00C57803"/>
    <w:rsid w:val="00C57962"/>
    <w:rsid w:val="00C57FF3"/>
    <w:rsid w:val="00C63A91"/>
    <w:rsid w:val="00C66102"/>
    <w:rsid w:val="00C66558"/>
    <w:rsid w:val="00C7208B"/>
    <w:rsid w:val="00C72D74"/>
    <w:rsid w:val="00C733FE"/>
    <w:rsid w:val="00C749CD"/>
    <w:rsid w:val="00C74DF2"/>
    <w:rsid w:val="00C74E9F"/>
    <w:rsid w:val="00C755A6"/>
    <w:rsid w:val="00C76982"/>
    <w:rsid w:val="00C77134"/>
    <w:rsid w:val="00C772BB"/>
    <w:rsid w:val="00C77DD0"/>
    <w:rsid w:val="00C77FB9"/>
    <w:rsid w:val="00C81E9D"/>
    <w:rsid w:val="00C82972"/>
    <w:rsid w:val="00C83185"/>
    <w:rsid w:val="00C83DBA"/>
    <w:rsid w:val="00C86588"/>
    <w:rsid w:val="00C866F0"/>
    <w:rsid w:val="00C86A99"/>
    <w:rsid w:val="00C86A9F"/>
    <w:rsid w:val="00C875A1"/>
    <w:rsid w:val="00C91026"/>
    <w:rsid w:val="00C913DB"/>
    <w:rsid w:val="00C9331F"/>
    <w:rsid w:val="00C9434B"/>
    <w:rsid w:val="00C95018"/>
    <w:rsid w:val="00C95A35"/>
    <w:rsid w:val="00C967BF"/>
    <w:rsid w:val="00C97851"/>
    <w:rsid w:val="00C97CF0"/>
    <w:rsid w:val="00CA01F6"/>
    <w:rsid w:val="00CA07F0"/>
    <w:rsid w:val="00CA0822"/>
    <w:rsid w:val="00CA1173"/>
    <w:rsid w:val="00CA48FE"/>
    <w:rsid w:val="00CA52CE"/>
    <w:rsid w:val="00CA6339"/>
    <w:rsid w:val="00CA64DB"/>
    <w:rsid w:val="00CA6F3B"/>
    <w:rsid w:val="00CA703E"/>
    <w:rsid w:val="00CB01EE"/>
    <w:rsid w:val="00CB0228"/>
    <w:rsid w:val="00CB2114"/>
    <w:rsid w:val="00CB236A"/>
    <w:rsid w:val="00CB26E9"/>
    <w:rsid w:val="00CB415D"/>
    <w:rsid w:val="00CB46A6"/>
    <w:rsid w:val="00CB5B40"/>
    <w:rsid w:val="00CB615F"/>
    <w:rsid w:val="00CC253B"/>
    <w:rsid w:val="00CC2B91"/>
    <w:rsid w:val="00CC3035"/>
    <w:rsid w:val="00CC4570"/>
    <w:rsid w:val="00CC52C5"/>
    <w:rsid w:val="00CD2E8D"/>
    <w:rsid w:val="00CD4740"/>
    <w:rsid w:val="00CD4A4E"/>
    <w:rsid w:val="00CD4E53"/>
    <w:rsid w:val="00CD560D"/>
    <w:rsid w:val="00CD61A2"/>
    <w:rsid w:val="00CD7235"/>
    <w:rsid w:val="00CD7378"/>
    <w:rsid w:val="00CE051D"/>
    <w:rsid w:val="00CE2949"/>
    <w:rsid w:val="00CE35AA"/>
    <w:rsid w:val="00CE62AD"/>
    <w:rsid w:val="00CE675A"/>
    <w:rsid w:val="00CE6D8D"/>
    <w:rsid w:val="00CE70C7"/>
    <w:rsid w:val="00CE72D7"/>
    <w:rsid w:val="00CE72EA"/>
    <w:rsid w:val="00CE7993"/>
    <w:rsid w:val="00CF02D3"/>
    <w:rsid w:val="00CF09D2"/>
    <w:rsid w:val="00CF0EA9"/>
    <w:rsid w:val="00CF46EF"/>
    <w:rsid w:val="00CF4B40"/>
    <w:rsid w:val="00CF65CD"/>
    <w:rsid w:val="00CF6BB2"/>
    <w:rsid w:val="00CF7886"/>
    <w:rsid w:val="00CF7EE5"/>
    <w:rsid w:val="00D01690"/>
    <w:rsid w:val="00D01F51"/>
    <w:rsid w:val="00D0229B"/>
    <w:rsid w:val="00D02FA4"/>
    <w:rsid w:val="00D04325"/>
    <w:rsid w:val="00D049F3"/>
    <w:rsid w:val="00D0506E"/>
    <w:rsid w:val="00D05B05"/>
    <w:rsid w:val="00D0629F"/>
    <w:rsid w:val="00D069DA"/>
    <w:rsid w:val="00D10685"/>
    <w:rsid w:val="00D1118D"/>
    <w:rsid w:val="00D1352E"/>
    <w:rsid w:val="00D13903"/>
    <w:rsid w:val="00D14E7A"/>
    <w:rsid w:val="00D16DAF"/>
    <w:rsid w:val="00D217B6"/>
    <w:rsid w:val="00D2183C"/>
    <w:rsid w:val="00D2192F"/>
    <w:rsid w:val="00D21F0E"/>
    <w:rsid w:val="00D221BC"/>
    <w:rsid w:val="00D22D8D"/>
    <w:rsid w:val="00D241A0"/>
    <w:rsid w:val="00D244A3"/>
    <w:rsid w:val="00D2469B"/>
    <w:rsid w:val="00D254BE"/>
    <w:rsid w:val="00D257ED"/>
    <w:rsid w:val="00D2715C"/>
    <w:rsid w:val="00D32512"/>
    <w:rsid w:val="00D329A4"/>
    <w:rsid w:val="00D32A08"/>
    <w:rsid w:val="00D3329F"/>
    <w:rsid w:val="00D34576"/>
    <w:rsid w:val="00D35107"/>
    <w:rsid w:val="00D355C7"/>
    <w:rsid w:val="00D35B25"/>
    <w:rsid w:val="00D3626A"/>
    <w:rsid w:val="00D36E4F"/>
    <w:rsid w:val="00D374E2"/>
    <w:rsid w:val="00D37B14"/>
    <w:rsid w:val="00D4064F"/>
    <w:rsid w:val="00D424B2"/>
    <w:rsid w:val="00D424BF"/>
    <w:rsid w:val="00D425DD"/>
    <w:rsid w:val="00D42616"/>
    <w:rsid w:val="00D4368F"/>
    <w:rsid w:val="00D45E8C"/>
    <w:rsid w:val="00D45EC1"/>
    <w:rsid w:val="00D463FD"/>
    <w:rsid w:val="00D4643E"/>
    <w:rsid w:val="00D46DCA"/>
    <w:rsid w:val="00D47035"/>
    <w:rsid w:val="00D4727B"/>
    <w:rsid w:val="00D51C14"/>
    <w:rsid w:val="00D52307"/>
    <w:rsid w:val="00D52932"/>
    <w:rsid w:val="00D53081"/>
    <w:rsid w:val="00D5415E"/>
    <w:rsid w:val="00D55D7E"/>
    <w:rsid w:val="00D565F2"/>
    <w:rsid w:val="00D56B55"/>
    <w:rsid w:val="00D57FB7"/>
    <w:rsid w:val="00D60187"/>
    <w:rsid w:val="00D60900"/>
    <w:rsid w:val="00D60A52"/>
    <w:rsid w:val="00D60F0C"/>
    <w:rsid w:val="00D629FB"/>
    <w:rsid w:val="00D63496"/>
    <w:rsid w:val="00D63746"/>
    <w:rsid w:val="00D64046"/>
    <w:rsid w:val="00D67CC6"/>
    <w:rsid w:val="00D70AF4"/>
    <w:rsid w:val="00D721E2"/>
    <w:rsid w:val="00D72F1B"/>
    <w:rsid w:val="00D73634"/>
    <w:rsid w:val="00D740C7"/>
    <w:rsid w:val="00D7591B"/>
    <w:rsid w:val="00D764CC"/>
    <w:rsid w:val="00D8215B"/>
    <w:rsid w:val="00D827B9"/>
    <w:rsid w:val="00D84A3C"/>
    <w:rsid w:val="00D87FC1"/>
    <w:rsid w:val="00D90511"/>
    <w:rsid w:val="00D91088"/>
    <w:rsid w:val="00D9164B"/>
    <w:rsid w:val="00D92258"/>
    <w:rsid w:val="00D935BE"/>
    <w:rsid w:val="00D937B0"/>
    <w:rsid w:val="00D95BE6"/>
    <w:rsid w:val="00D96C20"/>
    <w:rsid w:val="00D9719C"/>
    <w:rsid w:val="00D9799C"/>
    <w:rsid w:val="00DA00BF"/>
    <w:rsid w:val="00DA0669"/>
    <w:rsid w:val="00DA1F3A"/>
    <w:rsid w:val="00DA348B"/>
    <w:rsid w:val="00DA6E90"/>
    <w:rsid w:val="00DA77B6"/>
    <w:rsid w:val="00DB1593"/>
    <w:rsid w:val="00DB1ECB"/>
    <w:rsid w:val="00DB33E2"/>
    <w:rsid w:val="00DB3A2F"/>
    <w:rsid w:val="00DB3D7F"/>
    <w:rsid w:val="00DB3DE7"/>
    <w:rsid w:val="00DB48FE"/>
    <w:rsid w:val="00DB4A20"/>
    <w:rsid w:val="00DB4EE5"/>
    <w:rsid w:val="00DB7DEF"/>
    <w:rsid w:val="00DC009C"/>
    <w:rsid w:val="00DC03E8"/>
    <w:rsid w:val="00DC0FA2"/>
    <w:rsid w:val="00DC26A6"/>
    <w:rsid w:val="00DC2F1C"/>
    <w:rsid w:val="00DC37E9"/>
    <w:rsid w:val="00DD02C7"/>
    <w:rsid w:val="00DD0580"/>
    <w:rsid w:val="00DD0E42"/>
    <w:rsid w:val="00DD17B1"/>
    <w:rsid w:val="00DD37DE"/>
    <w:rsid w:val="00DD3994"/>
    <w:rsid w:val="00DD4F7A"/>
    <w:rsid w:val="00DD5FC6"/>
    <w:rsid w:val="00DD61E3"/>
    <w:rsid w:val="00DD6B3A"/>
    <w:rsid w:val="00DD72F5"/>
    <w:rsid w:val="00DE0F56"/>
    <w:rsid w:val="00DE2BD8"/>
    <w:rsid w:val="00DE527F"/>
    <w:rsid w:val="00DE52B4"/>
    <w:rsid w:val="00DE627B"/>
    <w:rsid w:val="00DE65D7"/>
    <w:rsid w:val="00DE67A4"/>
    <w:rsid w:val="00DE68FF"/>
    <w:rsid w:val="00DE74A3"/>
    <w:rsid w:val="00DF0618"/>
    <w:rsid w:val="00DF19F9"/>
    <w:rsid w:val="00DF1ADF"/>
    <w:rsid w:val="00DF20D8"/>
    <w:rsid w:val="00DF36A1"/>
    <w:rsid w:val="00DF3EB7"/>
    <w:rsid w:val="00DF4249"/>
    <w:rsid w:val="00DF4828"/>
    <w:rsid w:val="00DF54A9"/>
    <w:rsid w:val="00DF61E3"/>
    <w:rsid w:val="00DF725A"/>
    <w:rsid w:val="00DF7814"/>
    <w:rsid w:val="00DF7C5A"/>
    <w:rsid w:val="00E01638"/>
    <w:rsid w:val="00E01828"/>
    <w:rsid w:val="00E01F63"/>
    <w:rsid w:val="00E0202F"/>
    <w:rsid w:val="00E02C25"/>
    <w:rsid w:val="00E05111"/>
    <w:rsid w:val="00E056EA"/>
    <w:rsid w:val="00E05BB5"/>
    <w:rsid w:val="00E06A53"/>
    <w:rsid w:val="00E07711"/>
    <w:rsid w:val="00E12400"/>
    <w:rsid w:val="00E12A25"/>
    <w:rsid w:val="00E12C51"/>
    <w:rsid w:val="00E13E9E"/>
    <w:rsid w:val="00E1501B"/>
    <w:rsid w:val="00E16A95"/>
    <w:rsid w:val="00E17DA7"/>
    <w:rsid w:val="00E21727"/>
    <w:rsid w:val="00E2183B"/>
    <w:rsid w:val="00E21FF4"/>
    <w:rsid w:val="00E22304"/>
    <w:rsid w:val="00E22C18"/>
    <w:rsid w:val="00E235DE"/>
    <w:rsid w:val="00E24A38"/>
    <w:rsid w:val="00E27773"/>
    <w:rsid w:val="00E30A7C"/>
    <w:rsid w:val="00E30C41"/>
    <w:rsid w:val="00E32585"/>
    <w:rsid w:val="00E326B2"/>
    <w:rsid w:val="00E326F5"/>
    <w:rsid w:val="00E32B4C"/>
    <w:rsid w:val="00E33E4E"/>
    <w:rsid w:val="00E35098"/>
    <w:rsid w:val="00E35323"/>
    <w:rsid w:val="00E35D20"/>
    <w:rsid w:val="00E400BD"/>
    <w:rsid w:val="00E42A37"/>
    <w:rsid w:val="00E44039"/>
    <w:rsid w:val="00E458F1"/>
    <w:rsid w:val="00E461F9"/>
    <w:rsid w:val="00E46A24"/>
    <w:rsid w:val="00E47011"/>
    <w:rsid w:val="00E47E1A"/>
    <w:rsid w:val="00E500D7"/>
    <w:rsid w:val="00E5150E"/>
    <w:rsid w:val="00E516A9"/>
    <w:rsid w:val="00E51BC4"/>
    <w:rsid w:val="00E51DA3"/>
    <w:rsid w:val="00E52617"/>
    <w:rsid w:val="00E55331"/>
    <w:rsid w:val="00E55EB2"/>
    <w:rsid w:val="00E5648C"/>
    <w:rsid w:val="00E572F0"/>
    <w:rsid w:val="00E574AC"/>
    <w:rsid w:val="00E57537"/>
    <w:rsid w:val="00E576D8"/>
    <w:rsid w:val="00E60948"/>
    <w:rsid w:val="00E61AA9"/>
    <w:rsid w:val="00E6217F"/>
    <w:rsid w:val="00E63AE3"/>
    <w:rsid w:val="00E63E80"/>
    <w:rsid w:val="00E66B36"/>
    <w:rsid w:val="00E6731D"/>
    <w:rsid w:val="00E715A8"/>
    <w:rsid w:val="00E718F9"/>
    <w:rsid w:val="00E7275C"/>
    <w:rsid w:val="00E731E1"/>
    <w:rsid w:val="00E73B7C"/>
    <w:rsid w:val="00E73DFB"/>
    <w:rsid w:val="00E743BD"/>
    <w:rsid w:val="00E74831"/>
    <w:rsid w:val="00E75224"/>
    <w:rsid w:val="00E763E9"/>
    <w:rsid w:val="00E76FE8"/>
    <w:rsid w:val="00E777E8"/>
    <w:rsid w:val="00E8091C"/>
    <w:rsid w:val="00E81585"/>
    <w:rsid w:val="00E82868"/>
    <w:rsid w:val="00E82F91"/>
    <w:rsid w:val="00E8337E"/>
    <w:rsid w:val="00E84A7F"/>
    <w:rsid w:val="00E84BF2"/>
    <w:rsid w:val="00E8622C"/>
    <w:rsid w:val="00E86DDA"/>
    <w:rsid w:val="00E87B0E"/>
    <w:rsid w:val="00E90C13"/>
    <w:rsid w:val="00E91049"/>
    <w:rsid w:val="00E9291D"/>
    <w:rsid w:val="00E939D3"/>
    <w:rsid w:val="00E93EB2"/>
    <w:rsid w:val="00E94E1B"/>
    <w:rsid w:val="00E94EDA"/>
    <w:rsid w:val="00E951CC"/>
    <w:rsid w:val="00E9787B"/>
    <w:rsid w:val="00EA0909"/>
    <w:rsid w:val="00EA17A6"/>
    <w:rsid w:val="00EA1EE9"/>
    <w:rsid w:val="00EA25BE"/>
    <w:rsid w:val="00EA26BD"/>
    <w:rsid w:val="00EA3DC4"/>
    <w:rsid w:val="00EA4207"/>
    <w:rsid w:val="00EA4D31"/>
    <w:rsid w:val="00EA4DF5"/>
    <w:rsid w:val="00EA5989"/>
    <w:rsid w:val="00EA718E"/>
    <w:rsid w:val="00EA74A4"/>
    <w:rsid w:val="00EA7EBC"/>
    <w:rsid w:val="00EB0A0C"/>
    <w:rsid w:val="00EB1B83"/>
    <w:rsid w:val="00EB47FD"/>
    <w:rsid w:val="00EB4B35"/>
    <w:rsid w:val="00EB549A"/>
    <w:rsid w:val="00EB5C65"/>
    <w:rsid w:val="00EB5F81"/>
    <w:rsid w:val="00EB76A7"/>
    <w:rsid w:val="00EB794A"/>
    <w:rsid w:val="00EC19E5"/>
    <w:rsid w:val="00EC1EA4"/>
    <w:rsid w:val="00EC24D4"/>
    <w:rsid w:val="00EC2662"/>
    <w:rsid w:val="00EC3A35"/>
    <w:rsid w:val="00EC4429"/>
    <w:rsid w:val="00EC5732"/>
    <w:rsid w:val="00EC6719"/>
    <w:rsid w:val="00EC70A2"/>
    <w:rsid w:val="00ED4900"/>
    <w:rsid w:val="00ED4C25"/>
    <w:rsid w:val="00ED6CB7"/>
    <w:rsid w:val="00EE0732"/>
    <w:rsid w:val="00EE0F3A"/>
    <w:rsid w:val="00EE32B3"/>
    <w:rsid w:val="00EE3C5D"/>
    <w:rsid w:val="00EE5EA2"/>
    <w:rsid w:val="00EE7350"/>
    <w:rsid w:val="00EE7FFD"/>
    <w:rsid w:val="00EF04B5"/>
    <w:rsid w:val="00EF094F"/>
    <w:rsid w:val="00EF2515"/>
    <w:rsid w:val="00EF26EF"/>
    <w:rsid w:val="00EF3D9D"/>
    <w:rsid w:val="00EF4AA4"/>
    <w:rsid w:val="00EF549A"/>
    <w:rsid w:val="00EF561B"/>
    <w:rsid w:val="00EF72CF"/>
    <w:rsid w:val="00EF7339"/>
    <w:rsid w:val="00EF7587"/>
    <w:rsid w:val="00EF77DF"/>
    <w:rsid w:val="00EF7D88"/>
    <w:rsid w:val="00F00868"/>
    <w:rsid w:val="00F00896"/>
    <w:rsid w:val="00F00F4A"/>
    <w:rsid w:val="00F01CBD"/>
    <w:rsid w:val="00F02239"/>
    <w:rsid w:val="00F06FE0"/>
    <w:rsid w:val="00F073EF"/>
    <w:rsid w:val="00F10B23"/>
    <w:rsid w:val="00F1166F"/>
    <w:rsid w:val="00F12935"/>
    <w:rsid w:val="00F1413C"/>
    <w:rsid w:val="00F14550"/>
    <w:rsid w:val="00F15725"/>
    <w:rsid w:val="00F158F3"/>
    <w:rsid w:val="00F16CD2"/>
    <w:rsid w:val="00F17037"/>
    <w:rsid w:val="00F1713D"/>
    <w:rsid w:val="00F172DC"/>
    <w:rsid w:val="00F21D1B"/>
    <w:rsid w:val="00F22A73"/>
    <w:rsid w:val="00F23899"/>
    <w:rsid w:val="00F23B98"/>
    <w:rsid w:val="00F26753"/>
    <w:rsid w:val="00F273A3"/>
    <w:rsid w:val="00F27C72"/>
    <w:rsid w:val="00F3097A"/>
    <w:rsid w:val="00F30BAD"/>
    <w:rsid w:val="00F30BB2"/>
    <w:rsid w:val="00F3265D"/>
    <w:rsid w:val="00F32FB0"/>
    <w:rsid w:val="00F358CD"/>
    <w:rsid w:val="00F3654C"/>
    <w:rsid w:val="00F3677E"/>
    <w:rsid w:val="00F37069"/>
    <w:rsid w:val="00F3765F"/>
    <w:rsid w:val="00F407AF"/>
    <w:rsid w:val="00F41784"/>
    <w:rsid w:val="00F41BBE"/>
    <w:rsid w:val="00F421F4"/>
    <w:rsid w:val="00F42AC5"/>
    <w:rsid w:val="00F43AAE"/>
    <w:rsid w:val="00F44288"/>
    <w:rsid w:val="00F44FAC"/>
    <w:rsid w:val="00F45B95"/>
    <w:rsid w:val="00F460FD"/>
    <w:rsid w:val="00F47436"/>
    <w:rsid w:val="00F47E3B"/>
    <w:rsid w:val="00F50E2D"/>
    <w:rsid w:val="00F513D0"/>
    <w:rsid w:val="00F52F61"/>
    <w:rsid w:val="00F5485F"/>
    <w:rsid w:val="00F56B82"/>
    <w:rsid w:val="00F575ED"/>
    <w:rsid w:val="00F603BE"/>
    <w:rsid w:val="00F61468"/>
    <w:rsid w:val="00F61762"/>
    <w:rsid w:val="00F618CB"/>
    <w:rsid w:val="00F62FF9"/>
    <w:rsid w:val="00F63A7A"/>
    <w:rsid w:val="00F652FB"/>
    <w:rsid w:val="00F65DA1"/>
    <w:rsid w:val="00F665E2"/>
    <w:rsid w:val="00F67012"/>
    <w:rsid w:val="00F67A59"/>
    <w:rsid w:val="00F7087C"/>
    <w:rsid w:val="00F71782"/>
    <w:rsid w:val="00F73B86"/>
    <w:rsid w:val="00F7431E"/>
    <w:rsid w:val="00F75164"/>
    <w:rsid w:val="00F755E0"/>
    <w:rsid w:val="00F779C7"/>
    <w:rsid w:val="00F80121"/>
    <w:rsid w:val="00F80C86"/>
    <w:rsid w:val="00F81A6A"/>
    <w:rsid w:val="00F8329E"/>
    <w:rsid w:val="00F83F9F"/>
    <w:rsid w:val="00F84380"/>
    <w:rsid w:val="00F84FA1"/>
    <w:rsid w:val="00F866C1"/>
    <w:rsid w:val="00F867E7"/>
    <w:rsid w:val="00F87285"/>
    <w:rsid w:val="00F90608"/>
    <w:rsid w:val="00F931A0"/>
    <w:rsid w:val="00F93502"/>
    <w:rsid w:val="00F9456E"/>
    <w:rsid w:val="00F94CF5"/>
    <w:rsid w:val="00F94FA3"/>
    <w:rsid w:val="00F95713"/>
    <w:rsid w:val="00F97261"/>
    <w:rsid w:val="00FA264A"/>
    <w:rsid w:val="00FA30B6"/>
    <w:rsid w:val="00FA5146"/>
    <w:rsid w:val="00FA59C2"/>
    <w:rsid w:val="00FA79AE"/>
    <w:rsid w:val="00FB12CE"/>
    <w:rsid w:val="00FB2163"/>
    <w:rsid w:val="00FB5638"/>
    <w:rsid w:val="00FB5FCD"/>
    <w:rsid w:val="00FB6B70"/>
    <w:rsid w:val="00FB789D"/>
    <w:rsid w:val="00FB7E7E"/>
    <w:rsid w:val="00FB7F7C"/>
    <w:rsid w:val="00FC111B"/>
    <w:rsid w:val="00FC27D1"/>
    <w:rsid w:val="00FC3596"/>
    <w:rsid w:val="00FC36DE"/>
    <w:rsid w:val="00FC4191"/>
    <w:rsid w:val="00FC4885"/>
    <w:rsid w:val="00FC4EEA"/>
    <w:rsid w:val="00FC5092"/>
    <w:rsid w:val="00FC7404"/>
    <w:rsid w:val="00FC742F"/>
    <w:rsid w:val="00FD0867"/>
    <w:rsid w:val="00FD3C22"/>
    <w:rsid w:val="00FD5AF2"/>
    <w:rsid w:val="00FD5DC0"/>
    <w:rsid w:val="00FD626A"/>
    <w:rsid w:val="00FD7724"/>
    <w:rsid w:val="00FD78A3"/>
    <w:rsid w:val="00FE033D"/>
    <w:rsid w:val="00FE1AC3"/>
    <w:rsid w:val="00FE1DBC"/>
    <w:rsid w:val="00FE2EDB"/>
    <w:rsid w:val="00FE30BA"/>
    <w:rsid w:val="00FE31D1"/>
    <w:rsid w:val="00FE347B"/>
    <w:rsid w:val="00FE3F34"/>
    <w:rsid w:val="00FE439C"/>
    <w:rsid w:val="00FE4AFC"/>
    <w:rsid w:val="00FE4E07"/>
    <w:rsid w:val="00FE4F4F"/>
    <w:rsid w:val="00FE5B9A"/>
    <w:rsid w:val="00FE692A"/>
    <w:rsid w:val="00FE6BCE"/>
    <w:rsid w:val="00FE75C2"/>
    <w:rsid w:val="00FE790B"/>
    <w:rsid w:val="00FF0404"/>
    <w:rsid w:val="00FF25ED"/>
    <w:rsid w:val="00FF27B5"/>
    <w:rsid w:val="00FF3DD0"/>
    <w:rsid w:val="00FF4E92"/>
    <w:rsid w:val="00FF53FE"/>
    <w:rsid w:val="00FF5947"/>
    <w:rsid w:val="00FF75C8"/>
    <w:rsid w:val="00FF78E0"/>
    <w:rsid w:val="00FF7F6E"/>
    <w:rsid w:val="00FF7FA2"/>
    <w:rsid w:val="0AF675C5"/>
    <w:rsid w:val="0DC96C71"/>
    <w:rsid w:val="45929614"/>
    <w:rsid w:val="792FB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23BFC"/>
  <w15:chartTrackingRefBased/>
  <w15:docId w15:val="{51CA24CD-9599-4D14-A38A-03D02802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9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nhideWhenUsed/>
    <w:rsid w:val="00DB48FE"/>
  </w:style>
  <w:style w:type="paragraph" w:styleId="Heading1">
    <w:name w:val="heading 1"/>
    <w:next w:val="Heading2"/>
    <w:link w:val="Heading1Char"/>
    <w:uiPriority w:val="9"/>
    <w:qFormat/>
    <w:rsid w:val="00455293"/>
    <w:pPr>
      <w:keepNext/>
      <w:keepLines/>
      <w:pBdr>
        <w:bottom w:val="single" w:sz="24" w:space="1" w:color="FF8A8B" w:themeColor="accent1"/>
      </w:pBdr>
      <w:spacing w:before="480" w:after="240" w:line="240" w:lineRule="atLeast"/>
      <w:outlineLvl w:val="0"/>
    </w:pPr>
    <w:rPr>
      <w:rFonts w:ascii="Century Gothic" w:eastAsiaTheme="majorEastAsia" w:hAnsi="Century Gothic" w:cstheme="majorBidi"/>
      <w:b/>
      <w:caps/>
      <w:color w:val="0B3142"/>
      <w:spacing w:val="52"/>
      <w:sz w:val="40"/>
      <w:szCs w:val="32"/>
    </w:rPr>
  </w:style>
  <w:style w:type="paragraph" w:styleId="Heading2">
    <w:name w:val="heading 2"/>
    <w:basedOn w:val="Normal"/>
    <w:next w:val="BodyText"/>
    <w:link w:val="Heading2Char"/>
    <w:uiPriority w:val="2"/>
    <w:qFormat/>
    <w:rsid w:val="00455293"/>
    <w:pPr>
      <w:keepNext/>
      <w:keepLines/>
      <w:spacing w:before="360" w:after="240" w:line="240" w:lineRule="atLeast"/>
      <w:outlineLvl w:val="1"/>
    </w:pPr>
    <w:rPr>
      <w:rFonts w:ascii="Century Gothic" w:eastAsiaTheme="majorEastAsia" w:hAnsi="Century Gothic" w:cstheme="majorBidi"/>
      <w:b/>
      <w:caps/>
      <w:color w:val="0B3142"/>
      <w:spacing w:val="52"/>
      <w:sz w:val="32"/>
      <w:szCs w:val="28"/>
    </w:rPr>
  </w:style>
  <w:style w:type="paragraph" w:styleId="Heading3">
    <w:name w:val="heading 3"/>
    <w:next w:val="BodyText"/>
    <w:link w:val="Heading3Char"/>
    <w:uiPriority w:val="2"/>
    <w:qFormat/>
    <w:rsid w:val="00297E20"/>
    <w:pPr>
      <w:spacing w:before="240" w:after="240"/>
      <w:outlineLvl w:val="2"/>
    </w:pPr>
    <w:rPr>
      <w:rFonts w:ascii="Century Gothic" w:hAnsi="Century Gothic"/>
      <w:b/>
      <w:bCs/>
      <w:color w:val="0B3142"/>
      <w:sz w:val="24"/>
      <w:szCs w:val="24"/>
    </w:rPr>
  </w:style>
  <w:style w:type="paragraph" w:styleId="Heading4">
    <w:name w:val="heading 4"/>
    <w:next w:val="BodyText"/>
    <w:link w:val="Heading4Char"/>
    <w:uiPriority w:val="2"/>
    <w:qFormat/>
    <w:rsid w:val="00297E20"/>
    <w:pPr>
      <w:keepNext/>
      <w:keepLines/>
      <w:spacing w:before="240" w:after="240"/>
      <w:outlineLvl w:val="3"/>
    </w:pPr>
    <w:rPr>
      <w:rFonts w:asciiTheme="majorHAnsi" w:eastAsiaTheme="majorEastAsia" w:hAnsiTheme="majorHAnsi" w:cstheme="majorBidi"/>
      <w:b/>
      <w:bCs/>
      <w:i/>
      <w:iCs/>
      <w:color w:val="0B31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A1E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4245"/>
  </w:style>
  <w:style w:type="paragraph" w:styleId="Footer">
    <w:name w:val="footer"/>
    <w:basedOn w:val="Normal"/>
    <w:link w:val="FooterChar"/>
    <w:uiPriority w:val="99"/>
    <w:semiHidden/>
    <w:rsid w:val="00EA1E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4245"/>
  </w:style>
  <w:style w:type="character" w:styleId="PageNumber">
    <w:name w:val="page number"/>
    <w:basedOn w:val="DefaultParagraphFont"/>
    <w:uiPriority w:val="99"/>
    <w:semiHidden/>
    <w:rsid w:val="00EA1EE9"/>
  </w:style>
  <w:style w:type="character" w:customStyle="1" w:styleId="Heading1Char">
    <w:name w:val="Heading 1 Char"/>
    <w:basedOn w:val="DefaultParagraphFont"/>
    <w:link w:val="Heading1"/>
    <w:uiPriority w:val="9"/>
    <w:rsid w:val="00455293"/>
    <w:rPr>
      <w:rFonts w:ascii="Century Gothic" w:eastAsiaTheme="majorEastAsia" w:hAnsi="Century Gothic" w:cstheme="majorBidi"/>
      <w:b/>
      <w:caps/>
      <w:color w:val="0B3142"/>
      <w:spacing w:val="52"/>
      <w:sz w:val="40"/>
      <w:szCs w:val="32"/>
    </w:rPr>
  </w:style>
  <w:style w:type="character" w:customStyle="1" w:styleId="Heading2Char">
    <w:name w:val="Heading 2 Char"/>
    <w:basedOn w:val="DefaultParagraphFont"/>
    <w:link w:val="Heading2"/>
    <w:uiPriority w:val="2"/>
    <w:rsid w:val="00455293"/>
    <w:rPr>
      <w:rFonts w:ascii="Century Gothic" w:eastAsiaTheme="majorEastAsia" w:hAnsi="Century Gothic" w:cstheme="majorBidi"/>
      <w:b/>
      <w:caps/>
      <w:color w:val="0B3142"/>
      <w:spacing w:val="52"/>
      <w:sz w:val="32"/>
      <w:szCs w:val="28"/>
    </w:rPr>
  </w:style>
  <w:style w:type="paragraph" w:styleId="TOCHeading">
    <w:name w:val="TOC Heading"/>
    <w:basedOn w:val="Heading1"/>
    <w:next w:val="Normal"/>
    <w:uiPriority w:val="39"/>
    <w:unhideWhenUsed/>
    <w:rsid w:val="00EA1EE9"/>
    <w:pPr>
      <w:spacing w:before="240" w:after="0" w:line="259" w:lineRule="auto"/>
      <w:outlineLvl w:val="9"/>
    </w:pPr>
    <w:rPr>
      <w:rFonts w:asciiTheme="majorHAnsi" w:hAnsiTheme="majorHAnsi"/>
      <w:b w:val="0"/>
      <w:caps w:val="0"/>
      <w:color w:val="FF2729" w:themeColor="accent1" w:themeShade="BF"/>
      <w:spacing w:val="0"/>
      <w:sz w:val="32"/>
      <w:lang w:val="en-US"/>
    </w:rPr>
  </w:style>
  <w:style w:type="paragraph" w:styleId="TOC1">
    <w:name w:val="toc 1"/>
    <w:basedOn w:val="Normal"/>
    <w:next w:val="Normal"/>
    <w:autoRedefine/>
    <w:uiPriority w:val="39"/>
    <w:unhideWhenUsed/>
    <w:rsid w:val="00601124"/>
    <w:pPr>
      <w:spacing w:after="100"/>
    </w:pPr>
    <w:rPr>
      <w:rFonts w:ascii="Century Gothic" w:hAnsi="Century Gothic"/>
      <w:caps/>
      <w:sz w:val="20"/>
    </w:rPr>
  </w:style>
  <w:style w:type="paragraph" w:styleId="TOC2">
    <w:name w:val="toc 2"/>
    <w:basedOn w:val="Normal"/>
    <w:next w:val="Normal"/>
    <w:autoRedefine/>
    <w:uiPriority w:val="39"/>
    <w:unhideWhenUsed/>
    <w:rsid w:val="00BA11AE"/>
    <w:pPr>
      <w:tabs>
        <w:tab w:val="left" w:pos="880"/>
        <w:tab w:val="right" w:leader="dot" w:pos="9628"/>
      </w:tabs>
      <w:spacing w:after="100"/>
      <w:ind w:left="426"/>
    </w:pPr>
    <w:rPr>
      <w:rFonts w:ascii="Century Gothic" w:hAnsi="Century Gothic"/>
      <w:sz w:val="20"/>
    </w:rPr>
  </w:style>
  <w:style w:type="character" w:styleId="Hyperlink">
    <w:name w:val="Hyperlink"/>
    <w:basedOn w:val="DefaultParagraphFont"/>
    <w:uiPriority w:val="99"/>
    <w:qFormat/>
    <w:rsid w:val="00DB48FE"/>
    <w:rPr>
      <w:rFonts w:ascii="Arial" w:hAnsi="Arial"/>
      <w:color w:val="FF8A8B" w:themeColor="accent1"/>
      <w:u w:val="single"/>
    </w:rPr>
  </w:style>
  <w:style w:type="paragraph" w:styleId="TOC3">
    <w:name w:val="toc 3"/>
    <w:basedOn w:val="Normal"/>
    <w:next w:val="Normal"/>
    <w:autoRedefine/>
    <w:uiPriority w:val="39"/>
    <w:unhideWhenUsed/>
    <w:rsid w:val="00541533"/>
    <w:pPr>
      <w:spacing w:after="100"/>
      <w:ind w:left="440"/>
    </w:pPr>
    <w:rPr>
      <w:rFonts w:eastAsiaTheme="minorEastAsia" w:cs="Times New Roman"/>
      <w:lang w:val="en-US"/>
    </w:rPr>
  </w:style>
  <w:style w:type="paragraph" w:styleId="NoSpacing">
    <w:name w:val="No Spacing"/>
    <w:qFormat/>
    <w:rsid w:val="007E1243"/>
    <w:pPr>
      <w:spacing w:after="0" w:line="240" w:lineRule="auto"/>
    </w:pPr>
    <w:rPr>
      <w:rFonts w:ascii="Arial Nova" w:hAnsi="Arial Nova"/>
      <w:sz w:val="20"/>
    </w:rPr>
  </w:style>
  <w:style w:type="paragraph" w:styleId="BodyText">
    <w:name w:val="Body Text"/>
    <w:basedOn w:val="Normal"/>
    <w:link w:val="BodyTextChar"/>
    <w:qFormat/>
    <w:rsid w:val="00B97118"/>
    <w:pPr>
      <w:spacing w:before="120" w:after="120" w:line="288" w:lineRule="auto"/>
    </w:pPr>
    <w:rPr>
      <w:rFonts w:ascii="Arial Nova" w:hAnsi="Arial Nova"/>
      <w:sz w:val="20"/>
    </w:rPr>
  </w:style>
  <w:style w:type="character" w:customStyle="1" w:styleId="BodyTextChar">
    <w:name w:val="Body Text Char"/>
    <w:basedOn w:val="DefaultParagraphFont"/>
    <w:link w:val="BodyText"/>
    <w:rsid w:val="00B97118"/>
    <w:rPr>
      <w:rFonts w:ascii="Arial Nova" w:hAnsi="Arial Nova"/>
      <w:sz w:val="20"/>
    </w:rPr>
  </w:style>
  <w:style w:type="paragraph" w:customStyle="1" w:styleId="Bulletlist">
    <w:name w:val="Bullet list"/>
    <w:link w:val="BulletlistChar"/>
    <w:uiPriority w:val="1"/>
    <w:qFormat/>
    <w:rsid w:val="004C7752"/>
    <w:pPr>
      <w:numPr>
        <w:numId w:val="1"/>
      </w:numPr>
      <w:spacing w:before="160" w:line="288" w:lineRule="auto"/>
      <w:ind w:left="357" w:hanging="357"/>
    </w:pPr>
    <w:rPr>
      <w:rFonts w:ascii="Arial Nova" w:hAnsi="Arial Nova"/>
      <w:sz w:val="20"/>
    </w:rPr>
  </w:style>
  <w:style w:type="character" w:customStyle="1" w:styleId="Heading3Char">
    <w:name w:val="Heading 3 Char"/>
    <w:basedOn w:val="DefaultParagraphFont"/>
    <w:link w:val="Heading3"/>
    <w:uiPriority w:val="2"/>
    <w:rsid w:val="00297E20"/>
    <w:rPr>
      <w:rFonts w:ascii="Century Gothic" w:hAnsi="Century Gothic"/>
      <w:b/>
      <w:bCs/>
      <w:color w:val="0B3142"/>
      <w:sz w:val="24"/>
      <w:szCs w:val="24"/>
    </w:rPr>
  </w:style>
  <w:style w:type="character" w:customStyle="1" w:styleId="BulletlistChar">
    <w:name w:val="Bullet list Char"/>
    <w:basedOn w:val="BodyTextChar"/>
    <w:link w:val="Bulletlist"/>
    <w:uiPriority w:val="1"/>
    <w:rsid w:val="004C7752"/>
    <w:rPr>
      <w:rFonts w:ascii="Arial Nova" w:hAnsi="Arial Nova"/>
      <w:sz w:val="20"/>
    </w:rPr>
  </w:style>
  <w:style w:type="table" w:styleId="TableGrid">
    <w:name w:val="Table Grid"/>
    <w:basedOn w:val="TableNormal"/>
    <w:uiPriority w:val="39"/>
    <w:rsid w:val="00B20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334361"/>
    <w:pPr>
      <w:spacing w:after="0" w:line="240" w:lineRule="auto"/>
    </w:pPr>
    <w:tblPr>
      <w:tblStyleRowBandSize w:val="1"/>
      <w:tblStyleColBandSize w:val="1"/>
      <w:tblBorders>
        <w:top w:val="single" w:sz="4" w:space="0" w:color="737B77" w:themeColor="text1" w:themeTint="99"/>
        <w:left w:val="single" w:sz="4" w:space="0" w:color="737B77" w:themeColor="text1" w:themeTint="99"/>
        <w:bottom w:val="single" w:sz="4" w:space="0" w:color="737B77" w:themeColor="text1" w:themeTint="99"/>
        <w:right w:val="single" w:sz="4" w:space="0" w:color="737B77" w:themeColor="text1" w:themeTint="99"/>
        <w:insideH w:val="single" w:sz="4" w:space="0" w:color="737B77" w:themeColor="text1" w:themeTint="99"/>
      </w:tblBorders>
    </w:tblPr>
    <w:tblStylePr w:type="firstRow">
      <w:rPr>
        <w:b/>
        <w:bCs/>
        <w:color w:val="FFFFFF" w:themeColor="background1"/>
      </w:rPr>
      <w:tblPr/>
      <w:tcPr>
        <w:tcBorders>
          <w:top w:val="single" w:sz="4" w:space="0" w:color="1C1E1D" w:themeColor="text1"/>
          <w:left w:val="single" w:sz="4" w:space="0" w:color="1C1E1D" w:themeColor="text1"/>
          <w:bottom w:val="single" w:sz="4" w:space="0" w:color="1C1E1D" w:themeColor="text1"/>
          <w:right w:val="single" w:sz="4" w:space="0" w:color="1C1E1D" w:themeColor="text1"/>
          <w:insideH w:val="nil"/>
        </w:tcBorders>
        <w:shd w:val="clear" w:color="auto" w:fill="1C1E1D" w:themeFill="text1"/>
      </w:tcPr>
    </w:tblStylePr>
    <w:tblStylePr w:type="lastRow">
      <w:rPr>
        <w:b/>
        <w:bCs/>
      </w:rPr>
      <w:tblPr/>
      <w:tcPr>
        <w:tcBorders>
          <w:top w:val="double" w:sz="4" w:space="0" w:color="737B77" w:themeColor="text1" w:themeTint="99"/>
        </w:tcBorders>
      </w:tcPr>
    </w:tblStylePr>
    <w:tblStylePr w:type="firstCol">
      <w:rPr>
        <w:b/>
        <w:bCs/>
      </w:rPr>
    </w:tblStylePr>
    <w:tblStylePr w:type="lastCol">
      <w:rPr>
        <w:b/>
        <w:bCs/>
      </w:rPr>
    </w:tblStylePr>
    <w:tblStylePr w:type="band1Vert">
      <w:tblPr/>
      <w:tcPr>
        <w:shd w:val="clear" w:color="auto" w:fill="D0D3D1" w:themeFill="text1" w:themeFillTint="33"/>
      </w:tcPr>
    </w:tblStylePr>
    <w:tblStylePr w:type="band1Horz">
      <w:tblPr/>
      <w:tcPr>
        <w:shd w:val="clear" w:color="auto" w:fill="D0D3D1" w:themeFill="text1" w:themeFillTint="33"/>
      </w:tcPr>
    </w:tblStylePr>
  </w:style>
  <w:style w:type="table" w:styleId="GridTable4">
    <w:name w:val="Grid Table 4"/>
    <w:basedOn w:val="TableNormal"/>
    <w:uiPriority w:val="49"/>
    <w:rsid w:val="00F5485F"/>
    <w:pPr>
      <w:spacing w:after="0" w:line="240" w:lineRule="auto"/>
    </w:pPr>
    <w:tblPr>
      <w:tblStyleRowBandSize w:val="1"/>
      <w:tblStyleColBandSize w:val="1"/>
      <w:tblBorders>
        <w:top w:val="single" w:sz="4" w:space="0" w:color="737B77" w:themeColor="text1" w:themeTint="99"/>
        <w:left w:val="single" w:sz="4" w:space="0" w:color="737B77" w:themeColor="text1" w:themeTint="99"/>
        <w:bottom w:val="single" w:sz="4" w:space="0" w:color="737B77" w:themeColor="text1" w:themeTint="99"/>
        <w:right w:val="single" w:sz="4" w:space="0" w:color="737B77" w:themeColor="text1" w:themeTint="99"/>
        <w:insideH w:val="single" w:sz="4" w:space="0" w:color="737B77" w:themeColor="text1" w:themeTint="99"/>
        <w:insideV w:val="single" w:sz="4" w:space="0" w:color="737B77" w:themeColor="text1" w:themeTint="99"/>
      </w:tblBorders>
    </w:tblPr>
    <w:tblStylePr w:type="firstRow">
      <w:rPr>
        <w:b/>
        <w:bCs/>
        <w:color w:val="FFFFFF" w:themeColor="background1"/>
      </w:rPr>
      <w:tblPr/>
      <w:tcPr>
        <w:tcBorders>
          <w:top w:val="single" w:sz="4" w:space="0" w:color="1C1E1D" w:themeColor="text1"/>
          <w:left w:val="single" w:sz="4" w:space="0" w:color="1C1E1D" w:themeColor="text1"/>
          <w:bottom w:val="single" w:sz="4" w:space="0" w:color="1C1E1D" w:themeColor="text1"/>
          <w:right w:val="single" w:sz="4" w:space="0" w:color="1C1E1D" w:themeColor="text1"/>
          <w:insideH w:val="nil"/>
          <w:insideV w:val="nil"/>
        </w:tcBorders>
        <w:shd w:val="clear" w:color="auto" w:fill="1C1E1D" w:themeFill="text1"/>
      </w:tcPr>
    </w:tblStylePr>
    <w:tblStylePr w:type="lastRow">
      <w:rPr>
        <w:b/>
        <w:bCs/>
      </w:rPr>
      <w:tblPr/>
      <w:tcPr>
        <w:tcBorders>
          <w:top w:val="double" w:sz="4" w:space="0" w:color="1C1E1D" w:themeColor="text1"/>
        </w:tcBorders>
      </w:tcPr>
    </w:tblStylePr>
    <w:tblStylePr w:type="firstCol">
      <w:rPr>
        <w:b/>
        <w:bCs/>
      </w:rPr>
    </w:tblStylePr>
    <w:tblStylePr w:type="lastCol">
      <w:rPr>
        <w:b/>
        <w:bCs/>
      </w:rPr>
    </w:tblStylePr>
    <w:tblStylePr w:type="band1Vert">
      <w:tblPr/>
      <w:tcPr>
        <w:shd w:val="clear" w:color="auto" w:fill="D0D3D1" w:themeFill="text1" w:themeFillTint="33"/>
      </w:tcPr>
    </w:tblStylePr>
    <w:tblStylePr w:type="band1Horz">
      <w:tblPr/>
      <w:tcPr>
        <w:shd w:val="clear" w:color="auto" w:fill="D0D3D1" w:themeFill="text1" w:themeFillTint="33"/>
      </w:tcPr>
    </w:tblStylePr>
  </w:style>
  <w:style w:type="paragraph" w:styleId="IntenseQuote">
    <w:name w:val="Intense Quote"/>
    <w:basedOn w:val="Normal"/>
    <w:link w:val="IntenseQuoteChar"/>
    <w:uiPriority w:val="4"/>
    <w:qFormat/>
    <w:rsid w:val="004C7752"/>
    <w:pPr>
      <w:pBdr>
        <w:top w:val="single" w:sz="12" w:space="10" w:color="FF8A8B" w:themeColor="accent1"/>
        <w:left w:val="single" w:sz="2" w:space="10" w:color="FFFFFE" w:themeColor="background2"/>
        <w:bottom w:val="single" w:sz="12" w:space="10" w:color="FF8A8B" w:themeColor="accent1"/>
        <w:right w:val="single" w:sz="2" w:space="10" w:color="FFFFFE" w:themeColor="background2"/>
      </w:pBdr>
      <w:shd w:val="clear" w:color="auto" w:fill="FFE7E7" w:themeFill="accent1" w:themeFillTint="33"/>
      <w:spacing w:before="60" w:after="60" w:line="240" w:lineRule="exact"/>
      <w:ind w:left="1134" w:right="1134"/>
    </w:pPr>
    <w:rPr>
      <w:rFonts w:ascii="Arial Nova" w:hAnsi="Arial Nova"/>
      <w:iCs/>
      <w:color w:val="000C1A" w:themeColor="text2"/>
      <w:sz w:val="20"/>
    </w:rPr>
  </w:style>
  <w:style w:type="character" w:customStyle="1" w:styleId="IntenseQuoteChar">
    <w:name w:val="Intense Quote Char"/>
    <w:basedOn w:val="DefaultParagraphFont"/>
    <w:link w:val="IntenseQuote"/>
    <w:uiPriority w:val="4"/>
    <w:rsid w:val="004C7752"/>
    <w:rPr>
      <w:rFonts w:ascii="Arial Nova" w:hAnsi="Arial Nova"/>
      <w:iCs/>
      <w:color w:val="000C1A" w:themeColor="text2"/>
      <w:sz w:val="20"/>
      <w:shd w:val="clear" w:color="auto" w:fill="FFE7E7" w:themeFill="accent1" w:themeFillTint="33"/>
    </w:rPr>
  </w:style>
  <w:style w:type="paragraph" w:customStyle="1" w:styleId="Numberlist0">
    <w:name w:val="Number list"/>
    <w:link w:val="NumberlistChar"/>
    <w:uiPriority w:val="1"/>
    <w:rsid w:val="00AE3426"/>
    <w:pPr>
      <w:numPr>
        <w:numId w:val="2"/>
      </w:numPr>
      <w:spacing w:after="120"/>
    </w:pPr>
    <w:rPr>
      <w:rFonts w:ascii="Century Gothic" w:hAnsi="Century Gothic"/>
      <w:sz w:val="20"/>
    </w:rPr>
  </w:style>
  <w:style w:type="character" w:customStyle="1" w:styleId="NumberlistChar">
    <w:name w:val="Number list Char"/>
    <w:basedOn w:val="BulletlistChar"/>
    <w:link w:val="Numberlist0"/>
    <w:uiPriority w:val="1"/>
    <w:rsid w:val="00AE3426"/>
    <w:rPr>
      <w:rFonts w:ascii="Century Gothic" w:hAnsi="Century Gothic"/>
      <w:sz w:val="20"/>
    </w:rPr>
  </w:style>
  <w:style w:type="character" w:customStyle="1" w:styleId="Heading4Char">
    <w:name w:val="Heading 4 Char"/>
    <w:basedOn w:val="DefaultParagraphFont"/>
    <w:link w:val="Heading4"/>
    <w:uiPriority w:val="2"/>
    <w:rsid w:val="00297E20"/>
    <w:rPr>
      <w:rFonts w:asciiTheme="majorHAnsi" w:eastAsiaTheme="majorEastAsia" w:hAnsiTheme="majorHAnsi" w:cstheme="majorBidi"/>
      <w:b/>
      <w:bCs/>
      <w:i/>
      <w:iCs/>
      <w:color w:val="0B3142"/>
      <w:szCs w:val="20"/>
    </w:rPr>
  </w:style>
  <w:style w:type="paragraph" w:customStyle="1" w:styleId="H1">
    <w:name w:val="## H1"/>
    <w:basedOn w:val="Heading1"/>
    <w:next w:val="H2"/>
    <w:link w:val="H1Char"/>
    <w:uiPriority w:val="4"/>
    <w:qFormat/>
    <w:rsid w:val="00E94EDA"/>
    <w:pPr>
      <w:numPr>
        <w:numId w:val="7"/>
      </w:numPr>
    </w:pPr>
  </w:style>
  <w:style w:type="paragraph" w:customStyle="1" w:styleId="H2">
    <w:name w:val="## H2"/>
    <w:basedOn w:val="Heading2"/>
    <w:next w:val="BodyText"/>
    <w:link w:val="H2Char"/>
    <w:uiPriority w:val="4"/>
    <w:qFormat/>
    <w:rsid w:val="00E94EDA"/>
    <w:pPr>
      <w:numPr>
        <w:ilvl w:val="1"/>
        <w:numId w:val="7"/>
      </w:numPr>
    </w:pPr>
  </w:style>
  <w:style w:type="character" w:customStyle="1" w:styleId="H1Char">
    <w:name w:val="## H1 Char"/>
    <w:basedOn w:val="Heading1Char"/>
    <w:link w:val="H1"/>
    <w:uiPriority w:val="4"/>
    <w:rsid w:val="00556F4A"/>
    <w:rPr>
      <w:rFonts w:ascii="Century Gothic" w:eastAsiaTheme="majorEastAsia" w:hAnsi="Century Gothic" w:cstheme="majorBidi"/>
      <w:b/>
      <w:caps/>
      <w:color w:val="0B3142"/>
      <w:spacing w:val="52"/>
      <w:sz w:val="40"/>
      <w:szCs w:val="32"/>
    </w:rPr>
  </w:style>
  <w:style w:type="paragraph" w:customStyle="1" w:styleId="H3">
    <w:name w:val="## H3"/>
    <w:basedOn w:val="Heading3"/>
    <w:next w:val="BodyText"/>
    <w:link w:val="H3Char"/>
    <w:uiPriority w:val="4"/>
    <w:qFormat/>
    <w:rsid w:val="00455293"/>
    <w:pPr>
      <w:numPr>
        <w:ilvl w:val="2"/>
        <w:numId w:val="7"/>
      </w:numPr>
    </w:pPr>
  </w:style>
  <w:style w:type="character" w:customStyle="1" w:styleId="H2Char">
    <w:name w:val="## H2 Char"/>
    <w:basedOn w:val="Heading2Char"/>
    <w:link w:val="H2"/>
    <w:uiPriority w:val="4"/>
    <w:rsid w:val="00556F4A"/>
    <w:rPr>
      <w:rFonts w:ascii="Century Gothic" w:eastAsiaTheme="majorEastAsia" w:hAnsi="Century Gothic" w:cstheme="majorBidi"/>
      <w:b/>
      <w:caps/>
      <w:color w:val="0B3142"/>
      <w:spacing w:val="52"/>
      <w:sz w:val="32"/>
      <w:szCs w:val="28"/>
    </w:rPr>
  </w:style>
  <w:style w:type="paragraph" w:customStyle="1" w:styleId="H4">
    <w:name w:val="## H4"/>
    <w:basedOn w:val="Heading4"/>
    <w:next w:val="BodyText0"/>
    <w:link w:val="H4Char"/>
    <w:uiPriority w:val="4"/>
    <w:qFormat/>
    <w:rsid w:val="00455293"/>
    <w:pPr>
      <w:numPr>
        <w:ilvl w:val="3"/>
        <w:numId w:val="7"/>
      </w:numPr>
    </w:pPr>
  </w:style>
  <w:style w:type="character" w:customStyle="1" w:styleId="H3Char">
    <w:name w:val="## H3 Char"/>
    <w:basedOn w:val="Heading3Char"/>
    <w:link w:val="H3"/>
    <w:uiPriority w:val="4"/>
    <w:rsid w:val="00455293"/>
    <w:rPr>
      <w:rFonts w:ascii="Century Gothic" w:hAnsi="Century Gothic"/>
      <w:b/>
      <w:bCs/>
      <w:color w:val="0B3142"/>
      <w:sz w:val="24"/>
      <w:szCs w:val="24"/>
    </w:rPr>
  </w:style>
  <w:style w:type="paragraph" w:customStyle="1" w:styleId="BodyText0">
    <w:name w:val="## Body Text"/>
    <w:basedOn w:val="BodyText"/>
    <w:link w:val="BodyTextChar0"/>
    <w:uiPriority w:val="3"/>
    <w:rsid w:val="00E94EDA"/>
  </w:style>
  <w:style w:type="character" w:customStyle="1" w:styleId="H4Char">
    <w:name w:val="## H4 Char"/>
    <w:basedOn w:val="Heading4Char"/>
    <w:link w:val="H4"/>
    <w:uiPriority w:val="4"/>
    <w:rsid w:val="00455293"/>
    <w:rPr>
      <w:rFonts w:asciiTheme="majorHAnsi" w:eastAsiaTheme="majorEastAsia" w:hAnsiTheme="majorHAnsi" w:cstheme="majorBidi"/>
      <w:b/>
      <w:bCs/>
      <w:i/>
      <w:iCs/>
      <w:color w:val="0B3142"/>
      <w:szCs w:val="20"/>
    </w:rPr>
  </w:style>
  <w:style w:type="character" w:customStyle="1" w:styleId="BodyTextChar0">
    <w:name w:val="## Body Text Char"/>
    <w:basedOn w:val="BodyTextChar"/>
    <w:link w:val="BodyText0"/>
    <w:uiPriority w:val="3"/>
    <w:rsid w:val="00556F4A"/>
    <w:rPr>
      <w:rFonts w:ascii="Century Gothic" w:hAnsi="Century Gothic"/>
      <w:sz w:val="20"/>
    </w:rPr>
  </w:style>
  <w:style w:type="character" w:customStyle="1" w:styleId="UnresolvedMention1">
    <w:name w:val="Unresolved Mention1"/>
    <w:basedOn w:val="DefaultParagraphFont"/>
    <w:uiPriority w:val="99"/>
    <w:semiHidden/>
    <w:rsid w:val="00CC2B91"/>
    <w:rPr>
      <w:color w:val="605E5C"/>
      <w:shd w:val="clear" w:color="auto" w:fill="E1DFDD"/>
    </w:rPr>
  </w:style>
  <w:style w:type="table" w:customStyle="1" w:styleId="PRD1">
    <w:name w:val="PRD1"/>
    <w:basedOn w:val="TableNormal"/>
    <w:uiPriority w:val="99"/>
    <w:rsid w:val="00DB48FE"/>
    <w:pPr>
      <w:spacing w:after="0" w:line="240" w:lineRule="auto"/>
      <w:jc w:val="center"/>
    </w:pPr>
    <w:rPr>
      <w:rFonts w:ascii="Arial" w:hAnsi="Arial"/>
      <w:sz w:val="20"/>
    </w:rPr>
    <w:tblPr>
      <w:tblStyleRowBandSize w:val="1"/>
      <w:tblStyleColBandSize w:val="1"/>
      <w:tblBorders>
        <w:top w:val="single" w:sz="4" w:space="0" w:color="000C1A" w:themeColor="text2"/>
        <w:left w:val="single" w:sz="4" w:space="0" w:color="000C1A" w:themeColor="text2"/>
        <w:bottom w:val="single" w:sz="4" w:space="0" w:color="000C1A" w:themeColor="text2"/>
        <w:right w:val="single" w:sz="4" w:space="0" w:color="000C1A" w:themeColor="text2"/>
        <w:insideV w:val="single" w:sz="4" w:space="0" w:color="000C1A" w:themeColor="text2"/>
      </w:tblBorders>
    </w:tblPr>
    <w:tblStylePr w:type="firstRow">
      <w:pPr>
        <w:jc w:val="center"/>
      </w:pPr>
      <w:rPr>
        <w:b/>
      </w:rPr>
      <w:tblPr/>
      <w:tcPr>
        <w:shd w:val="clear" w:color="auto" w:fill="000C1A" w:themeFill="text2"/>
      </w:tcPr>
    </w:tblStylePr>
    <w:tblStylePr w:type="firstCol">
      <w:pPr>
        <w:jc w:val="left"/>
      </w:pPr>
    </w:tblStylePr>
    <w:tblStylePr w:type="band1Vert">
      <w:pPr>
        <w:jc w:val="center"/>
      </w:pPr>
      <w:tblPr/>
      <w:tcPr>
        <w:tcBorders>
          <w:top w:val="single" w:sz="4" w:space="0" w:color="1C1E1D" w:themeColor="text1"/>
          <w:left w:val="single" w:sz="4" w:space="0" w:color="1C1E1D" w:themeColor="text1"/>
          <w:bottom w:val="single" w:sz="4" w:space="0" w:color="1C1E1D" w:themeColor="text1"/>
          <w:right w:val="single" w:sz="4" w:space="0" w:color="1C1E1D" w:themeColor="text1"/>
        </w:tcBorders>
      </w:tcPr>
    </w:tblStylePr>
    <w:tblStylePr w:type="band2Vert">
      <w:pPr>
        <w:jc w:val="center"/>
      </w:pPr>
      <w:tblPr/>
      <w:tcPr>
        <w:tcBorders>
          <w:top w:val="single" w:sz="4" w:space="0" w:color="1C1E1D" w:themeColor="text1"/>
          <w:left w:val="single" w:sz="4" w:space="0" w:color="1C1E1D" w:themeColor="text1"/>
          <w:bottom w:val="single" w:sz="4" w:space="0" w:color="1C1E1D" w:themeColor="text1"/>
          <w:right w:val="single" w:sz="4" w:space="0" w:color="1C1E1D" w:themeColor="text1"/>
        </w:tcBorders>
      </w:tcPr>
    </w:tblStylePr>
    <w:tblStylePr w:type="band1Horz">
      <w:tblPr/>
      <w:tcPr>
        <w:shd w:val="clear" w:color="auto" w:fill="D9D9D9" w:themeFill="background1" w:themeFillShade="D9"/>
      </w:tcPr>
    </w:tblStylePr>
  </w:style>
  <w:style w:type="paragraph" w:customStyle="1" w:styleId="Numberlist">
    <w:name w:val="## Number list"/>
    <w:link w:val="NumberlistChar0"/>
    <w:uiPriority w:val="3"/>
    <w:rsid w:val="00071F24"/>
    <w:pPr>
      <w:numPr>
        <w:numId w:val="3"/>
      </w:numPr>
      <w:ind w:left="1418" w:hanging="425"/>
    </w:pPr>
    <w:rPr>
      <w:rFonts w:ascii="Century Gothic" w:hAnsi="Century Gothic"/>
      <w:sz w:val="20"/>
    </w:rPr>
  </w:style>
  <w:style w:type="paragraph" w:customStyle="1" w:styleId="Bulletlist0">
    <w:name w:val="## Bullet list"/>
    <w:basedOn w:val="Bulletlist"/>
    <w:link w:val="BulletlistChar0"/>
    <w:uiPriority w:val="3"/>
    <w:rsid w:val="00586316"/>
    <w:pPr>
      <w:ind w:left="1349"/>
    </w:pPr>
  </w:style>
  <w:style w:type="character" w:customStyle="1" w:styleId="NumberlistChar0">
    <w:name w:val="## Number list Char"/>
    <w:basedOn w:val="NumberlistChar"/>
    <w:link w:val="Numberlist"/>
    <w:uiPriority w:val="3"/>
    <w:rsid w:val="00071F24"/>
    <w:rPr>
      <w:rFonts w:ascii="Century Gothic" w:hAnsi="Century Gothic"/>
      <w:sz w:val="20"/>
    </w:rPr>
  </w:style>
  <w:style w:type="paragraph" w:styleId="Caption">
    <w:name w:val="caption"/>
    <w:basedOn w:val="Normal"/>
    <w:next w:val="BodyText"/>
    <w:qFormat/>
    <w:rsid w:val="0057230C"/>
    <w:pPr>
      <w:spacing w:after="240" w:line="240" w:lineRule="auto"/>
    </w:pPr>
    <w:rPr>
      <w:rFonts w:ascii="Arial Nova" w:hAnsi="Arial Nova"/>
      <w:i/>
      <w:iCs/>
      <w:color w:val="808080" w:themeColor="background1" w:themeShade="80"/>
      <w:sz w:val="20"/>
      <w:szCs w:val="20"/>
    </w:rPr>
  </w:style>
  <w:style w:type="character" w:customStyle="1" w:styleId="BulletlistChar0">
    <w:name w:val="## Bullet list Char"/>
    <w:basedOn w:val="BulletlistChar"/>
    <w:link w:val="Bulletlist0"/>
    <w:uiPriority w:val="3"/>
    <w:rsid w:val="00586316"/>
    <w:rPr>
      <w:rFonts w:ascii="Arial Nova" w:hAnsi="Arial Nova"/>
      <w:sz w:val="20"/>
    </w:rPr>
  </w:style>
  <w:style w:type="paragraph" w:styleId="BalloonText">
    <w:name w:val="Balloon Text"/>
    <w:basedOn w:val="Normal"/>
    <w:link w:val="BalloonTextChar"/>
    <w:uiPriority w:val="99"/>
    <w:semiHidden/>
    <w:rsid w:val="00AE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245"/>
    <w:rPr>
      <w:rFonts w:ascii="Segoe UI" w:hAnsi="Segoe UI" w:cs="Segoe UI"/>
      <w:sz w:val="18"/>
      <w:szCs w:val="18"/>
    </w:rPr>
  </w:style>
  <w:style w:type="paragraph" w:customStyle="1" w:styleId="HeadlineText">
    <w:name w:val="Headline Text"/>
    <w:basedOn w:val="BodyText"/>
    <w:next w:val="BodyText"/>
    <w:link w:val="HeadlineTextChar"/>
    <w:qFormat/>
    <w:rsid w:val="001463C5"/>
    <w:rPr>
      <w:rFonts w:ascii="Arial" w:hAnsi="Arial"/>
      <w:b/>
      <w:bCs/>
      <w:color w:val="FF8A8B" w:themeColor="accent1"/>
      <w:sz w:val="24"/>
    </w:rPr>
  </w:style>
  <w:style w:type="paragraph" w:customStyle="1" w:styleId="Callouttext">
    <w:name w:val="## Callout text"/>
    <w:basedOn w:val="HeadlineText"/>
    <w:next w:val="BodyText"/>
    <w:link w:val="CallouttextChar"/>
    <w:uiPriority w:val="4"/>
    <w:qFormat/>
    <w:rsid w:val="00E94EDA"/>
    <w:pPr>
      <w:numPr>
        <w:ilvl w:val="4"/>
        <w:numId w:val="7"/>
      </w:numPr>
    </w:pPr>
  </w:style>
  <w:style w:type="character" w:customStyle="1" w:styleId="HeadlineTextChar">
    <w:name w:val="Headline Text Char"/>
    <w:basedOn w:val="BodyTextChar"/>
    <w:link w:val="HeadlineText"/>
    <w:rsid w:val="001463C5"/>
    <w:rPr>
      <w:rFonts w:ascii="Arial" w:hAnsi="Arial"/>
      <w:b/>
      <w:bCs/>
      <w:color w:val="FF8A8B" w:themeColor="accent1"/>
      <w:sz w:val="24"/>
    </w:rPr>
  </w:style>
  <w:style w:type="character" w:customStyle="1" w:styleId="CallouttextChar">
    <w:name w:val="## Callout text Char"/>
    <w:basedOn w:val="HeadlineTextChar"/>
    <w:link w:val="Callouttext"/>
    <w:uiPriority w:val="4"/>
    <w:rsid w:val="006E4245"/>
    <w:rPr>
      <w:rFonts w:ascii="Arial" w:hAnsi="Arial"/>
      <w:b/>
      <w:bCs/>
      <w:color w:val="FF8A8B" w:themeColor="accent1"/>
      <w:sz w:val="24"/>
    </w:rPr>
  </w:style>
  <w:style w:type="numbering" w:customStyle="1" w:styleId="PRDnumberedheadings">
    <w:name w:val="PRD numbered headings"/>
    <w:uiPriority w:val="99"/>
    <w:rsid w:val="00E94EDA"/>
    <w:pPr>
      <w:numPr>
        <w:numId w:val="4"/>
      </w:numPr>
    </w:pPr>
  </w:style>
  <w:style w:type="paragraph" w:styleId="ListNumber">
    <w:name w:val="List Number"/>
    <w:basedOn w:val="Normal"/>
    <w:uiPriority w:val="99"/>
    <w:rsid w:val="00742C61"/>
    <w:pPr>
      <w:numPr>
        <w:numId w:val="5"/>
      </w:numPr>
      <w:contextualSpacing/>
    </w:pPr>
  </w:style>
  <w:style w:type="numbering" w:customStyle="1" w:styleId="Style1">
    <w:name w:val="Style1"/>
    <w:uiPriority w:val="99"/>
    <w:rsid w:val="00BC3C65"/>
    <w:pPr>
      <w:numPr>
        <w:numId w:val="6"/>
      </w:numPr>
    </w:pPr>
  </w:style>
  <w:style w:type="paragraph" w:styleId="FootnoteText">
    <w:name w:val="footnote text"/>
    <w:basedOn w:val="Normal"/>
    <w:link w:val="FootnoteTextChar"/>
    <w:uiPriority w:val="99"/>
    <w:semiHidden/>
    <w:rsid w:val="0061371D"/>
    <w:pPr>
      <w:spacing w:after="0" w:line="240" w:lineRule="auto"/>
    </w:pPr>
    <w:rPr>
      <w:rFonts w:ascii="Arial Nova" w:hAnsi="Arial Nova"/>
      <w:color w:val="525855" w:themeColor="text1" w:themeTint="BF"/>
      <w:sz w:val="18"/>
      <w:szCs w:val="20"/>
    </w:rPr>
  </w:style>
  <w:style w:type="character" w:customStyle="1" w:styleId="FootnoteTextChar">
    <w:name w:val="Footnote Text Char"/>
    <w:basedOn w:val="DefaultParagraphFont"/>
    <w:link w:val="FootnoteText"/>
    <w:uiPriority w:val="99"/>
    <w:semiHidden/>
    <w:rsid w:val="0061371D"/>
    <w:rPr>
      <w:rFonts w:ascii="Arial Nova" w:hAnsi="Arial Nova"/>
      <w:color w:val="525855" w:themeColor="text1" w:themeTint="BF"/>
      <w:sz w:val="18"/>
      <w:szCs w:val="20"/>
    </w:rPr>
  </w:style>
  <w:style w:type="character" w:styleId="FootnoteReference">
    <w:name w:val="footnote reference"/>
    <w:basedOn w:val="DefaultParagraphFont"/>
    <w:uiPriority w:val="99"/>
    <w:semiHidden/>
    <w:rsid w:val="0061371D"/>
    <w:rPr>
      <w:vertAlign w:val="superscript"/>
    </w:rPr>
  </w:style>
  <w:style w:type="paragraph" w:styleId="EndnoteText">
    <w:name w:val="endnote text"/>
    <w:basedOn w:val="Normal"/>
    <w:link w:val="EndnoteTextChar"/>
    <w:uiPriority w:val="99"/>
    <w:semiHidden/>
    <w:rsid w:val="0061371D"/>
    <w:pPr>
      <w:spacing w:after="0" w:line="240" w:lineRule="auto"/>
    </w:pPr>
    <w:rPr>
      <w:rFonts w:ascii="Arial Nova" w:hAnsi="Arial Nova"/>
      <w:color w:val="525855" w:themeColor="text1" w:themeTint="BF"/>
      <w:sz w:val="18"/>
      <w:szCs w:val="20"/>
    </w:rPr>
  </w:style>
  <w:style w:type="character" w:customStyle="1" w:styleId="EndnoteTextChar">
    <w:name w:val="Endnote Text Char"/>
    <w:basedOn w:val="DefaultParagraphFont"/>
    <w:link w:val="EndnoteText"/>
    <w:uiPriority w:val="99"/>
    <w:semiHidden/>
    <w:rsid w:val="0061371D"/>
    <w:rPr>
      <w:rFonts w:ascii="Arial Nova" w:hAnsi="Arial Nova"/>
      <w:color w:val="525855" w:themeColor="text1" w:themeTint="BF"/>
      <w:sz w:val="18"/>
      <w:szCs w:val="20"/>
    </w:rPr>
  </w:style>
  <w:style w:type="character" w:styleId="EndnoteReference">
    <w:name w:val="endnote reference"/>
    <w:basedOn w:val="DefaultParagraphFont"/>
    <w:uiPriority w:val="99"/>
    <w:semiHidden/>
    <w:rsid w:val="0061371D"/>
    <w:rPr>
      <w:vertAlign w:val="superscript"/>
    </w:rPr>
  </w:style>
  <w:style w:type="character" w:styleId="FollowedHyperlink">
    <w:name w:val="FollowedHyperlink"/>
    <w:basedOn w:val="DefaultParagraphFont"/>
    <w:uiPriority w:val="99"/>
    <w:semiHidden/>
    <w:rsid w:val="00C3703D"/>
    <w:rPr>
      <w:color w:val="FF8A8B" w:themeColor="followedHyperlink"/>
      <w:u w:val="single"/>
    </w:rPr>
  </w:style>
  <w:style w:type="paragraph" w:styleId="NormalWeb">
    <w:name w:val="Normal (Web)"/>
    <w:basedOn w:val="Normal"/>
    <w:uiPriority w:val="99"/>
    <w:semiHidden/>
    <w:unhideWhenUsed/>
    <w:rsid w:val="00040C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23A92"/>
    <w:pPr>
      <w:spacing w:after="0" w:line="240" w:lineRule="auto"/>
      <w:ind w:left="720"/>
    </w:pPr>
    <w:rPr>
      <w:rFonts w:ascii="Calibri" w:hAnsi="Calibri" w:cs="Calibri"/>
    </w:rPr>
  </w:style>
  <w:style w:type="character" w:styleId="CommentReference">
    <w:name w:val="annotation reference"/>
    <w:basedOn w:val="DefaultParagraphFont"/>
    <w:uiPriority w:val="99"/>
    <w:semiHidden/>
    <w:rsid w:val="009148FB"/>
    <w:rPr>
      <w:sz w:val="16"/>
      <w:szCs w:val="16"/>
    </w:rPr>
  </w:style>
  <w:style w:type="paragraph" w:styleId="CommentText">
    <w:name w:val="annotation text"/>
    <w:basedOn w:val="Normal"/>
    <w:link w:val="CommentTextChar"/>
    <w:uiPriority w:val="99"/>
    <w:semiHidden/>
    <w:rsid w:val="009148FB"/>
    <w:pPr>
      <w:spacing w:line="240" w:lineRule="auto"/>
    </w:pPr>
    <w:rPr>
      <w:sz w:val="20"/>
      <w:szCs w:val="20"/>
    </w:rPr>
  </w:style>
  <w:style w:type="character" w:customStyle="1" w:styleId="CommentTextChar">
    <w:name w:val="Comment Text Char"/>
    <w:basedOn w:val="DefaultParagraphFont"/>
    <w:link w:val="CommentText"/>
    <w:uiPriority w:val="99"/>
    <w:semiHidden/>
    <w:rsid w:val="009148FB"/>
    <w:rPr>
      <w:sz w:val="20"/>
      <w:szCs w:val="20"/>
    </w:rPr>
  </w:style>
  <w:style w:type="paragraph" w:styleId="CommentSubject">
    <w:name w:val="annotation subject"/>
    <w:basedOn w:val="CommentText"/>
    <w:next w:val="CommentText"/>
    <w:link w:val="CommentSubjectChar"/>
    <w:uiPriority w:val="99"/>
    <w:semiHidden/>
    <w:rsid w:val="009148FB"/>
    <w:rPr>
      <w:b/>
      <w:bCs/>
    </w:rPr>
  </w:style>
  <w:style w:type="character" w:customStyle="1" w:styleId="CommentSubjectChar">
    <w:name w:val="Comment Subject Char"/>
    <w:basedOn w:val="CommentTextChar"/>
    <w:link w:val="CommentSubject"/>
    <w:uiPriority w:val="99"/>
    <w:semiHidden/>
    <w:rsid w:val="009148FB"/>
    <w:rPr>
      <w:b/>
      <w:bCs/>
      <w:sz w:val="20"/>
      <w:szCs w:val="20"/>
    </w:rPr>
  </w:style>
  <w:style w:type="character" w:customStyle="1" w:styleId="cf01">
    <w:name w:val="cf01"/>
    <w:basedOn w:val="DefaultParagraphFont"/>
    <w:rsid w:val="00D565F2"/>
    <w:rPr>
      <w:rFonts w:ascii="Segoe UI" w:hAnsi="Segoe UI" w:cs="Segoe UI" w:hint="default"/>
      <w:sz w:val="18"/>
      <w:szCs w:val="18"/>
    </w:rPr>
  </w:style>
  <w:style w:type="paragraph" w:customStyle="1" w:styleId="pf0">
    <w:name w:val="pf0"/>
    <w:basedOn w:val="Normal"/>
    <w:rsid w:val="00C57F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19.emf"/><Relationship Id="rId21" Type="http://schemas.openxmlformats.org/officeDocument/2006/relationships/image" Target="media/image5.emf"/><Relationship Id="rId34" Type="http://schemas.openxmlformats.org/officeDocument/2006/relationships/image" Target="media/image14.emf"/><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hyperlink" Target="https://workingfamilies.org.uk/wp-content/uploads/2020/04/Weathering-the-Storm-the-COVID-19-pandemic-working-parents.pdf" TargetMode="Externa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www.ons.gov.uk/peoplepopulationandcommunity/healthandsocialcare/conditionsanddiseases/articles/parentinginlockdowncoronavirusandtheeffectsonworklifebalance/2020-07-22" TargetMode="External"/><Relationship Id="rId44" Type="http://schemas.openxmlformats.org/officeDocument/2006/relationships/hyperlink" Target="https://cymrungweithio.llyw.cymru/sut-y-gallwn-ni-helpu/cymorth-gyda-gofal-plant/rhieni-gofal-plant-a-chyflogaeth-pa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ncbi.nlm.nih.gov/pmc/articles/PMC8236989/pdf/ICD-9999-e2241.pdf" TargetMode="External"/><Relationship Id="rId35" Type="http://schemas.openxmlformats.org/officeDocument/2006/relationships/image" Target="media/image15.emf"/><Relationship Id="rId43" Type="http://schemas.openxmlformats.org/officeDocument/2006/relationships/hyperlink" Target="https://www.pacey.org.uk/working-in-childcare/spotlight-on/welsh-language-development/camau-welsh-language-learn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s://workingfamilies.org.uk/wp-content/uploads/2020/06/June-2020-FlextheUK-survey-briefing-Covid-19-and-flexible-working.pdf" TargetMode="External"/><Relationship Id="rId38" Type="http://schemas.openxmlformats.org/officeDocument/2006/relationships/image" Target="media/image18.emf"/><Relationship Id="rId46"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s://llyw.cymru/ystadegaur-farchnad-lafur-ar-gyfer-aelwydydd-2018" TargetMode="External"/><Relationship Id="rId18" Type="http://schemas.openxmlformats.org/officeDocument/2006/relationships/hyperlink" Target="https://www.nomisweb.co.uk/reports/lmp/la/1946157394/report.aspx?town=neath" TargetMode="External"/><Relationship Id="rId26" Type="http://schemas.openxmlformats.org/officeDocument/2006/relationships/hyperlink" Target="https://www.google.com/url?sa=t&amp;rct=j&amp;q=&amp;esrc=s&amp;source=web&amp;cd=&amp;cad=rja&amp;uact=8&amp;ved=2ahUKEwi07pivkPH7AhXYg1wKHawjBJUQFnoECBUQAQ&amp;url=http%3A%2F%2Fwww.nptpsb.org.uk%2Fcy%2Fdownloads%2FCynllun%2520Lles%25202018-2023.pdf&amp;usg=AOvVaw021yP71LbI2naeZcwAUfaY" TargetMode="External"/><Relationship Id="rId21" Type="http://schemas.openxmlformats.org/officeDocument/2006/relationships/hyperlink" Target="https://www.nomisweb.co.uk/reports/lmp/la/1946157394/report.aspx?town=neath" TargetMode="External"/><Relationship Id="rId34" Type="http://schemas.openxmlformats.org/officeDocument/2006/relationships/hyperlink" Target="https://llyw.cymru/ehangur-rhaglen-dechraun-deg-yng-nghymru" TargetMode="External"/><Relationship Id="rId7" Type="http://schemas.openxmlformats.org/officeDocument/2006/relationships/hyperlink" Target="https://llyw.cymru/datganiad-ysgrifenedig-ehangu-cynnig-gofal-plant-cymru" TargetMode="External"/><Relationship Id="rId12" Type="http://schemas.openxmlformats.org/officeDocument/2006/relationships/hyperlink" Target="https://blog.bham.ac.uk/cityredi/the-impact-of-the-covid-19-crisis-on-childcare-and-implications-for-participation-in-the-labour-market/" TargetMode="External"/><Relationship Id="rId17" Type="http://schemas.openxmlformats.org/officeDocument/2006/relationships/hyperlink" Target="https://www.nomisweb.co.uk/reports/lmp/la/1946157394/report.aspx?town=neath" TargetMode="External"/><Relationship Id="rId25" Type="http://schemas.openxmlformats.org/officeDocument/2006/relationships/hyperlink" Target="https://llyw.cymru/sites/default/files/statistics-and-research/2020-08/amcanestyniadau-genedlaethol-or-boblogaeth-sail-2018-283.pdf" TargetMode="External"/><Relationship Id="rId33" Type="http://schemas.openxmlformats.org/officeDocument/2006/relationships/hyperlink" Target="https://www.itv.com/news/wales/2022-01-18/why-wales-is-set-to-suffer-the-most-in-the-cost-of-living-crisis" TargetMode="External"/><Relationship Id="rId38" Type="http://schemas.openxmlformats.org/officeDocument/2006/relationships/hyperlink" Target="https://statscymru.llyw.cymru/Catalogue/Welsh-Language/Annual-Population-Survey-Welsh-Language/annualpopulationsurveyestimatesofpersonsaged3andoverwhosaytheycanspeakwelsh-by-localauthority-measure" TargetMode="External"/><Relationship Id="rId2" Type="http://schemas.openxmlformats.org/officeDocument/2006/relationships/hyperlink" Target="https://www.npt.gov.uk/24865?lang=cy-gb" TargetMode="External"/><Relationship Id="rId16" Type="http://schemas.openxmlformats.org/officeDocument/2006/relationships/hyperlink" Target="https://www.nomisweb.co.uk/query/construct/submit.asp?forward=yes&amp;menuopt=201&amp;subcomp=" TargetMode="External"/><Relationship Id="rId20" Type="http://schemas.openxmlformats.org/officeDocument/2006/relationships/hyperlink" Target="https://www.nomisweb.co.uk/reports/lmp/la/1946157394/report.aspx?town=neath" TargetMode="External"/><Relationship Id="rId29" Type="http://schemas.openxmlformats.org/officeDocument/2006/relationships/hyperlink" Target="file:///C:\Users\faith\AppData\Local\Packages\Microsoft.Office.Desktop_8wekyb3d8bbwe\AC\INetCache\Content.Outlook\9UPEEMP0\pacey.org.uk\aln-wales-ady-cymru\" TargetMode="External"/><Relationship Id="rId1" Type="http://schemas.openxmlformats.org/officeDocument/2006/relationships/hyperlink" Target="https://app.powerbi.com/view?r=eyJrIjoiZjZjNDJhZDgtMDJlNC00NTNmLTk3OWUtYzFmZGYwYTJjM2Y1IiwidCI6ImEyY2MzNmM1LTkyODAtNGFlNy04ODg3LWQwNmRhYjg5MjE2YiJ9" TargetMode="External"/><Relationship Id="rId6" Type="http://schemas.openxmlformats.org/officeDocument/2006/relationships/hyperlink" Target="https://www.tuc.org.uk/blogs/universal-credit-cut-will-hit-millions-working-families-and-key-workers" TargetMode="External"/><Relationship Id="rId11" Type="http://schemas.openxmlformats.org/officeDocument/2006/relationships/hyperlink" Target="https://www.ncbi.nlm.nih.gov/pmc/articles/PMC8236989/pdf/ICD-9999-e2241.pdf" TargetMode="External"/><Relationship Id="rId24" Type="http://schemas.openxmlformats.org/officeDocument/2006/relationships/hyperlink" Target="https://www.npt.gov.uk/media/7321/ldp_written_statement_jan16.pdf?v=20170727124344" TargetMode="External"/><Relationship Id="rId32" Type="http://schemas.openxmlformats.org/officeDocument/2006/relationships/hyperlink" Target="https://www.wcpp.org.uk/cy/cyhoeddi/opsiynau-i-gymru-o-ran-polisi-gofal-plant/" TargetMode="External"/><Relationship Id="rId37" Type="http://schemas.openxmlformats.org/officeDocument/2006/relationships/hyperlink" Target="https://www.arolygiaethgofal.cymru/sites/default/files/2019-06/190627-canllawiau-ar-gwblhau-adolygiad-o-ansawdd-y-gofal-cy.pdf" TargetMode="External"/><Relationship Id="rId5" Type="http://schemas.openxmlformats.org/officeDocument/2006/relationships/hyperlink" Target="https://stat-xplore.dwp.gov.uk/webapi/jsf/tableView/tableView.xhtml" TargetMode="External"/><Relationship Id="rId15" Type="http://schemas.openxmlformats.org/officeDocument/2006/relationships/hyperlink" Target="https://www.endchildpoverty.org.uk/local-child-poverty-data-2014-15-2019-20/" TargetMode="External"/><Relationship Id="rId23" Type="http://schemas.openxmlformats.org/officeDocument/2006/relationships/hyperlink" Target="https://statscymru.llyw.cymru/Catalogue/Education-and-Skills/Post-16-Education-and-Training/Further-Education-and-Work-Based-Learning/Lifelong-Learning-Wales-Record/uniquelearnernumbers-by-age-gender" TargetMode="External"/><Relationship Id="rId28" Type="http://schemas.openxmlformats.org/officeDocument/2006/relationships/hyperlink" Target="https://llyw.cymru/sites/default/files/publications/2018-06/taflen-ffeithiau-ady-sut-bydd-y-ddeddf-yn-effeithio-ar-blant-pobl-ifanc-a-rhieni-gofalwyr.pdf" TargetMode="External"/><Relationship Id="rId36" Type="http://schemas.openxmlformats.org/officeDocument/2006/relationships/hyperlink" Target="https://www.ons.gov.uk/employmentandlabourmarket/peopleinwork/employmentandemployeetypes/datasets/familiesandthelabourmarketwalesmaindatasetusingthelabourforcesurveyandannualpopulationsurvey" TargetMode="External"/><Relationship Id="rId10" Type="http://schemas.openxmlformats.org/officeDocument/2006/relationships/hyperlink" Target="https://post.parliament.uk/impact-of-covid-19-on-early-childhood-education-care/" TargetMode="External"/><Relationship Id="rId19" Type="http://schemas.openxmlformats.org/officeDocument/2006/relationships/hyperlink" Target="https://www.nomisweb.co.uk/reports/lmp/la/1946157394/report.aspx?town=neath" TargetMode="External"/><Relationship Id="rId31" Type="http://schemas.openxmlformats.org/officeDocument/2006/relationships/hyperlink" Target="https://llyw.cymru/ystadegaur-farchnad-lafur-ar-gyfer-aelwydydd-2018" TargetMode="External"/><Relationship Id="rId4" Type="http://schemas.openxmlformats.org/officeDocument/2006/relationships/hyperlink" Target="https://stat-xplore.dwp.gov.uk/webapi/jsf/tableView/tableView.xhtml" TargetMode="External"/><Relationship Id="rId9" Type="http://schemas.openxmlformats.org/officeDocument/2006/relationships/hyperlink" Target="https://www.theguardian.com/money/2022/mar/25/childcare-costs-spiralled-uk-families-survey" TargetMode="External"/><Relationship Id="rId14" Type="http://schemas.openxmlformats.org/officeDocument/2006/relationships/hyperlink" Target="https://llyw.cymru/ystadegaur-farchnad-lafur-ar-gyfer-aelwydydd-2018" TargetMode="External"/><Relationship Id="rId22" Type="http://schemas.openxmlformats.org/officeDocument/2006/relationships/hyperlink" Target="https://statscymru.llyw.cymru/Catalogue/Education-and-Skills/Post-16-Education-and-Training/Further-Education-and-Work-Based-Learning/Learners/Work-Based-Learning/uniquelearnersworkbasedlearning-by-programmetype-domicile" TargetMode="External"/><Relationship Id="rId27" Type="http://schemas.openxmlformats.org/officeDocument/2006/relationships/hyperlink" Target="https://www.familyandchildcaretrust.org/welsh-families-face-rising-tide-childcare-costs-prices-rise-again" TargetMode="External"/><Relationship Id="rId30" Type="http://schemas.openxmlformats.org/officeDocument/2006/relationships/hyperlink" Target="https://www.bbc.co.uk/news/education-53649895" TargetMode="External"/><Relationship Id="rId35" Type="http://schemas.openxmlformats.org/officeDocument/2006/relationships/hyperlink" Target="https://www.adzuna.co.uk/jobs/salaries/neath-port-talbot" TargetMode="External"/><Relationship Id="rId8" Type="http://schemas.openxmlformats.org/officeDocument/2006/relationships/hyperlink" Target="https://www.npt.gov.uk/PDF/ldp_deposit_transport_topic_paper_august_2013.pdf" TargetMode="External"/><Relationship Id="rId3" Type="http://schemas.openxmlformats.org/officeDocument/2006/relationships/hyperlink" Target="https://www.gov.uk/credyd-cynhwysol/beth-fyddwch-yn-ei-ga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Partnering%20Regeneration%20Development%20Ltd\PRD%20-%20PRD%20TEMPLATES\2021%20templates%20new%20colours\PRD%20Report%20Template%20(portrait).dotx" TargetMode="External"/></Relationships>
</file>

<file path=word/theme/theme1.xml><?xml version="1.0" encoding="utf-8"?>
<a:theme xmlns:a="http://schemas.openxmlformats.org/drawingml/2006/main" name="Office Theme">
  <a:themeElements>
    <a:clrScheme name="PRD_2020">
      <a:dk1>
        <a:srgbClr val="1C1E1D"/>
      </a:dk1>
      <a:lt1>
        <a:sysClr val="window" lastClr="FFFFFF"/>
      </a:lt1>
      <a:dk2>
        <a:srgbClr val="000C1A"/>
      </a:dk2>
      <a:lt2>
        <a:srgbClr val="FFFFFE"/>
      </a:lt2>
      <a:accent1>
        <a:srgbClr val="FF8A8B"/>
      </a:accent1>
      <a:accent2>
        <a:srgbClr val="539999"/>
      </a:accent2>
      <a:accent3>
        <a:srgbClr val="AFD26A"/>
      </a:accent3>
      <a:accent4>
        <a:srgbClr val="FDCA4B"/>
      </a:accent4>
      <a:accent5>
        <a:srgbClr val="657AAB"/>
      </a:accent5>
      <a:accent6>
        <a:srgbClr val="CD6FA4"/>
      </a:accent6>
      <a:hlink>
        <a:srgbClr val="FF8A8B"/>
      </a:hlink>
      <a:folHlink>
        <a:srgbClr val="FF8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D9EF08F501C4EBF64DAC49C59BC93" ma:contentTypeVersion="16" ma:contentTypeDescription="Create a new document." ma:contentTypeScope="" ma:versionID="f56009d29ac45d97e391ccb8503aa224">
  <xsd:schema xmlns:xsd="http://www.w3.org/2001/XMLSchema" xmlns:xs="http://www.w3.org/2001/XMLSchema" xmlns:p="http://schemas.microsoft.com/office/2006/metadata/properties" xmlns:ns2="56490f08-9f85-40ec-a406-e6ca81e83423" xmlns:ns3="4246b304-318f-42fe-91b5-a2a30a92af8a" targetNamespace="http://schemas.microsoft.com/office/2006/metadata/properties" ma:root="true" ma:fieldsID="666f1b8dc04712706f2bebc6eab381ee" ns2:_="" ns3:_="">
    <xsd:import namespace="56490f08-9f85-40ec-a406-e6ca81e83423"/>
    <xsd:import namespace="4246b304-318f-42fe-91b5-a2a30a92af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90f08-9f85-40ec-a406-e6ca81e83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a3e16-5e46-4a60-961f-b3243be4bd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46b304-318f-42fe-91b5-a2a30a92af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01a21b-9eb2-44e3-b4aa-ea53373cf041}" ma:internalName="TaxCatchAll" ma:showField="CatchAllData" ma:web="4246b304-318f-42fe-91b5-a2a30a92af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246b304-318f-42fe-91b5-a2a30a92af8a" xsi:nil="true"/>
    <lcf76f155ced4ddcb4097134ff3c332f xmlns="56490f08-9f85-40ec-a406-e6ca81e834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AEC1BD-5326-4BBB-B2CF-AF6D2534D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90f08-9f85-40ec-a406-e6ca81e83423"/>
    <ds:schemaRef ds:uri="4246b304-318f-42fe-91b5-a2a30a92a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2EDB14-683F-4B59-B458-0A230B1797D8}">
  <ds:schemaRefs>
    <ds:schemaRef ds:uri="http://schemas.microsoft.com/sharepoint/v3/contenttype/forms"/>
  </ds:schemaRefs>
</ds:datastoreItem>
</file>

<file path=customXml/itemProps3.xml><?xml version="1.0" encoding="utf-8"?>
<ds:datastoreItem xmlns:ds="http://schemas.openxmlformats.org/officeDocument/2006/customXml" ds:itemID="{EC765B02-0412-4051-A8A1-4B3DACE3AD18}">
  <ds:schemaRefs>
    <ds:schemaRef ds:uri="http://schemas.openxmlformats.org/officeDocument/2006/bibliography"/>
  </ds:schemaRefs>
</ds:datastoreItem>
</file>

<file path=customXml/itemProps4.xml><?xml version="1.0" encoding="utf-8"?>
<ds:datastoreItem xmlns:ds="http://schemas.openxmlformats.org/officeDocument/2006/customXml" ds:itemID="{C00C3A63-BFA9-4819-BE03-1CB3D60DFA23}">
  <ds:schemaRefs>
    <ds:schemaRef ds:uri="http://schemas.microsoft.com/office/2006/metadata/properties"/>
    <ds:schemaRef ds:uri="http://schemas.microsoft.com/office/infopath/2007/PartnerControls"/>
    <ds:schemaRef ds:uri="4246b304-318f-42fe-91b5-a2a30a92af8a"/>
    <ds:schemaRef ds:uri="56490f08-9f85-40ec-a406-e6ca81e83423"/>
  </ds:schemaRefs>
</ds:datastoreItem>
</file>

<file path=docProps/app.xml><?xml version="1.0" encoding="utf-8"?>
<Properties xmlns="http://schemas.openxmlformats.org/officeDocument/2006/extended-properties" xmlns:vt="http://schemas.openxmlformats.org/officeDocument/2006/docPropsVTypes">
  <Template>PRD Report Template (portrait).dotx</Template>
  <TotalTime>62</TotalTime>
  <Pages>76</Pages>
  <Words>20536</Words>
  <Characters>117057</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David Thomas</cp:lastModifiedBy>
  <cp:revision>27</cp:revision>
  <dcterms:created xsi:type="dcterms:W3CDTF">2022-12-19T12:06:00Z</dcterms:created>
  <dcterms:modified xsi:type="dcterms:W3CDTF">2022-12-20T10:58:00Z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0x0101001D1D9EF08F501C4EBF64DAC49C59BC93</vt:lpwstr>
  </property>
  <property fmtid="{D5CDD505-2E9C-101B-9397-08002B2CF9AE}" pid="3" name="MediaServiceImageTags">
    <vt:lpwstr/>
  </property>
</Properties>
</file>