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B3381" w14:textId="051345F2" w:rsidR="0071351A" w:rsidRDefault="00143272" w:rsidP="0071351A">
      <w:pPr>
        <w:spacing w:after="0" w:line="240" w:lineRule="auto"/>
        <w:jc w:val="right"/>
        <w:rPr>
          <w:rFonts w:ascii="Cambria" w:hAnsi="Cambria"/>
          <w:b/>
          <w:bCs/>
          <w:noProof/>
          <w:color w:val="0099CC"/>
          <w:lang w:eastAsia="en-GB"/>
        </w:rPr>
      </w:pPr>
      <w:r>
        <w:rPr>
          <w:rFonts w:ascii="Cambria" w:hAnsi="Cambria"/>
          <w:b/>
          <w:bCs/>
          <w:noProof/>
          <w:color w:val="0099CC"/>
          <w:lang w:eastAsia="en-GB"/>
        </w:rPr>
        <w:t>Pride</w:t>
      </w:r>
      <w:r w:rsidR="006E34EC">
        <w:rPr>
          <w:rFonts w:ascii="Cambria" w:hAnsi="Cambria"/>
          <w:b/>
          <w:bCs/>
          <w:noProof/>
          <w:color w:val="0099CC"/>
          <w:lang w:eastAsia="en-GB"/>
        </w:rPr>
        <w:t xml:space="preserve"> of Place</w:t>
      </w:r>
    </w:p>
    <w:p w14:paraId="1E33D014" w14:textId="4B89F1BE" w:rsidR="0071351A" w:rsidRDefault="00FB29BE" w:rsidP="0071351A">
      <w:pPr>
        <w:spacing w:after="0" w:line="240" w:lineRule="auto"/>
        <w:jc w:val="right"/>
      </w:pPr>
      <w:r>
        <w:rPr>
          <w:rFonts w:ascii="Cambria" w:hAnsi="Cambria"/>
          <w:b/>
          <w:bCs/>
          <w:i/>
          <w:iCs/>
          <w:noProof/>
          <w:color w:val="008000"/>
          <w:lang w:eastAsia="en-GB"/>
        </w:rPr>
        <w:t xml:space="preserve">Cymryd </w:t>
      </w:r>
      <w:r w:rsidR="00CD6DF1">
        <w:rPr>
          <w:rFonts w:ascii="Cambria" w:hAnsi="Cambria"/>
          <w:b/>
          <w:bCs/>
          <w:i/>
          <w:iCs/>
          <w:noProof/>
          <w:color w:val="008000"/>
          <w:lang w:eastAsia="en-GB"/>
        </w:rPr>
        <w:t>lle blaenaf</w:t>
      </w:r>
    </w:p>
    <w:p w14:paraId="44C25E9D" w14:textId="77777777" w:rsidR="0071351A" w:rsidRPr="0071351A" w:rsidRDefault="0071351A" w:rsidP="0071351A">
      <w:pPr>
        <w:pStyle w:val="Heading1"/>
        <w:rPr>
          <w:rFonts w:ascii="Cambria" w:hAnsi="Cambria"/>
          <w:b/>
          <w:bCs/>
          <w:sz w:val="28"/>
          <w:szCs w:val="28"/>
        </w:rPr>
      </w:pPr>
      <w:r w:rsidRPr="0071351A">
        <w:rPr>
          <w:rFonts w:ascii="Cambria" w:hAnsi="Cambria"/>
          <w:b/>
          <w:bCs/>
          <w:sz w:val="28"/>
          <w:szCs w:val="28"/>
        </w:rPr>
        <w:t>NOTES</w:t>
      </w:r>
    </w:p>
    <w:p w14:paraId="6FB49495" w14:textId="77777777" w:rsidR="00FE0E25" w:rsidRDefault="00FE0E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71351A" w:rsidRPr="003134D0" w14:paraId="14431308" w14:textId="77777777" w:rsidTr="0071351A">
        <w:tc>
          <w:tcPr>
            <w:tcW w:w="2263" w:type="dxa"/>
          </w:tcPr>
          <w:p w14:paraId="7DB51960" w14:textId="77777777" w:rsidR="0071351A" w:rsidRPr="003134D0" w:rsidRDefault="0071351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 xml:space="preserve">Meeting:   </w:t>
            </w:r>
            <w:r w:rsidRPr="003134D0">
              <w:rPr>
                <w:rFonts w:ascii="Calibri" w:hAnsi="Calibri" w:cs="Calibri"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14:paraId="279B84D1" w14:textId="19F67901" w:rsidR="0071351A" w:rsidRPr="003134D0" w:rsidRDefault="005A2A6F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Upper Afan Valley Neighbour</w:t>
            </w:r>
            <w:r w:rsidR="00FD3CAA">
              <w:rPr>
                <w:rFonts w:ascii="Calibri" w:hAnsi="Calibri" w:cs="Calibri"/>
                <w:sz w:val="28"/>
                <w:szCs w:val="28"/>
              </w:rPr>
              <w:t>hood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Board - </w:t>
            </w:r>
            <w:r w:rsidR="00CD6DF1" w:rsidRPr="003134D0">
              <w:rPr>
                <w:rFonts w:ascii="Calibri" w:hAnsi="Calibri" w:cs="Calibri"/>
                <w:sz w:val="28"/>
                <w:szCs w:val="28"/>
              </w:rPr>
              <w:t>Pride of Place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Programme </w:t>
            </w:r>
          </w:p>
        </w:tc>
      </w:tr>
      <w:tr w:rsidR="0071351A" w:rsidRPr="003134D0" w14:paraId="5A2CB808" w14:textId="77777777" w:rsidTr="0071351A">
        <w:tc>
          <w:tcPr>
            <w:tcW w:w="2263" w:type="dxa"/>
          </w:tcPr>
          <w:p w14:paraId="6C3DC9DC" w14:textId="77777777" w:rsidR="0071351A" w:rsidRPr="003134D0" w:rsidRDefault="0071351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Date/Time: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14:paraId="1975E05B" w14:textId="0654614E" w:rsidR="0071351A" w:rsidRPr="003134D0" w:rsidRDefault="00D71E73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</w:t>
            </w:r>
            <w:r w:rsidRPr="00D71E73">
              <w:rPr>
                <w:rFonts w:ascii="Calibri" w:hAnsi="Calibri" w:cs="Calibri"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August</w:t>
            </w:r>
            <w:r w:rsidR="002F1FD1" w:rsidRPr="003134D0">
              <w:rPr>
                <w:rFonts w:ascii="Calibri" w:hAnsi="Calibri" w:cs="Calibri"/>
                <w:sz w:val="28"/>
                <w:szCs w:val="28"/>
              </w:rPr>
              <w:t xml:space="preserve"> 2026 </w:t>
            </w:r>
            <w:r w:rsidR="00C2674E" w:rsidRPr="003134D0">
              <w:rPr>
                <w:rFonts w:ascii="Calibri" w:hAnsi="Calibri" w:cs="Calibri"/>
                <w:sz w:val="28"/>
                <w:szCs w:val="28"/>
              </w:rPr>
              <w:t>at 9.30 am</w:t>
            </w:r>
          </w:p>
        </w:tc>
      </w:tr>
      <w:tr w:rsidR="0071351A" w:rsidRPr="003134D0" w14:paraId="28891856" w14:textId="77777777" w:rsidTr="0071351A">
        <w:tc>
          <w:tcPr>
            <w:tcW w:w="2263" w:type="dxa"/>
          </w:tcPr>
          <w:p w14:paraId="009CF4DC" w14:textId="77777777" w:rsidR="0071351A" w:rsidRPr="003134D0" w:rsidRDefault="0071351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Venue: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14:paraId="206A4941" w14:textId="1F8CEAB7" w:rsidR="0071351A" w:rsidRPr="003134D0" w:rsidRDefault="00220419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</w:t>
            </w:r>
            <w:r w:rsidR="00FD3CAA">
              <w:rPr>
                <w:rFonts w:ascii="Calibri" w:hAnsi="Calibri" w:cs="Calibri"/>
                <w:sz w:val="28"/>
                <w:szCs w:val="28"/>
              </w:rPr>
              <w:t>ASE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Wales</w:t>
            </w:r>
            <w:r w:rsidR="001E2FE5" w:rsidRPr="003134D0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Afan Valley Park,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Cyn</w:t>
            </w:r>
            <w:r w:rsidR="00B55243">
              <w:rPr>
                <w:rFonts w:ascii="Calibri" w:hAnsi="Calibri" w:cs="Calibri"/>
                <w:sz w:val="28"/>
                <w:szCs w:val="28"/>
              </w:rPr>
              <w:t>onville</w:t>
            </w:r>
            <w:proofErr w:type="spellEnd"/>
            <w:r w:rsidR="00B55243">
              <w:rPr>
                <w:rFonts w:ascii="Calibri" w:hAnsi="Calibri" w:cs="Calibri"/>
                <w:sz w:val="28"/>
                <w:szCs w:val="28"/>
              </w:rPr>
              <w:t>, Port Talbot, SA13 3HG</w:t>
            </w:r>
          </w:p>
        </w:tc>
      </w:tr>
      <w:tr w:rsidR="0071351A" w:rsidRPr="003134D0" w14:paraId="0C84ACEF" w14:textId="77777777" w:rsidTr="0071351A">
        <w:tc>
          <w:tcPr>
            <w:tcW w:w="2263" w:type="dxa"/>
          </w:tcPr>
          <w:p w14:paraId="2E77526E" w14:textId="77777777" w:rsidR="0071351A" w:rsidRPr="003134D0" w:rsidRDefault="0071351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Present:</w:t>
            </w:r>
            <w:r w:rsidRPr="003134D0">
              <w:rPr>
                <w:rFonts w:ascii="Calibri" w:hAnsi="Calibri" w:cs="Calibri"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14:paraId="2A3DFC3A" w14:textId="0C47A86F" w:rsidR="0071351A" w:rsidRDefault="008437B1" w:rsidP="0071351A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 xml:space="preserve">Karen Jones (Chair); 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>Cllr. Jeff Jones</w:t>
            </w:r>
            <w:r w:rsidR="00022A40" w:rsidRPr="003134D0">
              <w:rPr>
                <w:rFonts w:ascii="Calibri" w:hAnsi="Calibri" w:cs="Calibri"/>
                <w:sz w:val="28"/>
                <w:szCs w:val="28"/>
              </w:rPr>
              <w:t xml:space="preserve"> (Member </w:t>
            </w:r>
            <w:proofErr w:type="spellStart"/>
            <w:r w:rsidR="007E4A48" w:rsidRPr="003134D0">
              <w:rPr>
                <w:rFonts w:ascii="Calibri" w:hAnsi="Calibri" w:cs="Calibri"/>
                <w:sz w:val="28"/>
                <w:szCs w:val="28"/>
              </w:rPr>
              <w:t>Cymmer</w:t>
            </w:r>
            <w:proofErr w:type="spellEnd"/>
            <w:r w:rsidR="007E4A48" w:rsidRPr="003134D0">
              <w:rPr>
                <w:rFonts w:ascii="Calibri" w:hAnsi="Calibri" w:cs="Calibri"/>
                <w:sz w:val="28"/>
                <w:szCs w:val="28"/>
              </w:rPr>
              <w:t>/</w:t>
            </w:r>
            <w:proofErr w:type="spellStart"/>
            <w:r w:rsidR="007E4A48" w:rsidRPr="003134D0">
              <w:rPr>
                <w:rFonts w:ascii="Calibri" w:hAnsi="Calibri" w:cs="Calibri"/>
                <w:sz w:val="28"/>
                <w:szCs w:val="28"/>
              </w:rPr>
              <w:t>Glyncorrwg</w:t>
            </w:r>
            <w:proofErr w:type="spellEnd"/>
            <w:r w:rsidR="007E4A48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B55243"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Cllr. Scott Jones (Member for </w:t>
            </w:r>
            <w:proofErr w:type="spellStart"/>
            <w:r w:rsidR="00B55243" w:rsidRPr="003134D0">
              <w:rPr>
                <w:rFonts w:ascii="Calibri" w:hAnsi="Calibri" w:cs="Calibri"/>
                <w:bCs/>
                <w:sz w:val="28"/>
                <w:szCs w:val="28"/>
              </w:rPr>
              <w:t>Gwynfi</w:t>
            </w:r>
            <w:proofErr w:type="spellEnd"/>
            <w:r w:rsidR="00B55243" w:rsidRPr="003134D0">
              <w:rPr>
                <w:rFonts w:ascii="Calibri" w:hAnsi="Calibri" w:cs="Calibri"/>
                <w:bCs/>
                <w:sz w:val="28"/>
                <w:szCs w:val="28"/>
              </w:rPr>
              <w:t>/</w:t>
            </w:r>
            <w:proofErr w:type="spellStart"/>
            <w:r w:rsidR="00B55243" w:rsidRPr="003134D0">
              <w:rPr>
                <w:rFonts w:ascii="Calibri" w:hAnsi="Calibri" w:cs="Calibri"/>
                <w:bCs/>
                <w:sz w:val="28"/>
                <w:szCs w:val="28"/>
              </w:rPr>
              <w:t>Croeserw</w:t>
            </w:r>
            <w:proofErr w:type="spellEnd"/>
            <w:r w:rsidR="00B55243"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); 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>Stephen Kinnock MP</w:t>
            </w:r>
            <w:r w:rsidR="0045542F" w:rsidRPr="003134D0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="0045542F" w:rsidRPr="003134D0">
              <w:rPr>
                <w:rFonts w:ascii="Calibri" w:hAnsi="Calibri" w:cs="Calibri"/>
                <w:sz w:val="28"/>
                <w:szCs w:val="28"/>
              </w:rPr>
              <w:t>Abera</w:t>
            </w:r>
            <w:r w:rsidR="008B3B4E" w:rsidRPr="003134D0">
              <w:rPr>
                <w:rFonts w:ascii="Calibri" w:hAnsi="Calibri" w:cs="Calibri"/>
                <w:sz w:val="28"/>
                <w:szCs w:val="28"/>
              </w:rPr>
              <w:t>fan</w:t>
            </w:r>
            <w:proofErr w:type="spellEnd"/>
            <w:r w:rsidR="008B3B4E" w:rsidRPr="003134D0">
              <w:rPr>
                <w:rFonts w:ascii="Calibri" w:hAnsi="Calibri" w:cs="Calibri"/>
                <w:sz w:val="28"/>
                <w:szCs w:val="28"/>
              </w:rPr>
              <w:t xml:space="preserve"> &amp; </w:t>
            </w:r>
            <w:proofErr w:type="spellStart"/>
            <w:r w:rsidR="008B3B4E" w:rsidRPr="003134D0">
              <w:rPr>
                <w:rFonts w:ascii="Calibri" w:hAnsi="Calibri" w:cs="Calibri"/>
                <w:sz w:val="28"/>
                <w:szCs w:val="28"/>
              </w:rPr>
              <w:t>Maesteg</w:t>
            </w:r>
            <w:proofErr w:type="spellEnd"/>
            <w:r w:rsidR="0023595D" w:rsidRPr="003134D0">
              <w:rPr>
                <w:rFonts w:ascii="Calibri" w:hAnsi="Calibri" w:cs="Calibri"/>
                <w:sz w:val="28"/>
                <w:szCs w:val="28"/>
              </w:rPr>
              <w:t xml:space="preserve"> Andrew Collins (NPTCBC); </w:t>
            </w:r>
            <w:r w:rsidR="005D5930" w:rsidRPr="003134D0">
              <w:rPr>
                <w:rFonts w:ascii="Calibri" w:hAnsi="Calibri" w:cs="Calibri"/>
                <w:sz w:val="28"/>
                <w:szCs w:val="28"/>
              </w:rPr>
              <w:t>Tony Potts (</w:t>
            </w:r>
            <w:r w:rsidR="0045542F" w:rsidRPr="003134D0">
              <w:rPr>
                <w:rFonts w:ascii="Calibri" w:hAnsi="Calibri" w:cs="Calibri"/>
                <w:sz w:val="28"/>
                <w:szCs w:val="28"/>
              </w:rPr>
              <w:t>NPT</w:t>
            </w:r>
            <w:r w:rsidR="005D5930" w:rsidRPr="003134D0">
              <w:rPr>
                <w:rFonts w:ascii="Calibri" w:hAnsi="Calibri" w:cs="Calibri"/>
                <w:sz w:val="28"/>
                <w:szCs w:val="28"/>
              </w:rPr>
              <w:t xml:space="preserve">CVS); </w:t>
            </w:r>
            <w:r w:rsidR="00685D05" w:rsidRPr="003134D0">
              <w:rPr>
                <w:rFonts w:ascii="Calibri" w:hAnsi="Calibri" w:cs="Calibri"/>
                <w:sz w:val="28"/>
                <w:szCs w:val="28"/>
              </w:rPr>
              <w:t xml:space="preserve">Carys </w:t>
            </w:r>
            <w:r w:rsidR="006E7619" w:rsidRPr="003134D0">
              <w:rPr>
                <w:rFonts w:ascii="Calibri" w:hAnsi="Calibri" w:cs="Calibri"/>
                <w:sz w:val="28"/>
                <w:szCs w:val="28"/>
              </w:rPr>
              <w:t xml:space="preserve">Miles </w:t>
            </w:r>
            <w:r w:rsidR="00685D05" w:rsidRPr="003134D0">
              <w:rPr>
                <w:rFonts w:ascii="Calibri" w:hAnsi="Calibri" w:cs="Calibri"/>
                <w:sz w:val="28"/>
                <w:szCs w:val="28"/>
              </w:rPr>
              <w:t>(</w:t>
            </w:r>
            <w:r w:rsidR="007E4A48" w:rsidRPr="003134D0">
              <w:rPr>
                <w:rFonts w:ascii="Calibri" w:hAnsi="Calibri" w:cs="Calibri"/>
                <w:sz w:val="28"/>
                <w:szCs w:val="28"/>
              </w:rPr>
              <w:t>NPT</w:t>
            </w:r>
            <w:r w:rsidR="00685D05" w:rsidRPr="003134D0">
              <w:rPr>
                <w:rFonts w:ascii="Calibri" w:hAnsi="Calibri" w:cs="Calibri"/>
                <w:sz w:val="28"/>
                <w:szCs w:val="28"/>
              </w:rPr>
              <w:t xml:space="preserve">CVS); </w:t>
            </w:r>
            <w:r w:rsidR="006754B2" w:rsidRPr="003134D0">
              <w:rPr>
                <w:rFonts w:ascii="Calibri" w:hAnsi="Calibri" w:cs="Calibri"/>
                <w:sz w:val="28"/>
                <w:szCs w:val="28"/>
              </w:rPr>
              <w:t>Ross Gill</w:t>
            </w:r>
            <w:r w:rsidR="007C068D" w:rsidRPr="003134D0">
              <w:rPr>
                <w:rFonts w:ascii="Calibri" w:hAnsi="Calibri" w:cs="Calibri"/>
                <w:sz w:val="28"/>
                <w:szCs w:val="28"/>
              </w:rPr>
              <w:t xml:space="preserve"> (independent)</w:t>
            </w:r>
            <w:r w:rsidR="006754B2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 xml:space="preserve">Barbara </w:t>
            </w:r>
            <w:proofErr w:type="spellStart"/>
            <w:r w:rsidR="003A7E7E" w:rsidRPr="003134D0">
              <w:rPr>
                <w:rFonts w:ascii="Calibri" w:hAnsi="Calibri" w:cs="Calibri"/>
                <w:sz w:val="28"/>
                <w:szCs w:val="28"/>
              </w:rPr>
              <w:t>Trahar</w:t>
            </w:r>
            <w:proofErr w:type="spellEnd"/>
            <w:r w:rsidR="006D7FF2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proofErr w:type="spellStart"/>
            <w:r w:rsidR="006D7FF2" w:rsidRPr="003134D0">
              <w:rPr>
                <w:rFonts w:ascii="Calibri" w:hAnsi="Calibri" w:cs="Calibri"/>
                <w:sz w:val="28"/>
                <w:szCs w:val="28"/>
              </w:rPr>
              <w:t>Croeserw</w:t>
            </w:r>
            <w:proofErr w:type="spellEnd"/>
            <w:r w:rsidR="006D7FF2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>; Darren Johnson</w:t>
            </w:r>
            <w:r w:rsidR="006E42AB" w:rsidRPr="003134D0">
              <w:rPr>
                <w:rFonts w:ascii="Calibri" w:hAnsi="Calibri" w:cs="Calibri"/>
                <w:sz w:val="28"/>
                <w:szCs w:val="28"/>
              </w:rPr>
              <w:t xml:space="preserve"> (Voluntary Sector)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>David Teague</w:t>
            </w:r>
            <w:r w:rsidR="000B3BA5" w:rsidRPr="003134D0">
              <w:rPr>
                <w:rFonts w:ascii="Calibri" w:hAnsi="Calibri" w:cs="Calibri"/>
                <w:sz w:val="28"/>
                <w:szCs w:val="28"/>
              </w:rPr>
              <w:t xml:space="preserve"> (Local Business owner)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>; Jazzmin Roberts</w:t>
            </w:r>
            <w:r w:rsidR="00BF60FA" w:rsidRPr="003134D0">
              <w:rPr>
                <w:rFonts w:ascii="Calibri" w:hAnsi="Calibri" w:cs="Calibri"/>
                <w:sz w:val="28"/>
                <w:szCs w:val="28"/>
              </w:rPr>
              <w:t xml:space="preserve"> (Safeguarding)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 xml:space="preserve">; Laurence 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Davies</w:t>
            </w:r>
            <w:r w:rsidR="00D0723D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proofErr w:type="spellStart"/>
            <w:r w:rsidR="00D0723D" w:rsidRPr="003134D0">
              <w:rPr>
                <w:rFonts w:ascii="Calibri" w:hAnsi="Calibri" w:cs="Calibri"/>
                <w:sz w:val="28"/>
                <w:szCs w:val="28"/>
              </w:rPr>
              <w:t>Glyncorrwg</w:t>
            </w:r>
            <w:proofErr w:type="spellEnd"/>
            <w:r w:rsidR="00D0723D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; Lisa Millichap</w:t>
            </w:r>
            <w:r w:rsidR="00D0723D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proofErr w:type="spellStart"/>
            <w:r w:rsidR="00074354" w:rsidRPr="003134D0">
              <w:rPr>
                <w:rFonts w:ascii="Calibri" w:hAnsi="Calibri" w:cs="Calibri"/>
                <w:sz w:val="28"/>
                <w:szCs w:val="28"/>
              </w:rPr>
              <w:t>Dyfrryn</w:t>
            </w:r>
            <w:proofErr w:type="spellEnd"/>
            <w:r w:rsidR="00074354" w:rsidRPr="003134D0">
              <w:rPr>
                <w:rFonts w:ascii="Calibri" w:hAnsi="Calibri" w:cs="Calibri"/>
                <w:sz w:val="28"/>
                <w:szCs w:val="28"/>
              </w:rPr>
              <w:t xml:space="preserve"> Rhondda)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; Roxanne Collins</w:t>
            </w:r>
            <w:r w:rsidR="00F7106F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CD2033" w:rsidRPr="003134D0">
              <w:rPr>
                <w:rFonts w:ascii="Calibri" w:hAnsi="Calibri" w:cs="Calibri"/>
                <w:sz w:val="28"/>
                <w:szCs w:val="28"/>
              </w:rPr>
              <w:t>Tai Tarian)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; Ryan Thomas</w:t>
            </w:r>
            <w:r w:rsidR="00391C53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0B3BA5" w:rsidRPr="003134D0">
              <w:rPr>
                <w:rFonts w:ascii="Calibri" w:hAnsi="Calibri" w:cs="Calibri"/>
                <w:sz w:val="28"/>
                <w:szCs w:val="28"/>
              </w:rPr>
              <w:t>Local Business owner)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441ABC" w:rsidRPr="003134D0">
              <w:rPr>
                <w:rFonts w:ascii="Calibri" w:hAnsi="Calibri" w:cs="Calibri"/>
                <w:sz w:val="28"/>
                <w:szCs w:val="28"/>
              </w:rPr>
              <w:t>Vicky Sloan</w:t>
            </w:r>
            <w:r w:rsidR="00074354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proofErr w:type="spellStart"/>
            <w:r w:rsidR="00074354" w:rsidRPr="003134D0">
              <w:rPr>
                <w:rFonts w:ascii="Calibri" w:hAnsi="Calibri" w:cs="Calibri"/>
                <w:sz w:val="28"/>
                <w:szCs w:val="28"/>
              </w:rPr>
              <w:t>Cynon</w:t>
            </w:r>
            <w:r w:rsidR="006D7FF2" w:rsidRPr="003134D0">
              <w:rPr>
                <w:rFonts w:ascii="Calibri" w:hAnsi="Calibri" w:cs="Calibri"/>
                <w:sz w:val="28"/>
                <w:szCs w:val="28"/>
              </w:rPr>
              <w:t>ville</w:t>
            </w:r>
            <w:proofErr w:type="spellEnd"/>
            <w:r w:rsidR="006D7FF2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441ABC" w:rsidRPr="003134D0">
              <w:rPr>
                <w:rFonts w:ascii="Calibri" w:hAnsi="Calibri" w:cs="Calibri"/>
                <w:sz w:val="28"/>
                <w:szCs w:val="28"/>
              </w:rPr>
              <w:t>; Wayne Finn</w:t>
            </w:r>
            <w:r w:rsidR="00391C53" w:rsidRPr="003134D0">
              <w:rPr>
                <w:rFonts w:ascii="Calibri" w:hAnsi="Calibri" w:cs="Calibri"/>
                <w:sz w:val="28"/>
                <w:szCs w:val="28"/>
              </w:rPr>
              <w:t>e</w:t>
            </w:r>
            <w:r w:rsidR="00441ABC" w:rsidRPr="003134D0">
              <w:rPr>
                <w:rFonts w:ascii="Calibri" w:hAnsi="Calibri" w:cs="Calibri"/>
                <w:sz w:val="28"/>
                <w:szCs w:val="28"/>
              </w:rPr>
              <w:t>more</w:t>
            </w:r>
            <w:r w:rsidR="0081689C" w:rsidRPr="003134D0">
              <w:rPr>
                <w:rFonts w:ascii="Calibri" w:hAnsi="Calibri" w:cs="Calibri"/>
                <w:sz w:val="28"/>
                <w:szCs w:val="28"/>
              </w:rPr>
              <w:t xml:space="preserve"> (Sunnyside/</w:t>
            </w:r>
            <w:r w:rsidR="003134D0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="0081689C" w:rsidRPr="003134D0">
              <w:rPr>
                <w:rFonts w:ascii="Calibri" w:hAnsi="Calibri" w:cs="Calibri"/>
                <w:sz w:val="28"/>
                <w:szCs w:val="28"/>
              </w:rPr>
              <w:t>Heol</w:t>
            </w:r>
            <w:proofErr w:type="spellEnd"/>
            <w:r w:rsidR="0081689C" w:rsidRPr="003134D0">
              <w:rPr>
                <w:rFonts w:ascii="Calibri" w:hAnsi="Calibri" w:cs="Calibri"/>
                <w:sz w:val="28"/>
                <w:szCs w:val="28"/>
              </w:rPr>
              <w:t xml:space="preserve"> y Glyn)</w:t>
            </w:r>
            <w:r w:rsidR="0099174D" w:rsidRPr="003134D0">
              <w:rPr>
                <w:rFonts w:ascii="Calibri" w:hAnsi="Calibri" w:cs="Calibri"/>
                <w:sz w:val="28"/>
                <w:szCs w:val="28"/>
              </w:rPr>
              <w:t xml:space="preserve">; Christopher (Tiff) </w:t>
            </w:r>
            <w:r w:rsidR="00BF60FA" w:rsidRPr="003134D0">
              <w:rPr>
                <w:rFonts w:ascii="Calibri" w:hAnsi="Calibri" w:cs="Calibri"/>
                <w:sz w:val="28"/>
                <w:szCs w:val="28"/>
              </w:rPr>
              <w:t>Dew (Voluntary Sector)</w:t>
            </w:r>
            <w:r w:rsidR="00967A3F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967A3F" w:rsidRPr="003134D0">
              <w:rPr>
                <w:rFonts w:ascii="Calibri" w:hAnsi="Calibri" w:cs="Calibri"/>
                <w:bCs/>
                <w:sz w:val="28"/>
                <w:szCs w:val="28"/>
              </w:rPr>
              <w:t>Gemma Charnock</w:t>
            </w:r>
            <w:r w:rsidR="00967A3F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="00967A3F" w:rsidRPr="003134D0">
              <w:rPr>
                <w:rFonts w:ascii="Calibri" w:hAnsi="Calibri" w:cs="Calibri"/>
                <w:bCs/>
                <w:sz w:val="28"/>
                <w:szCs w:val="28"/>
              </w:rPr>
              <w:t>(NPT Group/College)</w:t>
            </w:r>
            <w:r w:rsidR="00967A3F">
              <w:rPr>
                <w:rFonts w:ascii="Calibri" w:hAnsi="Calibri" w:cs="Calibri"/>
                <w:bCs/>
                <w:sz w:val="28"/>
                <w:szCs w:val="28"/>
              </w:rPr>
              <w:t>;</w:t>
            </w:r>
            <w:r w:rsidR="001B6A34">
              <w:rPr>
                <w:rFonts w:ascii="Calibri" w:hAnsi="Calibri" w:cs="Calibri"/>
                <w:bCs/>
                <w:sz w:val="28"/>
                <w:szCs w:val="28"/>
              </w:rPr>
              <w:t xml:space="preserve"> Natalie Nolan (MHCLG)</w:t>
            </w:r>
            <w:r w:rsidR="00FA2EA7">
              <w:rPr>
                <w:rFonts w:ascii="Calibri" w:hAnsi="Calibri" w:cs="Calibri"/>
                <w:bCs/>
                <w:sz w:val="28"/>
                <w:szCs w:val="28"/>
              </w:rPr>
              <w:t>;</w:t>
            </w:r>
          </w:p>
          <w:p w14:paraId="338B49D6" w14:textId="7960CE12" w:rsidR="00FA2EA7" w:rsidRDefault="00FA2EA7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Jack </w:t>
            </w:r>
            <w:r w:rsidR="0073263E">
              <w:rPr>
                <w:rFonts w:ascii="Calibri" w:hAnsi="Calibri" w:cs="Calibri"/>
                <w:bCs/>
                <w:sz w:val="28"/>
                <w:szCs w:val="28"/>
              </w:rPr>
              <w:t>Morgan</w:t>
            </w:r>
            <w:r w:rsidR="002F0283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Cs/>
                <w:sz w:val="28"/>
                <w:szCs w:val="28"/>
              </w:rPr>
              <w:t>(</w:t>
            </w:r>
            <w:r w:rsidR="0073263E">
              <w:rPr>
                <w:rFonts w:ascii="Calibri" w:hAnsi="Calibri" w:cs="Calibri"/>
                <w:bCs/>
                <w:sz w:val="28"/>
                <w:szCs w:val="28"/>
              </w:rPr>
              <w:t>Stephen Kinnocks Assistant)</w:t>
            </w:r>
            <w:r w:rsidR="00301D73">
              <w:rPr>
                <w:rFonts w:ascii="Calibri" w:hAnsi="Calibri" w:cs="Calibri"/>
                <w:bCs/>
                <w:sz w:val="28"/>
                <w:szCs w:val="28"/>
              </w:rPr>
              <w:t>; Amelia Sloan</w:t>
            </w:r>
            <w:r w:rsidR="00FE5E89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="00533054">
              <w:rPr>
                <w:rFonts w:ascii="Calibri" w:hAnsi="Calibri" w:cs="Calibri"/>
                <w:bCs/>
                <w:sz w:val="28"/>
                <w:szCs w:val="28"/>
              </w:rPr>
              <w:t>(</w:t>
            </w:r>
            <w:proofErr w:type="spellStart"/>
            <w:r w:rsidR="00533054">
              <w:rPr>
                <w:rFonts w:ascii="Calibri" w:hAnsi="Calibri" w:cs="Calibri"/>
                <w:bCs/>
                <w:sz w:val="28"/>
                <w:szCs w:val="28"/>
              </w:rPr>
              <w:t>Cynonville</w:t>
            </w:r>
            <w:proofErr w:type="spellEnd"/>
            <w:r w:rsidR="00533054">
              <w:rPr>
                <w:rFonts w:ascii="Calibri" w:hAnsi="Calibri" w:cs="Calibri"/>
                <w:bCs/>
                <w:sz w:val="28"/>
                <w:szCs w:val="28"/>
              </w:rPr>
              <w:t>)</w:t>
            </w:r>
          </w:p>
          <w:p w14:paraId="32A2041D" w14:textId="4A23648A" w:rsidR="00493F6A" w:rsidRPr="003134D0" w:rsidRDefault="00493F6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1351A" w:rsidRPr="003134D0" w14:paraId="3874E541" w14:textId="77777777" w:rsidTr="0071351A">
        <w:tc>
          <w:tcPr>
            <w:tcW w:w="2263" w:type="dxa"/>
          </w:tcPr>
          <w:p w14:paraId="58EB073B" w14:textId="77777777" w:rsidR="0071351A" w:rsidRPr="003134D0" w:rsidRDefault="0071351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Notetaker: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14:paraId="4B813FAE" w14:textId="3D6F1CEB" w:rsidR="00493F6A" w:rsidRPr="003134D0" w:rsidRDefault="006754B2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>Margaret Leaity (NPTCBC)</w:t>
            </w:r>
          </w:p>
        </w:tc>
      </w:tr>
      <w:tr w:rsidR="0071351A" w:rsidRPr="003134D0" w14:paraId="6F131D3C" w14:textId="77777777" w:rsidTr="0071351A">
        <w:tc>
          <w:tcPr>
            <w:tcW w:w="2263" w:type="dxa"/>
          </w:tcPr>
          <w:p w14:paraId="778BCFCB" w14:textId="77777777" w:rsidR="0071351A" w:rsidRPr="003134D0" w:rsidRDefault="0071351A" w:rsidP="0071351A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Apologies: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14:paraId="0524EA68" w14:textId="16C0536F" w:rsidR="0071351A" w:rsidRDefault="0077518D" w:rsidP="0071351A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  <w:r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Dr. </w:t>
            </w:r>
            <w:r w:rsidR="006754B2" w:rsidRPr="003134D0">
              <w:rPr>
                <w:rFonts w:ascii="Calibri" w:hAnsi="Calibri" w:cs="Calibri"/>
                <w:bCs/>
                <w:sz w:val="28"/>
                <w:szCs w:val="28"/>
              </w:rPr>
              <w:t>Brian Gibbons</w:t>
            </w:r>
            <w:r w:rsidR="009F3DBA"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 (</w:t>
            </w:r>
            <w:proofErr w:type="spellStart"/>
            <w:r w:rsidR="009F3DBA" w:rsidRPr="003134D0">
              <w:rPr>
                <w:rFonts w:ascii="Calibri" w:hAnsi="Calibri" w:cs="Calibri"/>
                <w:bCs/>
                <w:sz w:val="28"/>
                <w:szCs w:val="28"/>
              </w:rPr>
              <w:t>G</w:t>
            </w:r>
            <w:r w:rsidR="00E93AF0" w:rsidRPr="003134D0">
              <w:rPr>
                <w:rFonts w:ascii="Calibri" w:hAnsi="Calibri" w:cs="Calibri"/>
                <w:bCs/>
                <w:sz w:val="28"/>
                <w:szCs w:val="28"/>
              </w:rPr>
              <w:t>wynfi</w:t>
            </w:r>
            <w:proofErr w:type="spellEnd"/>
            <w:r w:rsidR="00E93AF0" w:rsidRPr="003134D0">
              <w:rPr>
                <w:rFonts w:ascii="Calibri" w:hAnsi="Calibri" w:cs="Calibri"/>
                <w:bCs/>
                <w:sz w:val="28"/>
                <w:szCs w:val="28"/>
              </w:rPr>
              <w:t>)</w:t>
            </w:r>
            <w:r w:rsidR="00641D3A">
              <w:rPr>
                <w:rFonts w:ascii="Calibri" w:hAnsi="Calibri" w:cs="Calibri"/>
                <w:bCs/>
                <w:sz w:val="28"/>
                <w:szCs w:val="28"/>
              </w:rPr>
              <w:t xml:space="preserve">; </w:t>
            </w:r>
            <w:r w:rsidR="009B6602" w:rsidRPr="003134D0">
              <w:rPr>
                <w:rFonts w:ascii="Calibri" w:hAnsi="Calibri" w:cs="Calibri"/>
                <w:sz w:val="28"/>
                <w:szCs w:val="28"/>
              </w:rPr>
              <w:t>Ceri Thomas (Voluntary Sector)</w:t>
            </w:r>
            <w:r w:rsidR="00C062DE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C062DE" w:rsidRPr="003134D0">
              <w:rPr>
                <w:rFonts w:ascii="Calibri" w:hAnsi="Calibri" w:cs="Calibri"/>
                <w:sz w:val="28"/>
                <w:szCs w:val="28"/>
              </w:rPr>
              <w:t>David Roberts (</w:t>
            </w:r>
            <w:proofErr w:type="spellStart"/>
            <w:r w:rsidR="00C062DE" w:rsidRPr="003134D0">
              <w:rPr>
                <w:rFonts w:ascii="Calibri" w:hAnsi="Calibri" w:cs="Calibri"/>
                <w:sz w:val="28"/>
                <w:szCs w:val="28"/>
              </w:rPr>
              <w:t>Cymmer</w:t>
            </w:r>
            <w:proofErr w:type="spellEnd"/>
            <w:r w:rsidR="00C062DE" w:rsidRPr="003134D0">
              <w:rPr>
                <w:rFonts w:ascii="Calibri" w:hAnsi="Calibri" w:cs="Calibri"/>
                <w:sz w:val="28"/>
                <w:szCs w:val="28"/>
              </w:rPr>
              <w:t>);</w:t>
            </w:r>
            <w:r w:rsidR="00641D3A">
              <w:rPr>
                <w:rFonts w:ascii="Calibri" w:hAnsi="Calibri" w:cs="Calibri"/>
                <w:sz w:val="28"/>
                <w:szCs w:val="28"/>
              </w:rPr>
              <w:t xml:space="preserve"> Beautrice </w:t>
            </w:r>
            <w:r w:rsidR="001B6A34">
              <w:rPr>
                <w:rFonts w:ascii="Calibri" w:hAnsi="Calibri" w:cs="Calibri"/>
                <w:sz w:val="28"/>
                <w:szCs w:val="28"/>
              </w:rPr>
              <w:t>Leise (MHCLG)</w:t>
            </w:r>
          </w:p>
          <w:p w14:paraId="49AF8F23" w14:textId="4AD4E257" w:rsidR="00493F6A" w:rsidRPr="003134D0" w:rsidRDefault="00493F6A" w:rsidP="0071351A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</w:p>
        </w:tc>
      </w:tr>
    </w:tbl>
    <w:p w14:paraId="4B5579BD" w14:textId="77777777" w:rsidR="0071351A" w:rsidRPr="003134D0" w:rsidRDefault="0071351A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"/>
        <w:gridCol w:w="6700"/>
        <w:gridCol w:w="1360"/>
      </w:tblGrid>
      <w:tr w:rsidR="0071351A" w:rsidRPr="003134D0" w14:paraId="5BDC3DCA" w14:textId="77777777" w:rsidTr="000D2FBE">
        <w:trPr>
          <w:trHeight w:val="479"/>
        </w:trPr>
        <w:tc>
          <w:tcPr>
            <w:tcW w:w="956" w:type="dxa"/>
          </w:tcPr>
          <w:p w14:paraId="292C13B7" w14:textId="77777777"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1AFD14F8" w14:textId="77777777" w:rsidR="0071351A" w:rsidRPr="003134D0" w:rsidRDefault="0071351A" w:rsidP="7D89541B">
            <w:pPr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bCs/>
                <w:sz w:val="28"/>
                <w:szCs w:val="28"/>
              </w:rPr>
              <w:t>Agenda Item</w:t>
            </w:r>
            <w:r w:rsidR="3ED5AE76" w:rsidRPr="003134D0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7A1A3E7D" w14:textId="77777777"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Action</w:t>
            </w:r>
          </w:p>
        </w:tc>
      </w:tr>
      <w:tr w:rsidR="0071351A" w:rsidRPr="003134D0" w14:paraId="25A1230F" w14:textId="77777777" w:rsidTr="000D2FBE">
        <w:tc>
          <w:tcPr>
            <w:tcW w:w="956" w:type="dxa"/>
          </w:tcPr>
          <w:p w14:paraId="2B3B5C4E" w14:textId="621A599D"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6700" w:type="dxa"/>
          </w:tcPr>
          <w:p w14:paraId="1F50E1B9" w14:textId="3469B299" w:rsidR="0071351A" w:rsidRPr="003B02EA" w:rsidRDefault="00CC6C23" w:rsidP="0071351A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3B02E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Welcome</w:t>
            </w:r>
          </w:p>
        </w:tc>
        <w:tc>
          <w:tcPr>
            <w:tcW w:w="1360" w:type="dxa"/>
          </w:tcPr>
          <w:p w14:paraId="7CF03152" w14:textId="77777777"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92732" w14:paraId="76FC7A4B" w14:textId="77777777" w:rsidTr="000D2FBE">
        <w:tc>
          <w:tcPr>
            <w:tcW w:w="956" w:type="dxa"/>
          </w:tcPr>
          <w:p w14:paraId="63A49659" w14:textId="77777777" w:rsidR="00792732" w:rsidRDefault="00792732" w:rsidP="00792732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700" w:type="dxa"/>
          </w:tcPr>
          <w:p w14:paraId="3C28AD92" w14:textId="53D28E02" w:rsidR="002C6A52" w:rsidRPr="009A5725" w:rsidRDefault="00792732" w:rsidP="00D4312E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The Chair opened the meeting by welcoming </w:t>
            </w:r>
            <w:r w:rsidR="002144E3">
              <w:rPr>
                <w:rFonts w:ascii="Calibri" w:hAnsi="Calibri" w:cs="Calibri"/>
                <w:sz w:val="28"/>
                <w:szCs w:val="28"/>
              </w:rPr>
              <w:t>B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oard members to the </w:t>
            </w:r>
            <w:r w:rsidR="00E3712D">
              <w:rPr>
                <w:rFonts w:ascii="Calibri" w:hAnsi="Calibri" w:cs="Calibri"/>
                <w:sz w:val="28"/>
                <w:szCs w:val="28"/>
              </w:rPr>
              <w:t>second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formal session.  </w:t>
            </w:r>
            <w:r w:rsidR="00190DA8">
              <w:rPr>
                <w:rFonts w:ascii="Calibri" w:hAnsi="Calibri" w:cs="Calibri"/>
                <w:sz w:val="28"/>
                <w:szCs w:val="28"/>
              </w:rPr>
              <w:t xml:space="preserve">Chair welcomed a new member to the Board </w:t>
            </w:r>
            <w:r w:rsidR="0077016C">
              <w:rPr>
                <w:rFonts w:ascii="Calibri" w:hAnsi="Calibri" w:cs="Calibri"/>
                <w:sz w:val="28"/>
                <w:szCs w:val="28"/>
              </w:rPr>
              <w:t>(</w:t>
            </w:r>
            <w:r w:rsidR="00190DA8">
              <w:rPr>
                <w:rFonts w:ascii="Calibri" w:hAnsi="Calibri" w:cs="Calibri"/>
                <w:sz w:val="28"/>
                <w:szCs w:val="28"/>
              </w:rPr>
              <w:t xml:space="preserve">Amelie </w:t>
            </w:r>
            <w:r w:rsidR="00FD3CAA">
              <w:rPr>
                <w:rFonts w:ascii="Calibri" w:hAnsi="Calibri" w:cs="Calibri"/>
                <w:sz w:val="28"/>
                <w:szCs w:val="28"/>
              </w:rPr>
              <w:t>Sloan</w:t>
            </w:r>
            <w:r w:rsidR="0077016C">
              <w:rPr>
                <w:rFonts w:ascii="Calibri" w:hAnsi="Calibri" w:cs="Calibri"/>
                <w:sz w:val="28"/>
                <w:szCs w:val="28"/>
              </w:rPr>
              <w:t xml:space="preserve">) </w:t>
            </w:r>
            <w:r w:rsidR="009646C3">
              <w:rPr>
                <w:rFonts w:ascii="Calibri" w:hAnsi="Calibri" w:cs="Calibri"/>
                <w:sz w:val="28"/>
                <w:szCs w:val="28"/>
              </w:rPr>
              <w:t xml:space="preserve">as the Youth </w:t>
            </w:r>
            <w:r w:rsidR="009646C3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representative for the Board </w:t>
            </w:r>
            <w:r w:rsidR="0077016C">
              <w:rPr>
                <w:rFonts w:ascii="Calibri" w:hAnsi="Calibri" w:cs="Calibri"/>
                <w:sz w:val="28"/>
                <w:szCs w:val="28"/>
              </w:rPr>
              <w:t xml:space="preserve">and Natalie Nolan was </w:t>
            </w:r>
            <w:r w:rsidR="006340C6">
              <w:rPr>
                <w:rFonts w:ascii="Calibri" w:hAnsi="Calibri" w:cs="Calibri"/>
                <w:sz w:val="28"/>
                <w:szCs w:val="28"/>
              </w:rPr>
              <w:t xml:space="preserve">also introduced </w:t>
            </w:r>
            <w:r w:rsidR="0077016C">
              <w:rPr>
                <w:rFonts w:ascii="Calibri" w:hAnsi="Calibri" w:cs="Calibri"/>
                <w:sz w:val="28"/>
                <w:szCs w:val="28"/>
              </w:rPr>
              <w:t xml:space="preserve">from UK Government </w:t>
            </w:r>
            <w:r w:rsidR="006340C6">
              <w:rPr>
                <w:rFonts w:ascii="Calibri" w:hAnsi="Calibri" w:cs="Calibri"/>
                <w:sz w:val="28"/>
                <w:szCs w:val="28"/>
              </w:rPr>
              <w:t xml:space="preserve">as an observer.  </w:t>
            </w:r>
            <w:r w:rsidR="0077016C">
              <w:rPr>
                <w:rFonts w:ascii="Calibri" w:hAnsi="Calibri" w:cs="Calibri"/>
                <w:sz w:val="28"/>
                <w:szCs w:val="28"/>
              </w:rPr>
              <w:t xml:space="preserve">The </w:t>
            </w:r>
            <w:r>
              <w:rPr>
                <w:rFonts w:ascii="Calibri" w:hAnsi="Calibri" w:cs="Calibri"/>
                <w:sz w:val="28"/>
                <w:szCs w:val="28"/>
              </w:rPr>
              <w:t>Chair asked for the Board</w:t>
            </w:r>
            <w:r w:rsidR="00711194">
              <w:rPr>
                <w:rFonts w:ascii="Calibri" w:hAnsi="Calibri" w:cs="Calibri"/>
                <w:sz w:val="28"/>
                <w:szCs w:val="28"/>
              </w:rPr>
              <w:t>’</w:t>
            </w:r>
            <w:r>
              <w:rPr>
                <w:rFonts w:ascii="Calibri" w:hAnsi="Calibri" w:cs="Calibri"/>
                <w:sz w:val="28"/>
                <w:szCs w:val="28"/>
              </w:rPr>
              <w:t>s permission for Magic Notes to be used to help with the minutes</w:t>
            </w:r>
            <w:r w:rsidR="00AF6251">
              <w:rPr>
                <w:rFonts w:ascii="Calibri" w:hAnsi="Calibri" w:cs="Calibri"/>
                <w:sz w:val="28"/>
                <w:szCs w:val="28"/>
              </w:rPr>
              <w:t>, which was agreed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and then asked for each member to introduce themselves.  </w:t>
            </w:r>
          </w:p>
        </w:tc>
        <w:tc>
          <w:tcPr>
            <w:tcW w:w="1360" w:type="dxa"/>
          </w:tcPr>
          <w:p w14:paraId="78AF5611" w14:textId="45E61F2B" w:rsidR="00792732" w:rsidRPr="008B13BE" w:rsidRDefault="002144E3" w:rsidP="008B13B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Noted</w:t>
            </w:r>
          </w:p>
          <w:p w14:paraId="1E162CF3" w14:textId="77777777" w:rsidR="00792732" w:rsidRDefault="00792732" w:rsidP="00792732"/>
          <w:p w14:paraId="7F97A0B0" w14:textId="0C765C7F" w:rsidR="00792732" w:rsidRDefault="00792732" w:rsidP="00792732"/>
        </w:tc>
      </w:tr>
      <w:tr w:rsidR="00792732" w14:paraId="02FFB87A" w14:textId="77777777" w:rsidTr="000D2FBE">
        <w:tc>
          <w:tcPr>
            <w:tcW w:w="956" w:type="dxa"/>
          </w:tcPr>
          <w:p w14:paraId="31CAAB20" w14:textId="58D01FA8" w:rsidR="00792732" w:rsidRPr="00B03420" w:rsidRDefault="00792732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B03420">
              <w:rPr>
                <w:rFonts w:ascii="Calibri" w:hAnsi="Calibri" w:cs="Calibri"/>
                <w:sz w:val="28"/>
                <w:szCs w:val="28"/>
              </w:rPr>
              <w:lastRenderedPageBreak/>
              <w:t>2</w:t>
            </w:r>
          </w:p>
        </w:tc>
        <w:tc>
          <w:tcPr>
            <w:tcW w:w="6700" w:type="dxa"/>
          </w:tcPr>
          <w:p w14:paraId="4713B8B3" w14:textId="12C39D64" w:rsidR="00792732" w:rsidRPr="003B02EA" w:rsidRDefault="000F550C" w:rsidP="00792732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3B02E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Declaration of Interest</w:t>
            </w:r>
          </w:p>
        </w:tc>
        <w:tc>
          <w:tcPr>
            <w:tcW w:w="1360" w:type="dxa"/>
          </w:tcPr>
          <w:p w14:paraId="5AA18F35" w14:textId="77777777" w:rsidR="00792732" w:rsidRDefault="00792732" w:rsidP="00792732"/>
        </w:tc>
      </w:tr>
      <w:tr w:rsidR="000F550C" w14:paraId="73B33230" w14:textId="77777777" w:rsidTr="000D2FBE">
        <w:tc>
          <w:tcPr>
            <w:tcW w:w="956" w:type="dxa"/>
          </w:tcPr>
          <w:p w14:paraId="68F5A9FB" w14:textId="77777777" w:rsidR="000F550C" w:rsidRPr="00B03420" w:rsidRDefault="000F550C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3386F5A6" w14:textId="4FC874E7" w:rsidR="006F37D2" w:rsidRPr="00B03420" w:rsidRDefault="00FD3CAA" w:rsidP="003801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Noting that all Board members had an interest in the volunteer expenses policy advice had been sought from the </w:t>
            </w:r>
            <w:r w:rsidR="00B10CC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Council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’</w:t>
            </w:r>
            <w:r w:rsidR="00B10CC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s Head of Legal Services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 Andrew Collins</w:t>
            </w:r>
            <w:r w:rsidR="00DE2FA6" w:rsidRPr="00DE2FA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explained that all board members had a general interest in it because of their role on the board,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however, </w:t>
            </w:r>
            <w:r w:rsidR="00B27B2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board members </w:t>
            </w:r>
            <w:r w:rsidR="00585D67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can </w:t>
            </w:r>
            <w:r w:rsidR="00B27B2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participate in discussions.</w:t>
            </w:r>
            <w:r w:rsidR="003F289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 </w:t>
            </w:r>
            <w:r w:rsidR="00FB7B5B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5B8AB79F" w14:textId="1E435183" w:rsidR="000F550C" w:rsidRPr="002503FA" w:rsidRDefault="002144E3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792732" w14:paraId="19ED87EB" w14:textId="77777777" w:rsidTr="000D2FBE">
        <w:tc>
          <w:tcPr>
            <w:tcW w:w="956" w:type="dxa"/>
          </w:tcPr>
          <w:p w14:paraId="2754DA18" w14:textId="16B75B6C" w:rsidR="00792732" w:rsidRPr="003F4173" w:rsidRDefault="00792732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3F4173"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6700" w:type="dxa"/>
          </w:tcPr>
          <w:p w14:paraId="7D3F7FEB" w14:textId="489E066A" w:rsidR="00792732" w:rsidRPr="003B02EA" w:rsidRDefault="003F4173" w:rsidP="00792732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3B02E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Chair</w:t>
            </w:r>
            <w:r w:rsidR="00FD3CA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’</w:t>
            </w:r>
            <w:r w:rsidRPr="003B02E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s Announcement</w:t>
            </w:r>
          </w:p>
        </w:tc>
        <w:tc>
          <w:tcPr>
            <w:tcW w:w="1360" w:type="dxa"/>
          </w:tcPr>
          <w:p w14:paraId="081B49DE" w14:textId="77777777" w:rsidR="00792732" w:rsidRDefault="00792732" w:rsidP="00792732">
            <w:pPr>
              <w:jc w:val="center"/>
            </w:pPr>
          </w:p>
        </w:tc>
      </w:tr>
      <w:tr w:rsidR="003F4173" w14:paraId="462A7798" w14:textId="77777777" w:rsidTr="000D2FBE">
        <w:tc>
          <w:tcPr>
            <w:tcW w:w="956" w:type="dxa"/>
          </w:tcPr>
          <w:p w14:paraId="44FC1547" w14:textId="77777777" w:rsidR="003F4173" w:rsidRDefault="003F4173" w:rsidP="00792732"/>
        </w:tc>
        <w:tc>
          <w:tcPr>
            <w:tcW w:w="6700" w:type="dxa"/>
          </w:tcPr>
          <w:p w14:paraId="3377C757" w14:textId="58399CCE" w:rsidR="001C19F7" w:rsidRDefault="00021C1C" w:rsidP="002144E3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The Chair told the board that </w:t>
            </w:r>
            <w:r w:rsidR="00FD3CAA">
              <w:rPr>
                <w:rFonts w:ascii="Calibri" w:hAnsi="Calibri" w:cs="Calibri"/>
                <w:sz w:val="28"/>
                <w:szCs w:val="28"/>
              </w:rPr>
              <w:t xml:space="preserve">the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Agenda</w:t>
            </w:r>
            <w:proofErr w:type="gramEnd"/>
            <w:r w:rsidR="00147ACD">
              <w:rPr>
                <w:rFonts w:ascii="Calibri" w:hAnsi="Calibri" w:cs="Calibri"/>
                <w:sz w:val="28"/>
                <w:szCs w:val="28"/>
              </w:rPr>
              <w:t xml:space="preserve"> and papers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w</w:t>
            </w:r>
            <w:r w:rsidR="00147ACD">
              <w:rPr>
                <w:rFonts w:ascii="Calibri" w:hAnsi="Calibri" w:cs="Calibri"/>
                <w:sz w:val="28"/>
                <w:szCs w:val="28"/>
              </w:rPr>
              <w:t>ere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emailed out </w:t>
            </w:r>
            <w:r w:rsidR="00147ACD">
              <w:rPr>
                <w:rFonts w:ascii="Calibri" w:hAnsi="Calibri" w:cs="Calibri"/>
                <w:sz w:val="28"/>
                <w:szCs w:val="28"/>
              </w:rPr>
              <w:t xml:space="preserve">prior to the </w:t>
            </w:r>
            <w:proofErr w:type="gramStart"/>
            <w:r w:rsidR="00147ACD">
              <w:rPr>
                <w:rFonts w:ascii="Calibri" w:hAnsi="Calibri" w:cs="Calibri"/>
                <w:sz w:val="28"/>
                <w:szCs w:val="28"/>
              </w:rPr>
              <w:t>meeting</w:t>
            </w:r>
            <w:proofErr w:type="gramEnd"/>
            <w:r w:rsidR="00147AC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FD3CAA">
              <w:rPr>
                <w:rFonts w:ascii="Calibri" w:hAnsi="Calibri" w:cs="Calibri"/>
                <w:sz w:val="28"/>
                <w:szCs w:val="28"/>
              </w:rPr>
              <w:t xml:space="preserve">but </w:t>
            </w:r>
            <w:r w:rsidR="00341A91">
              <w:rPr>
                <w:rFonts w:ascii="Calibri" w:hAnsi="Calibri" w:cs="Calibri"/>
                <w:sz w:val="28"/>
                <w:szCs w:val="28"/>
              </w:rPr>
              <w:t>extra copies were available on the tables</w:t>
            </w:r>
            <w:r w:rsidR="00671132">
              <w:rPr>
                <w:rFonts w:ascii="Calibri" w:hAnsi="Calibri" w:cs="Calibri"/>
                <w:sz w:val="28"/>
                <w:szCs w:val="28"/>
              </w:rPr>
              <w:t xml:space="preserve">, along with </w:t>
            </w:r>
            <w:r w:rsidR="00147ACD">
              <w:rPr>
                <w:rFonts w:ascii="Calibri" w:hAnsi="Calibri" w:cs="Calibri"/>
                <w:sz w:val="28"/>
                <w:szCs w:val="28"/>
              </w:rPr>
              <w:t xml:space="preserve">other </w:t>
            </w:r>
            <w:r w:rsidR="00747CA9">
              <w:rPr>
                <w:rFonts w:ascii="Calibri" w:hAnsi="Calibri" w:cs="Calibri"/>
                <w:sz w:val="28"/>
                <w:szCs w:val="28"/>
              </w:rPr>
              <w:t>paperwork</w:t>
            </w:r>
            <w:r w:rsidR="00147ACD">
              <w:rPr>
                <w:rFonts w:ascii="Calibri" w:hAnsi="Calibri" w:cs="Calibri"/>
                <w:sz w:val="28"/>
                <w:szCs w:val="28"/>
              </w:rPr>
              <w:t xml:space="preserve"> to be discuss in the meeting</w:t>
            </w:r>
            <w:r w:rsidR="00671132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07DBF73A" w14:textId="77777777" w:rsidR="00B44CBF" w:rsidRDefault="003E60A5" w:rsidP="002144E3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B44CB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Chair announced that the </w:t>
            </w:r>
            <w:r w:rsidR="008E52F1" w:rsidRPr="00B44CB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UK Government had extended the deadline for submitting the plan to February, which would allow more time for engagement and community feedback before </w:t>
            </w:r>
            <w:r w:rsidR="00B44CB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the </w:t>
            </w:r>
            <w:r w:rsidR="008E52F1" w:rsidRPr="00B44CB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final sign-off</w:t>
            </w:r>
            <w:r w:rsidR="00B44CB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14:paraId="103891B4" w14:textId="77777777" w:rsidR="00747977" w:rsidRDefault="00AC2582" w:rsidP="002144E3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747CA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Chair also </w:t>
            </w:r>
            <w:r w:rsidR="00747CA9" w:rsidRPr="00747CA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noted that the </w:t>
            </w:r>
            <w:r w:rsidRPr="00747CA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board needed to use th</w:t>
            </w:r>
            <w:r w:rsidR="001E09D0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is</w:t>
            </w:r>
            <w:r w:rsidRPr="00747CA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session to progress set-up work, review data and local views in smaller groups, approve the survey budget, discuss communications work, and start calling for project ideas from the community</w:t>
            </w:r>
            <w:r w:rsidR="001E09D0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14:paraId="2CCF83DB" w14:textId="3B134D3F" w:rsidR="00A40ECE" w:rsidRPr="00294A30" w:rsidRDefault="000F5FEF" w:rsidP="002144E3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294A30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Chair </w:t>
            </w:r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advised that she would be contacting members to ensure all documentation required to be completed by Board members was resolved by the September meeting.</w:t>
            </w:r>
          </w:p>
          <w:p w14:paraId="61337186" w14:textId="6B964751" w:rsidR="00E72817" w:rsidRDefault="00E72817" w:rsidP="002144E3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Neil Ha</w:t>
            </w:r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p</w:t>
            </w:r>
            <w:r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good would be attending </w:t>
            </w:r>
            <w:r w:rsidR="0040065B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a </w:t>
            </w:r>
            <w:r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future meeting, </w:t>
            </w:r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representing</w:t>
            </w:r>
            <w:r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</w:t>
            </w:r>
            <w:r w:rsidR="00B1454E"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</w:t>
            </w:r>
            <w:r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he Afan GP cluster</w:t>
            </w:r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. The cluster is interested </w:t>
            </w:r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lastRenderedPageBreak/>
              <w:t>in the root causes of health inequity and is initially focusing upon</w:t>
            </w:r>
            <w:r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hypertension and then looking more broadly at other conditions such as cancers and why more people</w:t>
            </w:r>
            <w:r w:rsidR="00B1454E"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are affected locally </w:t>
            </w:r>
            <w:r w:rsidR="001259E6" w:rsidRPr="001259E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compared to other areas.</w:t>
            </w:r>
          </w:p>
          <w:p w14:paraId="15C913FF" w14:textId="7B27746B" w:rsidR="009715E0" w:rsidRPr="001259E6" w:rsidRDefault="009715E0" w:rsidP="002144E3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Chair also mentioned </w:t>
            </w:r>
            <w:r w:rsidR="00405A68">
              <w:rPr>
                <w:rFonts w:ascii="Calibri" w:hAnsi="Calibri" w:cs="Calibri"/>
                <w:sz w:val="28"/>
                <w:szCs w:val="28"/>
              </w:rPr>
              <w:t xml:space="preserve">a “well done” to all NPT students </w:t>
            </w:r>
            <w:r w:rsidR="006F7AD5">
              <w:rPr>
                <w:rFonts w:ascii="Calibri" w:hAnsi="Calibri" w:cs="Calibri"/>
                <w:sz w:val="28"/>
                <w:szCs w:val="28"/>
              </w:rPr>
              <w:t>who have had AS and A level results today.</w:t>
            </w:r>
          </w:p>
        </w:tc>
        <w:tc>
          <w:tcPr>
            <w:tcW w:w="1360" w:type="dxa"/>
          </w:tcPr>
          <w:p w14:paraId="5E10D0E3" w14:textId="55BB6AFD" w:rsidR="003F4173" w:rsidRPr="008B13BE" w:rsidRDefault="002144E3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Noted</w:t>
            </w:r>
          </w:p>
        </w:tc>
      </w:tr>
      <w:tr w:rsidR="00102AA6" w14:paraId="12CC78B4" w14:textId="77777777" w:rsidTr="000D2FBE">
        <w:tc>
          <w:tcPr>
            <w:tcW w:w="956" w:type="dxa"/>
          </w:tcPr>
          <w:p w14:paraId="714BD1C0" w14:textId="1DD6EC94" w:rsidR="00102AA6" w:rsidRPr="002B6CB3" w:rsidRDefault="00102AA6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4.</w:t>
            </w:r>
          </w:p>
        </w:tc>
        <w:tc>
          <w:tcPr>
            <w:tcW w:w="6700" w:type="dxa"/>
          </w:tcPr>
          <w:p w14:paraId="04BAB98D" w14:textId="6E1E0B08" w:rsidR="00102AA6" w:rsidRPr="00570A4A" w:rsidRDefault="001D11A0" w:rsidP="00792732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570A4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Minutes of Previous Meeting</w:t>
            </w:r>
          </w:p>
        </w:tc>
        <w:tc>
          <w:tcPr>
            <w:tcW w:w="1360" w:type="dxa"/>
          </w:tcPr>
          <w:p w14:paraId="0A6D0103" w14:textId="77777777" w:rsidR="00102AA6" w:rsidRDefault="00102AA6" w:rsidP="00792732">
            <w:pPr>
              <w:jc w:val="center"/>
            </w:pPr>
          </w:p>
        </w:tc>
      </w:tr>
      <w:tr w:rsidR="001D11A0" w14:paraId="7D3A361E" w14:textId="77777777" w:rsidTr="000D2FBE">
        <w:tc>
          <w:tcPr>
            <w:tcW w:w="956" w:type="dxa"/>
          </w:tcPr>
          <w:p w14:paraId="5F335434" w14:textId="77777777" w:rsidR="001D11A0" w:rsidRPr="002B6CB3" w:rsidRDefault="001D11A0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4F3227C1" w14:textId="1AB71C53" w:rsidR="001D11A0" w:rsidRPr="000D2FBE" w:rsidRDefault="001D11A0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0D2FBE">
              <w:rPr>
                <w:rFonts w:ascii="Calibri" w:hAnsi="Calibri" w:cs="Calibri"/>
                <w:sz w:val="28"/>
                <w:szCs w:val="28"/>
              </w:rPr>
              <w:t xml:space="preserve">Minutes from the Upper Afan Valley </w:t>
            </w:r>
            <w:r w:rsidR="00017F9B" w:rsidRPr="000D2FBE">
              <w:rPr>
                <w:rFonts w:ascii="Calibri" w:hAnsi="Calibri" w:cs="Calibri"/>
                <w:sz w:val="28"/>
                <w:szCs w:val="28"/>
              </w:rPr>
              <w:t xml:space="preserve">Neighbourhood Board on the </w:t>
            </w:r>
            <w:proofErr w:type="gramStart"/>
            <w:r w:rsidR="000D2FBE" w:rsidRPr="000D2FBE">
              <w:rPr>
                <w:rFonts w:ascii="Calibri" w:hAnsi="Calibri" w:cs="Calibri"/>
                <w:sz w:val="28"/>
                <w:szCs w:val="28"/>
              </w:rPr>
              <w:t>31</w:t>
            </w:r>
            <w:r w:rsidR="000D2FBE" w:rsidRPr="000D2FBE">
              <w:rPr>
                <w:rFonts w:ascii="Calibri" w:hAnsi="Calibri" w:cs="Calibri"/>
                <w:sz w:val="28"/>
                <w:szCs w:val="28"/>
                <w:vertAlign w:val="superscript"/>
              </w:rPr>
              <w:t>st</w:t>
            </w:r>
            <w:proofErr w:type="gramEnd"/>
            <w:r w:rsidR="000D2FBE" w:rsidRPr="000D2FBE">
              <w:rPr>
                <w:rFonts w:ascii="Calibri" w:hAnsi="Calibri" w:cs="Calibri"/>
                <w:sz w:val="28"/>
                <w:szCs w:val="28"/>
              </w:rPr>
              <w:t xml:space="preserve"> July 2026 were discussed</w:t>
            </w:r>
            <w:r w:rsidR="00570A4A">
              <w:rPr>
                <w:rFonts w:ascii="Calibri" w:hAnsi="Calibri" w:cs="Calibri"/>
                <w:sz w:val="28"/>
                <w:szCs w:val="28"/>
              </w:rPr>
              <w:t xml:space="preserve"> and approved as a true record</w:t>
            </w:r>
            <w:r w:rsidR="000D2FBE" w:rsidRPr="000D2FBE">
              <w:rPr>
                <w:rFonts w:ascii="Calibri" w:hAnsi="Calibri" w:cs="Calibri"/>
                <w:sz w:val="28"/>
                <w:szCs w:val="28"/>
              </w:rPr>
              <w:t>.</w:t>
            </w:r>
            <w:r w:rsidRPr="000D2FBE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522C0149" w14:textId="42A49C17" w:rsidR="001D11A0" w:rsidRPr="000D2FBE" w:rsidRDefault="000D2FBE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D2FBE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Noted and </w:t>
            </w:r>
            <w:proofErr w:type="gramStart"/>
            <w:r w:rsidRPr="000D2FBE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  <w:r w:rsidR="00C01CD1">
              <w:rPr>
                <w:rFonts w:ascii="Calibri" w:hAnsi="Calibri" w:cs="Calibri"/>
                <w:b/>
                <w:bCs/>
                <w:sz w:val="28"/>
                <w:szCs w:val="28"/>
              </w:rPr>
              <w:t>g</w:t>
            </w:r>
            <w:r w:rsidR="00D61289">
              <w:rPr>
                <w:rFonts w:ascii="Calibri" w:hAnsi="Calibri" w:cs="Calibri"/>
                <w:b/>
                <w:bCs/>
                <w:sz w:val="28"/>
                <w:szCs w:val="28"/>
              </w:rPr>
              <w:t>r</w:t>
            </w:r>
            <w:r w:rsidR="00C01CD1">
              <w:rPr>
                <w:rFonts w:ascii="Calibri" w:hAnsi="Calibri" w:cs="Calibri"/>
                <w:b/>
                <w:bCs/>
                <w:sz w:val="28"/>
                <w:szCs w:val="28"/>
              </w:rPr>
              <w:t>eed</w:t>
            </w:r>
            <w:proofErr w:type="gramEnd"/>
          </w:p>
        </w:tc>
      </w:tr>
      <w:tr w:rsidR="000D2FBE" w14:paraId="552D9193" w14:textId="77777777" w:rsidTr="000D2FBE">
        <w:tc>
          <w:tcPr>
            <w:tcW w:w="956" w:type="dxa"/>
          </w:tcPr>
          <w:p w14:paraId="33DF1011" w14:textId="5C376170" w:rsidR="000D2FBE" w:rsidRPr="002B6CB3" w:rsidRDefault="000D2FBE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5.</w:t>
            </w:r>
          </w:p>
        </w:tc>
        <w:tc>
          <w:tcPr>
            <w:tcW w:w="6700" w:type="dxa"/>
          </w:tcPr>
          <w:p w14:paraId="0F783651" w14:textId="21B7E78B" w:rsidR="000D2FBE" w:rsidRPr="000D2FBE" w:rsidRDefault="000D2FBE" w:rsidP="0079273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Matters Arising</w:t>
            </w:r>
          </w:p>
        </w:tc>
        <w:tc>
          <w:tcPr>
            <w:tcW w:w="1360" w:type="dxa"/>
          </w:tcPr>
          <w:p w14:paraId="11C8889C" w14:textId="77777777" w:rsidR="000D2FBE" w:rsidRDefault="000D2FBE" w:rsidP="00792732">
            <w:pPr>
              <w:jc w:val="center"/>
            </w:pPr>
          </w:p>
        </w:tc>
      </w:tr>
      <w:tr w:rsidR="001B5613" w14:paraId="35B297E3" w14:textId="77777777" w:rsidTr="000D2FBE">
        <w:tc>
          <w:tcPr>
            <w:tcW w:w="956" w:type="dxa"/>
          </w:tcPr>
          <w:p w14:paraId="6B1CD428" w14:textId="77777777" w:rsidR="001B5613" w:rsidRDefault="001B5613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4C03EFC7" w14:textId="14C80598" w:rsidR="001B5613" w:rsidRPr="001B5613" w:rsidRDefault="001B5613" w:rsidP="000B305A">
            <w:pP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DD01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Chair noted that the Action log had pulled actions out separately and shaded completed items in grey to make progress easier to track </w:t>
            </w:r>
          </w:p>
        </w:tc>
        <w:tc>
          <w:tcPr>
            <w:tcW w:w="1360" w:type="dxa"/>
          </w:tcPr>
          <w:p w14:paraId="4E1278D6" w14:textId="70EBE105" w:rsidR="001B5613" w:rsidRPr="005B6A39" w:rsidRDefault="00C01CD1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0D2FBE" w14:paraId="5902F1CE" w14:textId="77777777" w:rsidTr="000D2FBE">
        <w:tc>
          <w:tcPr>
            <w:tcW w:w="956" w:type="dxa"/>
          </w:tcPr>
          <w:p w14:paraId="6B99135A" w14:textId="534AB22C" w:rsidR="000D2FBE" w:rsidRPr="002B6CB3" w:rsidRDefault="00F908FF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i.</w:t>
            </w:r>
          </w:p>
        </w:tc>
        <w:tc>
          <w:tcPr>
            <w:tcW w:w="6700" w:type="dxa"/>
          </w:tcPr>
          <w:p w14:paraId="6A8857D5" w14:textId="7CD419D9" w:rsidR="00BE1635" w:rsidRPr="000B305A" w:rsidRDefault="00BF779D" w:rsidP="000B305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B305A">
              <w:rPr>
                <w:rFonts w:ascii="Calibri" w:hAnsi="Calibri" w:cs="Calibri"/>
                <w:sz w:val="28"/>
                <w:szCs w:val="28"/>
              </w:rPr>
              <w:t>Boundary</w:t>
            </w:r>
            <w:r w:rsidR="00F655D3" w:rsidRPr="000B305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0B305A">
              <w:rPr>
                <w:rFonts w:ascii="Calibri" w:hAnsi="Calibri" w:cs="Calibri"/>
                <w:sz w:val="28"/>
                <w:szCs w:val="28"/>
              </w:rPr>
              <w:t xml:space="preserve">Plan – AC updated the Board with a </w:t>
            </w:r>
            <w:r w:rsidR="00FD3CAA">
              <w:rPr>
                <w:rFonts w:ascii="Calibri" w:hAnsi="Calibri" w:cs="Calibri"/>
                <w:sz w:val="28"/>
                <w:szCs w:val="28"/>
              </w:rPr>
              <w:t xml:space="preserve">more </w:t>
            </w:r>
            <w:proofErr w:type="spellStart"/>
            <w:r w:rsidR="00FD3CAA">
              <w:rPr>
                <w:rFonts w:ascii="Calibri" w:hAnsi="Calibri" w:cs="Calibri"/>
                <w:sz w:val="28"/>
                <w:szCs w:val="28"/>
              </w:rPr>
              <w:t>detailed</w:t>
            </w:r>
            <w:r w:rsidRPr="000B305A">
              <w:rPr>
                <w:rFonts w:ascii="Calibri" w:hAnsi="Calibri" w:cs="Calibri"/>
                <w:sz w:val="28"/>
                <w:szCs w:val="28"/>
              </w:rPr>
              <w:t>plan</w:t>
            </w:r>
            <w:proofErr w:type="spellEnd"/>
            <w:r w:rsidR="00DC330D" w:rsidRPr="000B305A">
              <w:rPr>
                <w:rFonts w:ascii="Calibri" w:hAnsi="Calibri" w:cs="Calibri"/>
                <w:sz w:val="28"/>
                <w:szCs w:val="28"/>
              </w:rPr>
              <w:t>, he explained the bound</w:t>
            </w:r>
            <w:r w:rsidR="005B6A39" w:rsidRPr="000B305A">
              <w:rPr>
                <w:rFonts w:ascii="Calibri" w:hAnsi="Calibri" w:cs="Calibri"/>
                <w:sz w:val="28"/>
                <w:szCs w:val="28"/>
              </w:rPr>
              <w:t>ary within the plan</w:t>
            </w:r>
            <w:r w:rsidR="00BE1635" w:rsidRPr="000B305A">
              <w:rPr>
                <w:rFonts w:ascii="Calibri" w:hAnsi="Calibri" w:cs="Calibri"/>
                <w:sz w:val="28"/>
                <w:szCs w:val="28"/>
              </w:rPr>
              <w:t xml:space="preserve"> and would arrange for it to be distributed</w:t>
            </w:r>
            <w:r w:rsidR="005B6A39" w:rsidRPr="000B305A">
              <w:rPr>
                <w:rFonts w:ascii="Calibri" w:hAnsi="Calibri" w:cs="Calibri"/>
                <w:sz w:val="28"/>
                <w:szCs w:val="28"/>
              </w:rPr>
              <w:t>.  ML to forward with minutes.</w:t>
            </w:r>
            <w:r w:rsidRPr="000B305A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7D61684C" w14:textId="77777777" w:rsidR="000D2FBE" w:rsidRPr="005B6A39" w:rsidRDefault="005B6A39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B6A39"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  <w:p w14:paraId="06360538" w14:textId="77777777" w:rsidR="005B6A39" w:rsidRPr="005B6A39" w:rsidRDefault="005B6A39" w:rsidP="00C01CD1">
            <w:pPr>
              <w:pStyle w:val="NoSpacing"/>
            </w:pPr>
          </w:p>
          <w:p w14:paraId="0B9E7534" w14:textId="11A52317" w:rsidR="005B6A39" w:rsidRDefault="005B6A39" w:rsidP="00792732">
            <w:pPr>
              <w:jc w:val="center"/>
            </w:pPr>
            <w:r w:rsidRPr="005B6A39">
              <w:rPr>
                <w:rFonts w:ascii="Calibri" w:hAnsi="Calibri" w:cs="Calibri"/>
                <w:b/>
                <w:bCs/>
                <w:sz w:val="28"/>
                <w:szCs w:val="28"/>
              </w:rPr>
              <w:t>ML</w:t>
            </w:r>
          </w:p>
        </w:tc>
      </w:tr>
      <w:tr w:rsidR="000B305A" w14:paraId="7F0D4FEF" w14:textId="77777777" w:rsidTr="000D2FBE">
        <w:tc>
          <w:tcPr>
            <w:tcW w:w="956" w:type="dxa"/>
          </w:tcPr>
          <w:p w14:paraId="4F70CAAB" w14:textId="45F8E240" w:rsidR="000B305A" w:rsidRPr="002B6CB3" w:rsidRDefault="00F908FF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ii.</w:t>
            </w:r>
          </w:p>
        </w:tc>
        <w:tc>
          <w:tcPr>
            <w:tcW w:w="6700" w:type="dxa"/>
          </w:tcPr>
          <w:p w14:paraId="351BCF00" w14:textId="3BCD6339" w:rsidR="000B305A" w:rsidRPr="002B6CB3" w:rsidRDefault="000B305A" w:rsidP="00792732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68526B">
              <w:rPr>
                <w:rFonts w:ascii="Calibri" w:hAnsi="Calibri" w:cs="Calibri"/>
                <w:sz w:val="28"/>
                <w:szCs w:val="28"/>
              </w:rPr>
              <w:t>Survey &amp; Engagement update</w:t>
            </w:r>
            <w:r w:rsidRPr="005D3F2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</w:t>
            </w:r>
            <w:r w:rsidRPr="005D3F27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M</w:t>
            </w:r>
            <w:r w:rsidRPr="005D3F27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updated the board on the planned household survey, including costs for Royal Mail distribution and prepaid return envelopes, and </w:t>
            </w:r>
            <w:r w:rsidRPr="000B305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the board discussed approving the budget and so the survey could go ahead quickly.</w:t>
            </w:r>
            <w:r w:rsidR="008505A6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 </w:t>
            </w:r>
            <w:r w:rsidR="008E283B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Some Board members were unsure about the format of the survey,</w:t>
            </w:r>
            <w:r w:rsidR="00B461C3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and if tourist</w:t>
            </w:r>
            <w:r w:rsidR="00E730F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s</w:t>
            </w:r>
            <w:r w:rsidR="00B461C3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should take part, </w:t>
            </w:r>
            <w:r w:rsidR="00965EF1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CM stated it was a Neighbourhood </w:t>
            </w:r>
            <w:r w:rsidR="007B3BAD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board so </w:t>
            </w:r>
            <w:r w:rsidR="00D27F2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for </w:t>
            </w:r>
            <w:r w:rsidR="007B3BAD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local community.  CM to</w:t>
            </w:r>
            <w:r w:rsidR="000876B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</w:t>
            </w:r>
            <w:r w:rsidR="007B3BAD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review, </w:t>
            </w:r>
            <w:r w:rsidR="00D465E1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possibly </w:t>
            </w:r>
            <w:r w:rsidR="00553774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reorder questions</w:t>
            </w:r>
            <w:r w:rsidR="008E283B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  <w:r w:rsidR="000876B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 Flyer is ready once survey agreed.</w:t>
            </w:r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Following </w:t>
            </w:r>
            <w:proofErr w:type="gramStart"/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discussion</w:t>
            </w:r>
            <w:proofErr w:type="gramEnd"/>
            <w:r w:rsidR="00FD3CA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the Board approved a budget of £3,100 to support the work.</w:t>
            </w:r>
          </w:p>
        </w:tc>
        <w:tc>
          <w:tcPr>
            <w:tcW w:w="1360" w:type="dxa"/>
          </w:tcPr>
          <w:p w14:paraId="1E15C25F" w14:textId="77777777" w:rsidR="000B305A" w:rsidRDefault="00F908FF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908FF"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  <w:p w14:paraId="651A6EA9" w14:textId="77777777" w:rsidR="008E283B" w:rsidRDefault="008E283B" w:rsidP="009015C9">
            <w:pPr>
              <w:pStyle w:val="NoSpacing"/>
            </w:pPr>
          </w:p>
          <w:p w14:paraId="1C9AE3D0" w14:textId="77777777" w:rsidR="008E283B" w:rsidRDefault="008E283B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F8C1EF9" w14:textId="77777777" w:rsidR="008E283B" w:rsidRDefault="008E283B" w:rsidP="0079273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6AAF8A0" w14:textId="77777777" w:rsidR="009015C9" w:rsidRDefault="009015C9" w:rsidP="009015C9">
            <w:pPr>
              <w:pStyle w:val="NoSpacing"/>
            </w:pPr>
          </w:p>
          <w:p w14:paraId="2357B913" w14:textId="77777777" w:rsidR="009015C9" w:rsidRPr="009015C9" w:rsidRDefault="009015C9" w:rsidP="009015C9">
            <w:pPr>
              <w:pStyle w:val="NoSpacing"/>
            </w:pPr>
          </w:p>
          <w:p w14:paraId="06E0F46B" w14:textId="61ECEF53" w:rsidR="008E283B" w:rsidRPr="00F908FF" w:rsidRDefault="0068526B" w:rsidP="0087496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="008E283B">
              <w:rPr>
                <w:rFonts w:ascii="Calibri" w:hAnsi="Calibri" w:cs="Calibri"/>
                <w:b/>
                <w:bCs/>
                <w:sz w:val="28"/>
                <w:szCs w:val="28"/>
              </w:rPr>
              <w:t>M</w:t>
            </w:r>
          </w:p>
        </w:tc>
      </w:tr>
      <w:tr w:rsidR="00C12A08" w14:paraId="29A61545" w14:textId="77777777" w:rsidTr="000D2FBE">
        <w:tc>
          <w:tcPr>
            <w:tcW w:w="956" w:type="dxa"/>
          </w:tcPr>
          <w:p w14:paraId="4BE7287F" w14:textId="2DAC27A8" w:rsidR="00C12A08" w:rsidRPr="002B6CB3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lastRenderedPageBreak/>
              <w:t>iii.</w:t>
            </w:r>
          </w:p>
        </w:tc>
        <w:tc>
          <w:tcPr>
            <w:tcW w:w="6700" w:type="dxa"/>
          </w:tcPr>
          <w:p w14:paraId="7E097C68" w14:textId="443DD555" w:rsidR="00C12A08" w:rsidRPr="00DD01CE" w:rsidRDefault="00C12A08" w:rsidP="00C12A08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DD01CE">
              <w:rPr>
                <w:rFonts w:ascii="Calibri" w:hAnsi="Calibri" w:cs="Calibri"/>
                <w:sz w:val="28"/>
                <w:szCs w:val="28"/>
              </w:rPr>
              <w:t xml:space="preserve">Agreed to work with Town of Culture team to coordinate engagement and share evidence.  </w:t>
            </w:r>
            <w:r w:rsidR="00ED7EFB">
              <w:rPr>
                <w:rFonts w:ascii="Calibri" w:hAnsi="Calibri" w:cs="Calibri"/>
                <w:sz w:val="28"/>
                <w:szCs w:val="28"/>
              </w:rPr>
              <w:t>CM confirmed this had been completed.</w:t>
            </w:r>
            <w:r w:rsidRPr="00DD01CE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4CF68DAD" w14:textId="58331A94" w:rsidR="00C12A08" w:rsidRPr="00C01CD1" w:rsidRDefault="00ED7EFB" w:rsidP="00C12A0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01CD1"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C12A08" w14:paraId="47087AF5" w14:textId="77777777" w:rsidTr="000D2FBE">
        <w:tc>
          <w:tcPr>
            <w:tcW w:w="956" w:type="dxa"/>
          </w:tcPr>
          <w:p w14:paraId="4883F3AC" w14:textId="746FC9E4" w:rsidR="00C12A08" w:rsidRPr="002B6CB3" w:rsidRDefault="00581CA4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6.</w:t>
            </w:r>
          </w:p>
        </w:tc>
        <w:tc>
          <w:tcPr>
            <w:tcW w:w="6700" w:type="dxa"/>
          </w:tcPr>
          <w:p w14:paraId="0927FB42" w14:textId="076CE0A5" w:rsidR="00C12A08" w:rsidRPr="002B6CB3" w:rsidRDefault="00C12A08" w:rsidP="00C12A08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2B6CB3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Governance</w:t>
            </w:r>
          </w:p>
        </w:tc>
        <w:tc>
          <w:tcPr>
            <w:tcW w:w="1360" w:type="dxa"/>
          </w:tcPr>
          <w:p w14:paraId="5DDECA6C" w14:textId="77777777" w:rsidR="00C12A08" w:rsidRDefault="00C12A08" w:rsidP="00C12A08">
            <w:pPr>
              <w:jc w:val="center"/>
            </w:pPr>
          </w:p>
        </w:tc>
      </w:tr>
      <w:tr w:rsidR="00C12A08" w14:paraId="325AB870" w14:textId="77777777" w:rsidTr="000D2FBE">
        <w:tc>
          <w:tcPr>
            <w:tcW w:w="956" w:type="dxa"/>
          </w:tcPr>
          <w:p w14:paraId="2B61EE29" w14:textId="4EE76FA3" w:rsidR="00C12A08" w:rsidRPr="002B6CB3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 w:rsidRPr="002B6CB3"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6700" w:type="dxa"/>
          </w:tcPr>
          <w:p w14:paraId="66FA569C" w14:textId="6BFE1336" w:rsidR="00C12A08" w:rsidRPr="003B02EA" w:rsidRDefault="00581CA4" w:rsidP="00C12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Appointment of Vice Chair and lead officers</w:t>
            </w:r>
          </w:p>
        </w:tc>
        <w:tc>
          <w:tcPr>
            <w:tcW w:w="1360" w:type="dxa"/>
          </w:tcPr>
          <w:p w14:paraId="2CD995F6" w14:textId="77777777" w:rsidR="00C12A08" w:rsidRDefault="00C12A08" w:rsidP="00C12A08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C12A08" w14:paraId="68377083" w14:textId="77777777" w:rsidTr="000D2FBE">
        <w:tc>
          <w:tcPr>
            <w:tcW w:w="956" w:type="dxa"/>
          </w:tcPr>
          <w:p w14:paraId="5D6271C2" w14:textId="71B21227" w:rsidR="00C12A08" w:rsidRDefault="00C12A08" w:rsidP="00C12A08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700" w:type="dxa"/>
          </w:tcPr>
          <w:p w14:paraId="6841D907" w14:textId="02BE798D" w:rsidR="00C12A08" w:rsidRPr="00E301C9" w:rsidRDefault="00FD3CAA" w:rsidP="00E301C9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The Board considered and approved </w:t>
            </w:r>
            <w:r w:rsidR="00874967" w:rsidRPr="00E301C9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>the appointments of t</w:t>
            </w: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>wo</w:t>
            </w:r>
            <w:r w:rsidR="00874967" w:rsidRPr="00E301C9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Vice Chairs</w:t>
            </w: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-</w:t>
            </w:r>
            <w:r w:rsidR="00874967" w:rsidRPr="00E301C9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Gemma Charnock and Dr. Brian Gibbons.</w:t>
            </w:r>
          </w:p>
          <w:p w14:paraId="2004F5BE" w14:textId="77777777" w:rsidR="00E301C9" w:rsidRDefault="00E301C9" w:rsidP="00E301C9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</w:p>
          <w:p w14:paraId="2BFE56F6" w14:textId="6049C859" w:rsidR="00E301C9" w:rsidRDefault="00E301C9" w:rsidP="00E301C9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  <w:r w:rsidRPr="00E301C9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>Safeguarding Lead</w:t>
            </w: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</w:t>
            </w:r>
            <w:r w:rsidR="00D9776C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was </w:t>
            </w:r>
            <w:proofErr w:type="spellStart"/>
            <w:r w:rsidR="00FD3CAA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>confirmed</w:t>
            </w:r>
            <w:r w:rsidR="00D9776C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>as</w:t>
            </w:r>
            <w:proofErr w:type="spellEnd"/>
            <w:r w:rsidR="00D9776C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Jazzmine Roberts.</w:t>
            </w:r>
          </w:p>
          <w:p w14:paraId="3FBFD6F4" w14:textId="77777777" w:rsidR="00D9776C" w:rsidRDefault="00D9776C" w:rsidP="00E301C9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</w:p>
          <w:p w14:paraId="281E82DE" w14:textId="0997EC08" w:rsidR="00D9776C" w:rsidRDefault="00D9776C" w:rsidP="00E301C9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Finance Lead </w:t>
            </w:r>
            <w:r w:rsidR="00FD3CAA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confirmed </w:t>
            </w:r>
            <w:proofErr w:type="gramStart"/>
            <w:r w:rsidR="00FD3CAA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as </w:t>
            </w: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David</w:t>
            </w:r>
            <w:proofErr w:type="gramEnd"/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Teague.</w:t>
            </w:r>
          </w:p>
          <w:p w14:paraId="07D56244" w14:textId="77777777" w:rsidR="00D9776C" w:rsidRDefault="00D9776C" w:rsidP="00E301C9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</w:p>
          <w:p w14:paraId="118440E8" w14:textId="2446B664" w:rsidR="00E301C9" w:rsidRDefault="00D9776C" w:rsidP="00CF7495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Communication Lead </w:t>
            </w:r>
            <w:r w:rsidR="00FD3CAA"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>confirmed as</w:t>
            </w:r>
            <w:r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  <w:t xml:space="preserve"> Roxanne Collins.</w:t>
            </w:r>
          </w:p>
          <w:p w14:paraId="0C1751E5" w14:textId="77777777" w:rsidR="00ED7288" w:rsidRDefault="00ED7288" w:rsidP="00CF7495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</w:p>
          <w:p w14:paraId="19B22183" w14:textId="170B6AF7" w:rsidR="00ED7288" w:rsidRPr="00ED7288" w:rsidRDefault="00ED7288" w:rsidP="00CF7495">
            <w:pPr>
              <w:pStyle w:val="NoSpacing"/>
              <w:rPr>
                <w:rFonts w:ascii="Calibri" w:hAnsi="Calibri" w:cs="Calibri"/>
                <w:b/>
                <w:bCs/>
                <w:sz w:val="28"/>
                <w:szCs w:val="28"/>
                <w:shd w:val="clear" w:color="auto" w:fill="FEFEFD"/>
              </w:rPr>
            </w:pPr>
            <w:r w:rsidRPr="00ED7288">
              <w:rPr>
                <w:rFonts w:ascii="Calibri" w:hAnsi="Calibri" w:cs="Calibri"/>
                <w:b/>
                <w:bCs/>
                <w:sz w:val="28"/>
                <w:szCs w:val="28"/>
                <w:shd w:val="clear" w:color="auto" w:fill="FEFEFD"/>
              </w:rPr>
              <w:t>It was noted that no one voted for their own appointments.</w:t>
            </w:r>
          </w:p>
          <w:p w14:paraId="24B30DD9" w14:textId="097F2B0E" w:rsidR="00CF7495" w:rsidRPr="00CF7495" w:rsidRDefault="00CF7495" w:rsidP="00CF7495">
            <w:pPr>
              <w:pStyle w:val="NoSpacing"/>
              <w:rPr>
                <w:rFonts w:ascii="Calibri" w:hAnsi="Calibri" w:cs="Calibri"/>
                <w:sz w:val="28"/>
                <w:szCs w:val="28"/>
                <w:shd w:val="clear" w:color="auto" w:fill="FEFEFD"/>
              </w:rPr>
            </w:pPr>
          </w:p>
        </w:tc>
        <w:tc>
          <w:tcPr>
            <w:tcW w:w="1360" w:type="dxa"/>
          </w:tcPr>
          <w:p w14:paraId="6FFB291A" w14:textId="3EC0B551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Noted </w:t>
            </w:r>
            <w:r w:rsidR="00DA0946">
              <w:rPr>
                <w:rFonts w:ascii="Calibri" w:hAnsi="Calibri" w:cs="Calibri"/>
                <w:b/>
                <w:bCs/>
                <w:sz w:val="28"/>
                <w:szCs w:val="28"/>
              </w:rPr>
              <w:t>&amp; Agreed</w:t>
            </w:r>
          </w:p>
          <w:p w14:paraId="7CD64643" w14:textId="77777777" w:rsidR="00ED7288" w:rsidRDefault="00ED728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C660F92" w14:textId="77777777" w:rsidR="00ED7288" w:rsidRDefault="00ED728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7DB9D09" w14:textId="77777777" w:rsidR="00ED7288" w:rsidRDefault="00ED728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AB82EB3" w14:textId="77777777" w:rsidR="00ED7288" w:rsidRDefault="00ED7288" w:rsidP="00ED728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42706AB" w14:textId="235767DD" w:rsidR="00C12A08" w:rsidRPr="000F309C" w:rsidRDefault="00C12A08" w:rsidP="00CF74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14:paraId="7B29DB79" w14:textId="77777777" w:rsidTr="000D2FBE">
        <w:tc>
          <w:tcPr>
            <w:tcW w:w="956" w:type="dxa"/>
          </w:tcPr>
          <w:p w14:paraId="31E439BE" w14:textId="4CC9545D" w:rsidR="00C12A08" w:rsidRDefault="00C12A08" w:rsidP="00C12A08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B</w:t>
            </w:r>
          </w:p>
        </w:tc>
        <w:tc>
          <w:tcPr>
            <w:tcW w:w="6700" w:type="dxa"/>
          </w:tcPr>
          <w:p w14:paraId="1B87F3EF" w14:textId="5563C81E" w:rsidR="00C12A08" w:rsidRPr="00F54D9B" w:rsidRDefault="00DA0946" w:rsidP="00C12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Safeguarding Policy</w:t>
            </w:r>
          </w:p>
        </w:tc>
        <w:tc>
          <w:tcPr>
            <w:tcW w:w="1360" w:type="dxa"/>
          </w:tcPr>
          <w:p w14:paraId="49A5DD5B" w14:textId="77777777" w:rsidR="00C12A08" w:rsidRDefault="00C12A08" w:rsidP="00C12A08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C12A08" w14:paraId="0D4D8787" w14:textId="77777777" w:rsidTr="000D2FBE">
        <w:tc>
          <w:tcPr>
            <w:tcW w:w="956" w:type="dxa"/>
          </w:tcPr>
          <w:p w14:paraId="0FD5B4FC" w14:textId="2295F373" w:rsidR="00C12A08" w:rsidRDefault="00C12A08" w:rsidP="00C12A08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700" w:type="dxa"/>
          </w:tcPr>
          <w:p w14:paraId="50DEB006" w14:textId="4054EE3A" w:rsidR="004453C5" w:rsidRPr="00855C3D" w:rsidRDefault="007A1230" w:rsidP="00C12A08">
            <w:pPr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Chair introduced </w:t>
            </w:r>
            <w:r w:rsidR="000A6342" w:rsidRPr="00855C3D">
              <w:rPr>
                <w:rFonts w:ascii="Calibri" w:hAnsi="Calibri" w:cs="Calibri"/>
                <w:sz w:val="28"/>
                <w:szCs w:val="28"/>
              </w:rPr>
              <w:t>JR</w:t>
            </w:r>
            <w:r w:rsidR="0082778A" w:rsidRPr="00855C3D">
              <w:rPr>
                <w:rFonts w:ascii="Calibri" w:hAnsi="Calibri" w:cs="Calibri"/>
                <w:sz w:val="28"/>
                <w:szCs w:val="28"/>
              </w:rPr>
              <w:t>, Safeguarding Lead</w:t>
            </w:r>
            <w:r w:rsidR="00FD3CAA">
              <w:rPr>
                <w:rFonts w:ascii="Calibri" w:hAnsi="Calibri" w:cs="Calibri"/>
                <w:sz w:val="28"/>
                <w:szCs w:val="28"/>
              </w:rPr>
              <w:t>.</w:t>
            </w:r>
            <w:r w:rsidR="000A6342" w:rsidRPr="00855C3D">
              <w:rPr>
                <w:rFonts w:ascii="Calibri" w:hAnsi="Calibri" w:cs="Calibri"/>
                <w:sz w:val="28"/>
                <w:szCs w:val="28"/>
              </w:rPr>
              <w:t xml:space="preserve"> JR </w:t>
            </w:r>
            <w:r w:rsidR="004453C5" w:rsidRPr="00855C3D">
              <w:rPr>
                <w:rFonts w:ascii="Calibri" w:hAnsi="Calibri" w:cs="Calibri"/>
                <w:sz w:val="28"/>
                <w:szCs w:val="28"/>
              </w:rPr>
              <w:t>gave a brief outline of the policy.</w:t>
            </w:r>
          </w:p>
          <w:p w14:paraId="53AC4DCF" w14:textId="77777777" w:rsidR="00C12A08" w:rsidRPr="00855C3D" w:rsidRDefault="00ED1DEF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The Upper Valley Neighbourhood Board </w:t>
            </w:r>
            <w:r w:rsidR="006D7422" w:rsidRPr="00855C3D">
              <w:rPr>
                <w:rFonts w:ascii="Calibri" w:hAnsi="Calibri" w:cs="Calibri"/>
                <w:sz w:val="28"/>
                <w:szCs w:val="28"/>
              </w:rPr>
              <w:t>is committed to providing a safe and welcoming environment</w:t>
            </w:r>
            <w:r w:rsidR="008D14CE" w:rsidRPr="00855C3D">
              <w:rPr>
                <w:rFonts w:ascii="Calibri" w:hAnsi="Calibri" w:cs="Calibri"/>
                <w:sz w:val="28"/>
                <w:szCs w:val="28"/>
              </w:rPr>
              <w:t xml:space="preserve"> for everyone.</w:t>
            </w:r>
          </w:p>
          <w:p w14:paraId="18E2A8DB" w14:textId="77777777" w:rsidR="008D14CE" w:rsidRPr="00855C3D" w:rsidRDefault="00BB0848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It is </w:t>
            </w:r>
            <w:r w:rsidR="00D27F73" w:rsidRPr="00855C3D">
              <w:rPr>
                <w:rFonts w:ascii="Calibri" w:hAnsi="Calibri" w:cs="Calibri"/>
                <w:sz w:val="28"/>
                <w:szCs w:val="28"/>
              </w:rPr>
              <w:t>everyone’s</w:t>
            </w:r>
            <w:r w:rsidRPr="00855C3D">
              <w:rPr>
                <w:rFonts w:ascii="Calibri" w:hAnsi="Calibri" w:cs="Calibri"/>
                <w:sz w:val="28"/>
                <w:szCs w:val="28"/>
              </w:rPr>
              <w:t xml:space="preserve"> business</w:t>
            </w:r>
            <w:r w:rsidR="00D27F73" w:rsidRPr="00855C3D">
              <w:rPr>
                <w:rFonts w:ascii="Calibri" w:hAnsi="Calibri" w:cs="Calibri"/>
                <w:sz w:val="28"/>
                <w:szCs w:val="28"/>
              </w:rPr>
              <w:t xml:space="preserve"> and a duty to report any concerns.</w:t>
            </w:r>
          </w:p>
          <w:p w14:paraId="70231E23" w14:textId="16DBA837" w:rsidR="00277DBD" w:rsidRPr="00855C3D" w:rsidRDefault="00277DBD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>Protect children and adults</w:t>
            </w:r>
            <w:r w:rsidR="008B7C2B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9D624D" w:rsidRPr="00855C3D">
              <w:rPr>
                <w:rFonts w:ascii="Calibri" w:hAnsi="Calibri" w:cs="Calibri"/>
                <w:sz w:val="28"/>
                <w:szCs w:val="28"/>
              </w:rPr>
              <w:t>at risk from</w:t>
            </w:r>
            <w:r w:rsidR="008B7C2B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B82A8B" w:rsidRPr="00855C3D">
              <w:rPr>
                <w:rFonts w:ascii="Calibri" w:hAnsi="Calibri" w:cs="Calibri"/>
                <w:sz w:val="28"/>
                <w:szCs w:val="28"/>
              </w:rPr>
              <w:t>a</w:t>
            </w:r>
            <w:r w:rsidR="008B7C2B" w:rsidRPr="00855C3D">
              <w:rPr>
                <w:rFonts w:ascii="Calibri" w:hAnsi="Calibri" w:cs="Calibri"/>
                <w:sz w:val="28"/>
                <w:szCs w:val="28"/>
              </w:rPr>
              <w:t>buse (sexual, physical</w:t>
            </w:r>
            <w:r w:rsidR="00B82A8B" w:rsidRPr="00855C3D">
              <w:rPr>
                <w:rFonts w:ascii="Calibri" w:hAnsi="Calibri" w:cs="Calibri"/>
                <w:sz w:val="28"/>
                <w:szCs w:val="28"/>
              </w:rPr>
              <w:t>)</w:t>
            </w:r>
            <w:r w:rsidR="009D624D" w:rsidRPr="00855C3D">
              <w:rPr>
                <w:rFonts w:ascii="Calibri" w:hAnsi="Calibri" w:cs="Calibri"/>
                <w:sz w:val="28"/>
                <w:szCs w:val="28"/>
              </w:rPr>
              <w:t xml:space="preserve"> and neglect</w:t>
            </w:r>
            <w:r w:rsidR="00B82A8B" w:rsidRPr="00855C3D">
              <w:rPr>
                <w:rFonts w:ascii="Calibri" w:hAnsi="Calibri" w:cs="Calibri"/>
                <w:sz w:val="28"/>
                <w:szCs w:val="28"/>
              </w:rPr>
              <w:t xml:space="preserve">, within families, </w:t>
            </w:r>
            <w:r w:rsidR="007A45B8" w:rsidRPr="00855C3D">
              <w:rPr>
                <w:rFonts w:ascii="Calibri" w:hAnsi="Calibri" w:cs="Calibri"/>
                <w:sz w:val="28"/>
                <w:szCs w:val="28"/>
              </w:rPr>
              <w:t xml:space="preserve">peer </w:t>
            </w:r>
            <w:r w:rsidR="00B82A8B" w:rsidRPr="00855C3D">
              <w:rPr>
                <w:rFonts w:ascii="Calibri" w:hAnsi="Calibri" w:cs="Calibri"/>
                <w:sz w:val="28"/>
                <w:szCs w:val="28"/>
              </w:rPr>
              <w:t>groups etc.</w:t>
            </w:r>
          </w:p>
          <w:p w14:paraId="53057F7D" w14:textId="77777777" w:rsidR="008B7C2B" w:rsidRPr="00855C3D" w:rsidRDefault="00653969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>Anyone under the age of 18.</w:t>
            </w:r>
          </w:p>
          <w:p w14:paraId="6A89201F" w14:textId="77777777" w:rsidR="00653969" w:rsidRPr="00855C3D" w:rsidRDefault="00B64F87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>This policy applies to volunteers, contractors</w:t>
            </w:r>
            <w:r w:rsidR="007A45B8" w:rsidRPr="00855C3D">
              <w:rPr>
                <w:rFonts w:ascii="Calibri" w:hAnsi="Calibri" w:cs="Calibri"/>
                <w:sz w:val="28"/>
                <w:szCs w:val="28"/>
              </w:rPr>
              <w:t xml:space="preserve"> and anyone acting on behalf of this Board.</w:t>
            </w:r>
          </w:p>
          <w:p w14:paraId="462EEE3D" w14:textId="77777777" w:rsidR="007A45B8" w:rsidRPr="00855C3D" w:rsidRDefault="00F47715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>Respond appropriately to safeguarding concerns.</w:t>
            </w:r>
          </w:p>
          <w:p w14:paraId="1163894C" w14:textId="77777777" w:rsidR="00F47715" w:rsidRPr="00855C3D" w:rsidRDefault="00F47715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lastRenderedPageBreak/>
              <w:t>Work in partnership with statutory</w:t>
            </w:r>
            <w:r w:rsidR="00543C17" w:rsidRPr="00855C3D">
              <w:rPr>
                <w:rFonts w:ascii="Calibri" w:hAnsi="Calibri" w:cs="Calibri"/>
                <w:sz w:val="28"/>
                <w:szCs w:val="28"/>
              </w:rPr>
              <w:t xml:space="preserve"> agencies where necessary.</w:t>
            </w:r>
          </w:p>
          <w:p w14:paraId="0FF36E20" w14:textId="77777777" w:rsidR="00543C17" w:rsidRPr="00855C3D" w:rsidRDefault="005249D1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>Adults who have needs for care and support</w:t>
            </w:r>
            <w:r w:rsidR="00843D4C" w:rsidRPr="00855C3D">
              <w:rPr>
                <w:rFonts w:ascii="Calibri" w:hAnsi="Calibri" w:cs="Calibri"/>
                <w:sz w:val="28"/>
                <w:szCs w:val="28"/>
              </w:rPr>
              <w:t xml:space="preserve"> and is unable to protect themselves because of those needs.</w:t>
            </w:r>
          </w:p>
          <w:p w14:paraId="7B25CCC2" w14:textId="77777777" w:rsidR="00BC6895" w:rsidRPr="00855C3D" w:rsidRDefault="00BC6895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Board Members will: Ensure safeguarding remains a priority; </w:t>
            </w:r>
            <w:r w:rsidR="007803D1" w:rsidRPr="00855C3D">
              <w:rPr>
                <w:rFonts w:ascii="Calibri" w:hAnsi="Calibri" w:cs="Calibri"/>
                <w:sz w:val="28"/>
                <w:szCs w:val="28"/>
              </w:rPr>
              <w:t>appoint a Designated Safeguarding Person (DSP); ensure appropriate insurance, recruitment and training</w:t>
            </w:r>
            <w:r w:rsidR="00A42CA6" w:rsidRPr="00855C3D">
              <w:rPr>
                <w:rFonts w:ascii="Calibri" w:hAnsi="Calibri" w:cs="Calibri"/>
                <w:sz w:val="28"/>
                <w:szCs w:val="28"/>
              </w:rPr>
              <w:t>; review this policy annually.</w:t>
            </w:r>
          </w:p>
          <w:p w14:paraId="6D3C77BB" w14:textId="77777777" w:rsidR="00A42CA6" w:rsidRPr="00855C3D" w:rsidRDefault="00A42CA6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Expectations of Board Members </w:t>
            </w:r>
            <w:proofErr w:type="gramStart"/>
            <w:r w:rsidR="00672593" w:rsidRPr="00855C3D">
              <w:rPr>
                <w:rFonts w:ascii="Calibri" w:hAnsi="Calibri" w:cs="Calibri"/>
                <w:sz w:val="28"/>
                <w:szCs w:val="28"/>
              </w:rPr>
              <w:t>are:</w:t>
            </w:r>
            <w:proofErr w:type="gramEnd"/>
            <w:r w:rsidR="00672593" w:rsidRPr="00855C3D">
              <w:rPr>
                <w:rFonts w:ascii="Calibri" w:hAnsi="Calibri" w:cs="Calibri"/>
                <w:sz w:val="28"/>
                <w:szCs w:val="28"/>
              </w:rPr>
              <w:t xml:space="preserve"> follow this Policy and ask questions if not sure about any aspect</w:t>
            </w:r>
            <w:r w:rsidR="00E32267" w:rsidRPr="00855C3D">
              <w:rPr>
                <w:rFonts w:ascii="Calibri" w:hAnsi="Calibri" w:cs="Calibri"/>
                <w:sz w:val="28"/>
                <w:szCs w:val="28"/>
              </w:rPr>
              <w:t xml:space="preserve">; be aware that abuse does happen, to always remain alert to the possibility of abuse and ready to act upon information </w:t>
            </w:r>
            <w:r w:rsidR="00117CFD" w:rsidRPr="00855C3D">
              <w:rPr>
                <w:rFonts w:ascii="Calibri" w:hAnsi="Calibri" w:cs="Calibri"/>
                <w:sz w:val="28"/>
                <w:szCs w:val="28"/>
              </w:rPr>
              <w:t>that is received or signs of abuse seen or heard; be aware of the early warning signs of potential abuse</w:t>
            </w:r>
            <w:r w:rsidR="00423EC2" w:rsidRPr="00855C3D">
              <w:rPr>
                <w:rFonts w:ascii="Calibri" w:hAnsi="Calibri" w:cs="Calibri"/>
                <w:sz w:val="28"/>
                <w:szCs w:val="28"/>
              </w:rPr>
              <w:t xml:space="preserve"> situations and the possible signs of abuse.  The Designated Safeguarding Lead must be notified</w:t>
            </w:r>
            <w:r w:rsidR="00216045" w:rsidRPr="00855C3D">
              <w:rPr>
                <w:rFonts w:ascii="Calibri" w:hAnsi="Calibri" w:cs="Calibri"/>
                <w:sz w:val="28"/>
                <w:szCs w:val="28"/>
              </w:rPr>
              <w:t xml:space="preserve"> of the reason to suspect that someone has been or may be the subject of abuse.</w:t>
            </w:r>
          </w:p>
          <w:p w14:paraId="25A42D4D" w14:textId="77777777" w:rsidR="00241778" w:rsidRPr="00855C3D" w:rsidRDefault="00241778" w:rsidP="004453C5">
            <w:pPr>
              <w:pStyle w:val="ListParagraph"/>
              <w:numPr>
                <w:ilvl w:val="0"/>
                <w:numId w:val="10"/>
              </w:numPr>
              <w:ind w:left="354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Code of conduct: treat everyone </w:t>
            </w:r>
            <w:r w:rsidR="007D5318" w:rsidRPr="00855C3D">
              <w:rPr>
                <w:rFonts w:ascii="Calibri" w:hAnsi="Calibri" w:cs="Calibri"/>
                <w:sz w:val="28"/>
                <w:szCs w:val="28"/>
              </w:rPr>
              <w:t xml:space="preserve">with dignity and respect; listen to concerns; maintain appropriate boundaries; </w:t>
            </w:r>
            <w:r w:rsidR="00887248" w:rsidRPr="00855C3D">
              <w:rPr>
                <w:rFonts w:ascii="Calibri" w:hAnsi="Calibri" w:cs="Calibri"/>
                <w:sz w:val="28"/>
                <w:szCs w:val="28"/>
              </w:rPr>
              <w:t xml:space="preserve">avoid being along with children where possible; not exchange inappropriate personal contact details; </w:t>
            </w:r>
            <w:r w:rsidR="00B64DE7" w:rsidRPr="00855C3D">
              <w:rPr>
                <w:rFonts w:ascii="Calibri" w:hAnsi="Calibri" w:cs="Calibri"/>
                <w:sz w:val="28"/>
                <w:szCs w:val="28"/>
              </w:rPr>
              <w:t>never engage in abusive, discriminatory or inappropriate behaviour</w:t>
            </w:r>
            <w:r w:rsidR="00A868C3" w:rsidRPr="00855C3D">
              <w:rPr>
                <w:rFonts w:ascii="Calibri" w:hAnsi="Calibri" w:cs="Calibri"/>
                <w:sz w:val="28"/>
                <w:szCs w:val="28"/>
              </w:rPr>
              <w:t>; report any concerns immediately.</w:t>
            </w:r>
          </w:p>
          <w:p w14:paraId="55F9CC6A" w14:textId="126F4028" w:rsidR="0000328A" w:rsidRPr="00855C3D" w:rsidRDefault="0000328A" w:rsidP="0000328A">
            <w:pPr>
              <w:ind w:left="-6"/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 xml:space="preserve">Chair thanked JR for the </w:t>
            </w:r>
            <w:r w:rsidR="00FD3CAA">
              <w:rPr>
                <w:rFonts w:ascii="Calibri" w:hAnsi="Calibri" w:cs="Calibri"/>
                <w:sz w:val="28"/>
                <w:szCs w:val="28"/>
              </w:rPr>
              <w:t>presentation.</w:t>
            </w:r>
            <w:r w:rsidR="00372379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4E21D2" w:rsidRPr="00855C3D">
              <w:rPr>
                <w:rFonts w:ascii="Calibri" w:hAnsi="Calibri" w:cs="Calibri"/>
                <w:sz w:val="28"/>
                <w:szCs w:val="28"/>
              </w:rPr>
              <w:t>G</w:t>
            </w:r>
            <w:r w:rsidR="00736D80" w:rsidRPr="00855C3D">
              <w:rPr>
                <w:rFonts w:ascii="Calibri" w:hAnsi="Calibri" w:cs="Calibri"/>
                <w:sz w:val="28"/>
                <w:szCs w:val="28"/>
              </w:rPr>
              <w:t>C</w:t>
            </w:r>
            <w:r w:rsidR="004E21D2" w:rsidRPr="00855C3D">
              <w:rPr>
                <w:rFonts w:ascii="Calibri" w:hAnsi="Calibri" w:cs="Calibri"/>
                <w:sz w:val="28"/>
                <w:szCs w:val="28"/>
              </w:rPr>
              <w:t xml:space="preserve"> to look for suitable </w:t>
            </w:r>
            <w:r w:rsidR="0070707C" w:rsidRPr="00855C3D">
              <w:rPr>
                <w:rFonts w:ascii="Calibri" w:hAnsi="Calibri" w:cs="Calibri"/>
                <w:sz w:val="28"/>
                <w:szCs w:val="28"/>
              </w:rPr>
              <w:t xml:space="preserve">training for the board </w:t>
            </w:r>
            <w:proofErr w:type="gramStart"/>
            <w:r w:rsidR="0070707C" w:rsidRPr="00855C3D">
              <w:rPr>
                <w:rFonts w:ascii="Calibri" w:hAnsi="Calibri" w:cs="Calibri"/>
                <w:sz w:val="28"/>
                <w:szCs w:val="28"/>
              </w:rPr>
              <w:t>with regard</w:t>
            </w:r>
            <w:r w:rsidR="00D371B5" w:rsidRPr="00855C3D">
              <w:rPr>
                <w:rFonts w:ascii="Calibri" w:hAnsi="Calibri" w:cs="Calibri"/>
                <w:sz w:val="28"/>
                <w:szCs w:val="28"/>
              </w:rPr>
              <w:t xml:space="preserve"> to</w:t>
            </w:r>
            <w:proofErr w:type="gramEnd"/>
            <w:r w:rsidR="00D371B5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8531B1" w:rsidRPr="00855C3D">
              <w:rPr>
                <w:rFonts w:ascii="Calibri" w:hAnsi="Calibri" w:cs="Calibri"/>
                <w:sz w:val="28"/>
                <w:szCs w:val="28"/>
              </w:rPr>
              <w:t xml:space="preserve">online </w:t>
            </w:r>
            <w:r w:rsidR="00D371B5" w:rsidRPr="00855C3D">
              <w:rPr>
                <w:rFonts w:ascii="Calibri" w:hAnsi="Calibri" w:cs="Calibri"/>
                <w:sz w:val="28"/>
                <w:szCs w:val="28"/>
              </w:rPr>
              <w:t>safeguarding</w:t>
            </w:r>
            <w:r w:rsidR="0070707C" w:rsidRPr="00855C3D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78859D09" w14:textId="77777777" w:rsidR="00FD3CAA" w:rsidRDefault="00D634DC" w:rsidP="00D634DC">
            <w:pPr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t>T</w:t>
            </w:r>
            <w:r w:rsidR="00402F26" w:rsidRPr="00855C3D">
              <w:rPr>
                <w:rFonts w:ascii="Calibri" w:hAnsi="Calibri" w:cs="Calibri"/>
                <w:sz w:val="28"/>
                <w:szCs w:val="28"/>
              </w:rPr>
              <w:t xml:space="preserve">P </w:t>
            </w:r>
            <w:r w:rsidR="00C162B0" w:rsidRPr="00855C3D">
              <w:rPr>
                <w:rFonts w:ascii="Calibri" w:hAnsi="Calibri" w:cs="Calibri"/>
                <w:sz w:val="28"/>
                <w:szCs w:val="28"/>
              </w:rPr>
              <w:t>stated the policy was</w:t>
            </w:r>
            <w:r w:rsidR="00FD73A9" w:rsidRPr="00855C3D">
              <w:rPr>
                <w:rFonts w:ascii="Calibri" w:hAnsi="Calibri" w:cs="Calibri"/>
                <w:sz w:val="28"/>
                <w:szCs w:val="28"/>
              </w:rPr>
              <w:t xml:space="preserve"> helpful</w:t>
            </w:r>
            <w:r w:rsidR="00C162B0" w:rsidRPr="00855C3D">
              <w:rPr>
                <w:rFonts w:ascii="Calibri" w:hAnsi="Calibri" w:cs="Calibri"/>
                <w:sz w:val="28"/>
                <w:szCs w:val="28"/>
              </w:rPr>
              <w:t xml:space="preserve"> for the Neighbourhood Board </w:t>
            </w:r>
            <w:r w:rsidR="00166712" w:rsidRPr="00855C3D">
              <w:rPr>
                <w:rFonts w:ascii="Calibri" w:hAnsi="Calibri" w:cs="Calibri"/>
                <w:sz w:val="28"/>
                <w:szCs w:val="28"/>
              </w:rPr>
              <w:t xml:space="preserve">and </w:t>
            </w:r>
            <w:r w:rsidR="00C53631" w:rsidRPr="00855C3D">
              <w:rPr>
                <w:rFonts w:ascii="Calibri" w:hAnsi="Calibri" w:cs="Calibri"/>
                <w:sz w:val="28"/>
                <w:szCs w:val="28"/>
              </w:rPr>
              <w:t xml:space="preserve">collective </w:t>
            </w:r>
            <w:r w:rsidR="00166712" w:rsidRPr="00855C3D">
              <w:rPr>
                <w:rFonts w:ascii="Calibri" w:hAnsi="Calibri" w:cs="Calibri"/>
                <w:sz w:val="28"/>
                <w:szCs w:val="28"/>
              </w:rPr>
              <w:t>training online would be</w:t>
            </w:r>
            <w:r w:rsidR="00C53631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FD73A9" w:rsidRPr="00855C3D">
              <w:rPr>
                <w:rFonts w:ascii="Calibri" w:hAnsi="Calibri" w:cs="Calibri"/>
                <w:sz w:val="28"/>
                <w:szCs w:val="28"/>
              </w:rPr>
              <w:t xml:space="preserve">a </w:t>
            </w:r>
            <w:r w:rsidR="00C53631" w:rsidRPr="00855C3D">
              <w:rPr>
                <w:rFonts w:ascii="Calibri" w:hAnsi="Calibri" w:cs="Calibri"/>
                <w:sz w:val="28"/>
                <w:szCs w:val="28"/>
              </w:rPr>
              <w:t xml:space="preserve">good idea.  </w:t>
            </w:r>
            <w:r w:rsidR="00C11961" w:rsidRPr="00855C3D">
              <w:rPr>
                <w:rFonts w:ascii="Calibri" w:hAnsi="Calibri" w:cs="Calibri"/>
                <w:sz w:val="28"/>
                <w:szCs w:val="28"/>
              </w:rPr>
              <w:t>Knowing how to record and report</w:t>
            </w:r>
            <w:r w:rsidR="00FD73A9" w:rsidRPr="00855C3D">
              <w:rPr>
                <w:rFonts w:ascii="Calibri" w:hAnsi="Calibri" w:cs="Calibri"/>
                <w:sz w:val="28"/>
                <w:szCs w:val="28"/>
              </w:rPr>
              <w:t xml:space="preserve"> safeguarding issues</w:t>
            </w:r>
            <w:r w:rsidR="00043821" w:rsidRPr="00855C3D">
              <w:rPr>
                <w:rFonts w:ascii="Calibri" w:hAnsi="Calibri" w:cs="Calibri"/>
                <w:sz w:val="28"/>
                <w:szCs w:val="28"/>
              </w:rPr>
              <w:t xml:space="preserve"> is important while engaging with the community.</w:t>
            </w:r>
            <w:r w:rsidR="00AF5D83" w:rsidRPr="00855C3D">
              <w:rPr>
                <w:rFonts w:ascii="Calibri" w:hAnsi="Calibri" w:cs="Calibri"/>
                <w:sz w:val="28"/>
                <w:szCs w:val="28"/>
              </w:rPr>
              <w:t xml:space="preserve">  </w:t>
            </w:r>
          </w:p>
          <w:p w14:paraId="148CDD20" w14:textId="521130AF" w:rsidR="00D634DC" w:rsidRPr="00855C3D" w:rsidRDefault="00AF5D83" w:rsidP="00D634DC">
            <w:pPr>
              <w:rPr>
                <w:rFonts w:ascii="Calibri" w:hAnsi="Calibri" w:cs="Calibri"/>
                <w:sz w:val="28"/>
                <w:szCs w:val="28"/>
              </w:rPr>
            </w:pPr>
            <w:r w:rsidRPr="00855C3D">
              <w:rPr>
                <w:rFonts w:ascii="Calibri" w:hAnsi="Calibri" w:cs="Calibri"/>
                <w:sz w:val="28"/>
                <w:szCs w:val="28"/>
              </w:rPr>
              <w:lastRenderedPageBreak/>
              <w:t>TP offered to work with J</w:t>
            </w:r>
            <w:r w:rsidR="00855C3D" w:rsidRPr="00855C3D">
              <w:rPr>
                <w:rFonts w:ascii="Calibri" w:hAnsi="Calibri" w:cs="Calibri"/>
                <w:sz w:val="28"/>
                <w:szCs w:val="28"/>
              </w:rPr>
              <w:t>R</w:t>
            </w:r>
            <w:r w:rsidRPr="00855C3D">
              <w:rPr>
                <w:rFonts w:ascii="Calibri" w:hAnsi="Calibri" w:cs="Calibri"/>
                <w:sz w:val="28"/>
                <w:szCs w:val="28"/>
              </w:rPr>
              <w:t xml:space="preserve"> to strengthen the Policy</w:t>
            </w:r>
            <w:r w:rsidR="00FD73A9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6E2E75" w:rsidRPr="00855C3D">
              <w:rPr>
                <w:rFonts w:ascii="Calibri" w:hAnsi="Calibri" w:cs="Calibri"/>
                <w:sz w:val="28"/>
                <w:szCs w:val="28"/>
              </w:rPr>
              <w:t xml:space="preserve">to sign off next </w:t>
            </w:r>
            <w:r w:rsidR="002924DB">
              <w:rPr>
                <w:rFonts w:ascii="Calibri" w:hAnsi="Calibri" w:cs="Calibri"/>
                <w:sz w:val="28"/>
                <w:szCs w:val="28"/>
              </w:rPr>
              <w:t>meeting</w:t>
            </w:r>
            <w:r w:rsidR="006E2E75" w:rsidRPr="00855C3D">
              <w:rPr>
                <w:rFonts w:ascii="Calibri" w:hAnsi="Calibri" w:cs="Calibri"/>
                <w:sz w:val="28"/>
                <w:szCs w:val="28"/>
              </w:rPr>
              <w:t>.</w:t>
            </w:r>
            <w:r w:rsidR="00166712" w:rsidRPr="00855C3D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7412469E" w14:textId="277BF5F3" w:rsidR="00C12A08" w:rsidRPr="00855C3D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55C3D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Noted</w:t>
            </w:r>
          </w:p>
          <w:p w14:paraId="522C250F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543DF0B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7ADB819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29292A0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F517FA9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1C1693E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C0F7B47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BD2E1C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DA9182A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2D9246B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207C68C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841009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873CBF8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1853AB2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AD7B283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22E20FA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8B12EBA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C9B50D6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6218BC0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CC37BB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F5A9566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849143F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1D28DB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D19AB18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3B59DE0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499829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12AEFC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CB8EB85" w14:textId="77777777" w:rsidR="00736D80" w:rsidRPr="00855C3D" w:rsidRDefault="00736D80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15CA64C" w14:textId="5E844062" w:rsidR="00736D80" w:rsidRPr="00855C3D" w:rsidRDefault="006B5C55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55C3D">
              <w:rPr>
                <w:rFonts w:ascii="Calibri" w:hAnsi="Calibri" w:cs="Calibri"/>
                <w:b/>
                <w:bCs/>
                <w:sz w:val="28"/>
                <w:szCs w:val="28"/>
              </w:rPr>
              <w:t>GC</w:t>
            </w:r>
          </w:p>
          <w:p w14:paraId="2D7C8914" w14:textId="77777777" w:rsidR="006E2E75" w:rsidRPr="00855C3D" w:rsidRDefault="006E2E75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596EA48" w14:textId="77777777" w:rsidR="006E2E75" w:rsidRPr="00855C3D" w:rsidRDefault="006E2E75" w:rsidP="00855C3D">
            <w:pPr>
              <w:pStyle w:val="NoSpacing"/>
              <w:rPr>
                <w:rFonts w:ascii="Calibri" w:hAnsi="Calibri" w:cs="Calibri"/>
                <w:sz w:val="28"/>
                <w:szCs w:val="28"/>
              </w:rPr>
            </w:pPr>
          </w:p>
          <w:p w14:paraId="74B76D4B" w14:textId="77777777" w:rsidR="006E2E75" w:rsidRPr="00855C3D" w:rsidRDefault="006E2E75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320E349" w14:textId="77777777" w:rsidR="002F6397" w:rsidRPr="00855C3D" w:rsidRDefault="002F6397" w:rsidP="002F6397">
            <w:pPr>
              <w:pStyle w:val="NoSpacing"/>
              <w:rPr>
                <w:rFonts w:ascii="Calibri" w:hAnsi="Calibri" w:cs="Calibri"/>
                <w:sz w:val="28"/>
                <w:szCs w:val="28"/>
              </w:rPr>
            </w:pPr>
          </w:p>
          <w:p w14:paraId="48C3A723" w14:textId="77777777" w:rsidR="002924DB" w:rsidRDefault="002924DB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F74C024" w14:textId="287C6F39" w:rsidR="006E2E75" w:rsidRPr="00855C3D" w:rsidRDefault="002F6397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55C3D">
              <w:rPr>
                <w:rFonts w:ascii="Calibri" w:hAnsi="Calibri" w:cs="Calibri"/>
                <w:b/>
                <w:bCs/>
                <w:sz w:val="28"/>
                <w:szCs w:val="28"/>
              </w:rPr>
              <w:t>JR/TP</w:t>
            </w:r>
          </w:p>
          <w:p w14:paraId="7B0BC33A" w14:textId="41D64F6C" w:rsidR="00C12A08" w:rsidRPr="00855C3D" w:rsidRDefault="00C12A08" w:rsidP="00DA094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C12A08" w14:paraId="2B38A05C" w14:textId="77777777" w:rsidTr="000D2FBE">
        <w:tc>
          <w:tcPr>
            <w:tcW w:w="956" w:type="dxa"/>
          </w:tcPr>
          <w:p w14:paraId="7254F878" w14:textId="6777E149" w:rsidR="00C12A08" w:rsidRDefault="00C12A08" w:rsidP="00C12A08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lastRenderedPageBreak/>
              <w:t>C</w:t>
            </w:r>
          </w:p>
        </w:tc>
        <w:tc>
          <w:tcPr>
            <w:tcW w:w="6700" w:type="dxa"/>
          </w:tcPr>
          <w:p w14:paraId="40CCF6CD" w14:textId="0D07CE55" w:rsidR="00C12A08" w:rsidRPr="00C3654E" w:rsidRDefault="00295506" w:rsidP="00C12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Volunteer Expenses Policy</w:t>
            </w:r>
          </w:p>
        </w:tc>
        <w:tc>
          <w:tcPr>
            <w:tcW w:w="1360" w:type="dxa"/>
          </w:tcPr>
          <w:p w14:paraId="1224DCD5" w14:textId="77777777" w:rsidR="00C12A08" w:rsidRDefault="00C12A08" w:rsidP="00C12A08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C12A08" w14:paraId="688D3B64" w14:textId="77777777" w:rsidTr="000D2FBE">
        <w:tc>
          <w:tcPr>
            <w:tcW w:w="956" w:type="dxa"/>
          </w:tcPr>
          <w:p w14:paraId="366CC01D" w14:textId="13A4EE37" w:rsidR="00C12A08" w:rsidRDefault="00C12A08" w:rsidP="00C12A08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700" w:type="dxa"/>
          </w:tcPr>
          <w:p w14:paraId="78BD8CAF" w14:textId="641E516D" w:rsidR="00FD3CAA" w:rsidRDefault="009A1DCD" w:rsidP="00C12A08">
            <w:pPr>
              <w:jc w:val="both"/>
              <w:rPr>
                <w:rFonts w:ascii="Aptos" w:hAnsi="Aptos" w:cs="Times New Roman"/>
                <w:sz w:val="28"/>
                <w:szCs w:val="28"/>
              </w:rPr>
            </w:pPr>
            <w:r>
              <w:rPr>
                <w:rFonts w:ascii="Aptos" w:hAnsi="Aptos" w:cs="Times New Roman"/>
                <w:sz w:val="28"/>
                <w:szCs w:val="28"/>
              </w:rPr>
              <w:t>Chair explained the VEP to the Board</w:t>
            </w:r>
            <w:r w:rsidR="00FD3CAA">
              <w:rPr>
                <w:rFonts w:ascii="Aptos" w:hAnsi="Aptos" w:cs="Times New Roman"/>
                <w:sz w:val="28"/>
                <w:szCs w:val="28"/>
              </w:rPr>
              <w:t>. It was noted that the mileage rate is proposed to be</w:t>
            </w:r>
            <w:r w:rsidR="00DF78C0">
              <w:rPr>
                <w:rFonts w:ascii="Aptos" w:hAnsi="Aptos" w:cs="Times New Roman"/>
                <w:sz w:val="28"/>
                <w:szCs w:val="28"/>
              </w:rPr>
              <w:t xml:space="preserve"> 45p per mile,</w:t>
            </w:r>
            <w:r w:rsidR="00FD3CAA">
              <w:rPr>
                <w:rFonts w:ascii="Aptos" w:hAnsi="Aptos" w:cs="Times New Roman"/>
                <w:sz w:val="28"/>
                <w:szCs w:val="28"/>
              </w:rPr>
              <w:t xml:space="preserve"> to mirror arrangements within NPT Council. It is expected that the Council will uprate its mileage </w:t>
            </w:r>
            <w:proofErr w:type="gramStart"/>
            <w:r w:rsidR="00FD3CAA">
              <w:rPr>
                <w:rFonts w:ascii="Aptos" w:hAnsi="Aptos" w:cs="Times New Roman"/>
                <w:sz w:val="28"/>
                <w:szCs w:val="28"/>
              </w:rPr>
              <w:t xml:space="preserve">to </w:t>
            </w:r>
            <w:r w:rsidR="00DF78C0">
              <w:rPr>
                <w:rFonts w:ascii="Aptos" w:hAnsi="Aptos" w:cs="Times New Roman"/>
                <w:sz w:val="28"/>
                <w:szCs w:val="28"/>
              </w:rPr>
              <w:t xml:space="preserve"> </w:t>
            </w:r>
            <w:r w:rsidR="00221C7C">
              <w:rPr>
                <w:rFonts w:ascii="Aptos" w:hAnsi="Aptos" w:cs="Times New Roman"/>
                <w:sz w:val="28"/>
                <w:szCs w:val="28"/>
              </w:rPr>
              <w:t>55</w:t>
            </w:r>
            <w:proofErr w:type="gramEnd"/>
            <w:r w:rsidR="00221C7C">
              <w:rPr>
                <w:rFonts w:ascii="Aptos" w:hAnsi="Aptos" w:cs="Times New Roman"/>
                <w:sz w:val="28"/>
                <w:szCs w:val="28"/>
              </w:rPr>
              <w:t xml:space="preserve">p in September.  </w:t>
            </w:r>
            <w:r w:rsidR="00FD3CAA">
              <w:rPr>
                <w:rFonts w:ascii="Aptos" w:hAnsi="Aptos" w:cs="Times New Roman"/>
                <w:sz w:val="28"/>
                <w:szCs w:val="28"/>
              </w:rPr>
              <w:t>When confirmed a further report will be brought to the Neighbourhood Board to consider amending the rate.</w:t>
            </w:r>
          </w:p>
          <w:p w14:paraId="62EADE0E" w14:textId="61A6B109" w:rsidR="00FD3CAA" w:rsidRDefault="00FD3CAA" w:rsidP="00C12A08">
            <w:pPr>
              <w:jc w:val="both"/>
              <w:rPr>
                <w:rFonts w:ascii="Aptos" w:hAnsi="Aptos" w:cs="Times New Roman"/>
                <w:sz w:val="28"/>
                <w:szCs w:val="28"/>
              </w:rPr>
            </w:pPr>
            <w:r>
              <w:rPr>
                <w:rFonts w:ascii="Aptos" w:hAnsi="Aptos" w:cs="Times New Roman"/>
                <w:sz w:val="28"/>
                <w:szCs w:val="28"/>
              </w:rPr>
              <w:t>The Board approved the volunteer expenses policy.</w:t>
            </w:r>
          </w:p>
          <w:p w14:paraId="0512F873" w14:textId="470EFCD8" w:rsidR="00221C7C" w:rsidRPr="00353D8E" w:rsidRDefault="00221C7C" w:rsidP="00C12A08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21C7C">
              <w:rPr>
                <w:rFonts w:ascii="Calibri" w:hAnsi="Calibri" w:cs="Calibri"/>
                <w:b/>
                <w:bCs/>
                <w:sz w:val="28"/>
                <w:szCs w:val="28"/>
              </w:rPr>
              <w:t>Cllr. Jeff Jones and Cllr. Scott Jones left the meeting</w:t>
            </w:r>
          </w:p>
        </w:tc>
        <w:tc>
          <w:tcPr>
            <w:tcW w:w="1360" w:type="dxa"/>
          </w:tcPr>
          <w:p w14:paraId="144B80C9" w14:textId="52F1225E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  <w:p w14:paraId="43D1F412" w14:textId="5A26850D" w:rsidR="00C12A08" w:rsidRPr="00432761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Chair</w:t>
            </w:r>
          </w:p>
        </w:tc>
      </w:tr>
      <w:tr w:rsidR="00C12A08" w14:paraId="6D0B8034" w14:textId="77777777" w:rsidTr="000D2FBE">
        <w:tc>
          <w:tcPr>
            <w:tcW w:w="956" w:type="dxa"/>
          </w:tcPr>
          <w:p w14:paraId="0D2C57E7" w14:textId="064F99A5" w:rsidR="00C12A08" w:rsidRPr="00067DE5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 w:rsidRPr="00067DE5">
              <w:rPr>
                <w:rFonts w:ascii="Calibri" w:hAnsi="Calibri" w:cs="Calibri"/>
                <w:sz w:val="28"/>
                <w:szCs w:val="28"/>
              </w:rPr>
              <w:t>D</w:t>
            </w:r>
          </w:p>
        </w:tc>
        <w:tc>
          <w:tcPr>
            <w:tcW w:w="6700" w:type="dxa"/>
          </w:tcPr>
          <w:p w14:paraId="7934F3F5" w14:textId="698906A1" w:rsidR="00C12A08" w:rsidRPr="00067DE5" w:rsidRDefault="00353D8E" w:rsidP="00C12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Correspondence </w:t>
            </w:r>
            <w:r w:rsidR="00BC647C">
              <w:rPr>
                <w:rFonts w:ascii="Calibri" w:hAnsi="Calibri" w:cs="Calibri"/>
                <w:b/>
                <w:bCs/>
                <w:sz w:val="28"/>
                <w:szCs w:val="28"/>
              </w:rPr>
              <w:t>from Minister Caliskan</w:t>
            </w:r>
          </w:p>
        </w:tc>
        <w:tc>
          <w:tcPr>
            <w:tcW w:w="1360" w:type="dxa"/>
          </w:tcPr>
          <w:p w14:paraId="7F80034C" w14:textId="77777777" w:rsidR="00C12A08" w:rsidRDefault="00C12A08" w:rsidP="00C12A08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C12A08" w14:paraId="646B8116" w14:textId="77777777" w:rsidTr="000D2FBE">
        <w:tc>
          <w:tcPr>
            <w:tcW w:w="956" w:type="dxa"/>
          </w:tcPr>
          <w:p w14:paraId="61D49F73" w14:textId="77777777" w:rsidR="00C12A08" w:rsidRPr="00067DE5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34F5DF5C" w14:textId="195E650C" w:rsidR="00801EBB" w:rsidRPr="009F247B" w:rsidRDefault="00C02A73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 Ministry of Housing, Communities &amp; Local Government</w:t>
            </w:r>
            <w:r w:rsidR="009415DC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707A6">
              <w:rPr>
                <w:rFonts w:ascii="Calibri" w:hAnsi="Calibri" w:cs="Calibri"/>
                <w:sz w:val="28"/>
                <w:szCs w:val="28"/>
              </w:rPr>
              <w:t xml:space="preserve">letter </w:t>
            </w:r>
            <w:r w:rsidR="009415DC">
              <w:rPr>
                <w:rFonts w:ascii="Calibri" w:hAnsi="Calibri" w:cs="Calibri"/>
                <w:sz w:val="28"/>
                <w:szCs w:val="28"/>
              </w:rPr>
              <w:t xml:space="preserve">was discussed.  </w:t>
            </w:r>
            <w:r w:rsidR="00FD3CAA">
              <w:rPr>
                <w:rFonts w:ascii="Calibri" w:hAnsi="Calibri" w:cs="Calibri"/>
                <w:sz w:val="28"/>
                <w:szCs w:val="28"/>
              </w:rPr>
              <w:t>The Board concluded that it was too early to define an alternative delivery model but would return to this discussion once the draft investment plan had been created.</w:t>
            </w:r>
            <w:r w:rsidR="006F1F92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5786AB6E" w14:textId="7121D99C" w:rsidR="00C12A08" w:rsidRPr="00B11E86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C12A08" w14:paraId="2C53C471" w14:textId="77777777" w:rsidTr="000D2FBE">
        <w:tc>
          <w:tcPr>
            <w:tcW w:w="956" w:type="dxa"/>
          </w:tcPr>
          <w:p w14:paraId="0926BEF8" w14:textId="24A3E537" w:rsidR="00C12A08" w:rsidRPr="00067DE5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E</w:t>
            </w:r>
          </w:p>
        </w:tc>
        <w:tc>
          <w:tcPr>
            <w:tcW w:w="6700" w:type="dxa"/>
          </w:tcPr>
          <w:p w14:paraId="2E78F82D" w14:textId="0CD5A7BF" w:rsidR="00C12A08" w:rsidRPr="00B11E86" w:rsidRDefault="00235CC3" w:rsidP="00C12A08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Draw down of 2026/27 Funding</w:t>
            </w:r>
          </w:p>
        </w:tc>
        <w:tc>
          <w:tcPr>
            <w:tcW w:w="1360" w:type="dxa"/>
          </w:tcPr>
          <w:p w14:paraId="71D5A625" w14:textId="77777777" w:rsidR="00C12A08" w:rsidRPr="00B11E86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14:paraId="5B1E6D28" w14:textId="77777777" w:rsidTr="000D2FBE">
        <w:tc>
          <w:tcPr>
            <w:tcW w:w="956" w:type="dxa"/>
          </w:tcPr>
          <w:p w14:paraId="07147826" w14:textId="77777777" w:rsidR="00C12A08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30CAB78B" w14:textId="2A77BBE4" w:rsidR="001E247A" w:rsidRDefault="00B75298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NN stated </w:t>
            </w:r>
            <w:r w:rsidR="001E247A">
              <w:rPr>
                <w:rFonts w:ascii="Calibri" w:hAnsi="Calibri" w:cs="Calibri"/>
                <w:sz w:val="28"/>
                <w:szCs w:val="28"/>
              </w:rPr>
              <w:t>that the submission received from the Board had been assessed and it was expected that approval would be achieved by the end of August, unlocking the remainder of the 26/27 funding.</w:t>
            </w:r>
          </w:p>
          <w:p w14:paraId="375200E1" w14:textId="555733E8" w:rsidR="00C12A08" w:rsidRDefault="00B75298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February is the new deadline</w:t>
            </w:r>
            <w:r w:rsidR="001E247A">
              <w:rPr>
                <w:rFonts w:ascii="Calibri" w:hAnsi="Calibri" w:cs="Calibri"/>
                <w:sz w:val="28"/>
                <w:szCs w:val="28"/>
              </w:rPr>
              <w:t xml:space="preserve"> for the investment plan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but “the p</w:t>
            </w:r>
            <w:r w:rsidR="001E247A">
              <w:rPr>
                <w:rFonts w:ascii="Calibri" w:hAnsi="Calibri" w:cs="Calibri"/>
                <w:sz w:val="28"/>
                <w:szCs w:val="28"/>
              </w:rPr>
              <w:t>lan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can be submitted from November, as soon as they come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in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we will turn them around.”  Payment</w:t>
            </w:r>
            <w:r w:rsidR="001E247A">
              <w:rPr>
                <w:rFonts w:ascii="Calibri" w:hAnsi="Calibri" w:cs="Calibri"/>
                <w:sz w:val="28"/>
                <w:szCs w:val="28"/>
              </w:rPr>
              <w:t xml:space="preserve"> of the investment funding for 2027/8 to the end of the first investment period will then be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05295">
              <w:rPr>
                <w:rFonts w:ascii="Calibri" w:hAnsi="Calibri" w:cs="Calibri"/>
                <w:sz w:val="28"/>
                <w:szCs w:val="28"/>
              </w:rPr>
              <w:t>made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from 1</w:t>
            </w:r>
            <w:r w:rsidRPr="001D30DB">
              <w:rPr>
                <w:rFonts w:ascii="Calibri" w:hAnsi="Calibri" w:cs="Calibri"/>
                <w:sz w:val="28"/>
                <w:szCs w:val="28"/>
                <w:vertAlign w:val="superscript"/>
              </w:rPr>
              <w:t>st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April 2027.</w:t>
            </w:r>
          </w:p>
        </w:tc>
        <w:tc>
          <w:tcPr>
            <w:tcW w:w="1360" w:type="dxa"/>
          </w:tcPr>
          <w:p w14:paraId="5FF87E9E" w14:textId="2453EA23" w:rsidR="00C12A08" w:rsidRPr="00B11E86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313462" w14:paraId="625C3825" w14:textId="77777777" w:rsidTr="000D2FBE">
        <w:tc>
          <w:tcPr>
            <w:tcW w:w="956" w:type="dxa"/>
          </w:tcPr>
          <w:p w14:paraId="37EEC24F" w14:textId="322C88C6" w:rsidR="00313462" w:rsidRDefault="00313462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lastRenderedPageBreak/>
              <w:t>F.</w:t>
            </w:r>
          </w:p>
        </w:tc>
        <w:tc>
          <w:tcPr>
            <w:tcW w:w="6700" w:type="dxa"/>
          </w:tcPr>
          <w:p w14:paraId="5DA1272A" w14:textId="720CABEB" w:rsidR="00313462" w:rsidRPr="005F72E3" w:rsidRDefault="004E7FBB" w:rsidP="00C12A08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Initial </w:t>
            </w:r>
            <w:r w:rsidR="00313462">
              <w:rPr>
                <w:rFonts w:ascii="Calibri" w:hAnsi="Calibri" w:cs="Calibri"/>
                <w:b/>
                <w:bCs/>
                <w:sz w:val="28"/>
                <w:szCs w:val="28"/>
              </w:rPr>
              <w:t>Communications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Plan</w:t>
            </w:r>
          </w:p>
        </w:tc>
        <w:tc>
          <w:tcPr>
            <w:tcW w:w="1360" w:type="dxa"/>
          </w:tcPr>
          <w:p w14:paraId="0A6867A1" w14:textId="77777777" w:rsidR="00313462" w:rsidRDefault="00313462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313462" w:rsidRPr="00800C6E" w14:paraId="785ABDC6" w14:textId="77777777" w:rsidTr="000D2FBE">
        <w:tc>
          <w:tcPr>
            <w:tcW w:w="956" w:type="dxa"/>
          </w:tcPr>
          <w:p w14:paraId="7F7B58AF" w14:textId="77777777" w:rsidR="00313462" w:rsidRDefault="00313462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6BDB5C64" w14:textId="7D48D869" w:rsidR="002A2741" w:rsidRPr="00C12FD9" w:rsidRDefault="00C76F16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C12FD9">
              <w:rPr>
                <w:rFonts w:ascii="Calibri" w:hAnsi="Calibri" w:cs="Calibri"/>
                <w:sz w:val="28"/>
                <w:szCs w:val="28"/>
              </w:rPr>
              <w:t xml:space="preserve">RC </w:t>
            </w:r>
            <w:r w:rsidR="006851CC" w:rsidRPr="00C12FD9">
              <w:rPr>
                <w:rFonts w:ascii="Calibri" w:hAnsi="Calibri" w:cs="Calibri"/>
                <w:sz w:val="28"/>
                <w:szCs w:val="28"/>
              </w:rPr>
              <w:t xml:space="preserve">was </w:t>
            </w:r>
            <w:r w:rsidR="001E247A">
              <w:rPr>
                <w:rFonts w:ascii="Calibri" w:hAnsi="Calibri" w:cs="Calibri"/>
                <w:sz w:val="28"/>
                <w:szCs w:val="28"/>
              </w:rPr>
              <w:t>confirmed earlier in the meeting</w:t>
            </w:r>
            <w:r w:rsidR="001E247A" w:rsidRPr="00C12FD9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6851CC" w:rsidRPr="00C12FD9">
              <w:rPr>
                <w:rFonts w:ascii="Calibri" w:hAnsi="Calibri" w:cs="Calibri"/>
                <w:sz w:val="28"/>
                <w:szCs w:val="28"/>
              </w:rPr>
              <w:t xml:space="preserve">as the Communications </w:t>
            </w:r>
            <w:r w:rsidR="00256620">
              <w:rPr>
                <w:rFonts w:ascii="Calibri" w:hAnsi="Calibri" w:cs="Calibri"/>
                <w:sz w:val="28"/>
                <w:szCs w:val="28"/>
              </w:rPr>
              <w:t>L</w:t>
            </w:r>
            <w:r w:rsidR="006851CC" w:rsidRPr="00C12FD9">
              <w:rPr>
                <w:rFonts w:ascii="Calibri" w:hAnsi="Calibri" w:cs="Calibri"/>
                <w:sz w:val="28"/>
                <w:szCs w:val="28"/>
              </w:rPr>
              <w:t xml:space="preserve">ead and gave a brief outline of the </w:t>
            </w:r>
            <w:r w:rsidR="001E247A">
              <w:rPr>
                <w:rFonts w:ascii="Calibri" w:hAnsi="Calibri" w:cs="Calibri"/>
                <w:sz w:val="28"/>
                <w:szCs w:val="28"/>
              </w:rPr>
              <w:t xml:space="preserve">proposed initial </w:t>
            </w:r>
            <w:r w:rsidR="006851CC" w:rsidRPr="00C12FD9">
              <w:rPr>
                <w:rFonts w:ascii="Calibri" w:hAnsi="Calibri" w:cs="Calibri"/>
                <w:sz w:val="28"/>
                <w:szCs w:val="28"/>
              </w:rPr>
              <w:t>p</w:t>
            </w:r>
            <w:r w:rsidR="004C5D25" w:rsidRPr="00C12FD9">
              <w:rPr>
                <w:rFonts w:ascii="Calibri" w:hAnsi="Calibri" w:cs="Calibri"/>
                <w:sz w:val="28"/>
                <w:szCs w:val="28"/>
              </w:rPr>
              <w:t>lan</w:t>
            </w:r>
            <w:r w:rsidR="001E247A">
              <w:rPr>
                <w:rFonts w:ascii="Calibri" w:hAnsi="Calibri" w:cs="Calibri"/>
                <w:sz w:val="28"/>
                <w:szCs w:val="28"/>
              </w:rPr>
              <w:t>.</w:t>
            </w:r>
            <w:r w:rsidR="004C5D25" w:rsidRPr="00C12FD9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2A2741" w:rsidRPr="00C12FD9">
              <w:rPr>
                <w:rFonts w:ascii="Calibri" w:hAnsi="Calibri" w:cs="Calibri"/>
                <w:sz w:val="28"/>
                <w:szCs w:val="28"/>
              </w:rPr>
              <w:t xml:space="preserve">Chair asked for any </w:t>
            </w:r>
            <w:r w:rsidR="001E247A">
              <w:rPr>
                <w:rFonts w:ascii="Calibri" w:hAnsi="Calibri" w:cs="Calibri"/>
                <w:sz w:val="28"/>
                <w:szCs w:val="28"/>
              </w:rPr>
              <w:t xml:space="preserve">other </w:t>
            </w:r>
            <w:r w:rsidR="002A2741" w:rsidRPr="00C12FD9">
              <w:rPr>
                <w:rFonts w:ascii="Calibri" w:hAnsi="Calibri" w:cs="Calibri"/>
                <w:sz w:val="28"/>
                <w:szCs w:val="28"/>
              </w:rPr>
              <w:t>suggestions to be given to RC.</w:t>
            </w:r>
          </w:p>
          <w:p w14:paraId="1EFF375B" w14:textId="208AD3FC" w:rsidR="00313462" w:rsidRDefault="00256620" w:rsidP="00C12A08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RC was to</w:t>
            </w:r>
            <w:r w:rsidR="00AA313A" w:rsidRPr="00C12FD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focus particularly on managing any external communications support brought in to help the board</w:t>
            </w:r>
            <w:r w:rsidR="001E247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  <w:r w:rsidR="00AA313A" w:rsidRPr="00C12FD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R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</w:t>
            </w:r>
            <w:r w:rsidR="00AA313A" w:rsidRPr="00C12FD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is</w:t>
            </w:r>
            <w:r w:rsidR="00AA313A" w:rsidRPr="00C12FD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also expected to help refine and promote </w:t>
            </w:r>
            <w:r w:rsidR="00B61B4C" w:rsidRPr="00B61B4C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the engagement work, including the household survey and the project ideas </w:t>
            </w:r>
            <w:r w:rsidR="001E247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survey</w:t>
            </w:r>
            <w:r w:rsidR="00524037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14:paraId="57942B0B" w14:textId="77777777" w:rsidR="00EB77FF" w:rsidRDefault="006120CE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RC stated </w:t>
            </w:r>
            <w:r w:rsidR="007E2AC8">
              <w:rPr>
                <w:rFonts w:ascii="Calibri" w:hAnsi="Calibri" w:cs="Calibri"/>
                <w:sz w:val="28"/>
                <w:szCs w:val="28"/>
              </w:rPr>
              <w:t>looking at leaflets, social media, webpages or QR codes.</w:t>
            </w:r>
            <w:r w:rsidR="002C564E"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 w:rsidR="00980071">
              <w:rPr>
                <w:rFonts w:ascii="Calibri" w:hAnsi="Calibri" w:cs="Calibri"/>
                <w:sz w:val="28"/>
                <w:szCs w:val="28"/>
              </w:rPr>
              <w:t>Members of the board asked what other Neighbouring Boards</w:t>
            </w:r>
            <w:r w:rsidR="0076181B">
              <w:rPr>
                <w:rFonts w:ascii="Calibri" w:hAnsi="Calibri" w:cs="Calibri"/>
                <w:sz w:val="28"/>
                <w:szCs w:val="28"/>
              </w:rPr>
              <w:t xml:space="preserve"> were doing.</w:t>
            </w:r>
            <w:r w:rsidR="0098007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2C564E">
              <w:rPr>
                <w:rFonts w:ascii="Calibri" w:hAnsi="Calibri" w:cs="Calibri"/>
                <w:sz w:val="28"/>
                <w:szCs w:val="28"/>
              </w:rPr>
              <w:t>NN advised that</w:t>
            </w:r>
            <w:r w:rsidR="0076181B">
              <w:rPr>
                <w:rFonts w:ascii="Calibri" w:hAnsi="Calibri" w:cs="Calibri"/>
                <w:sz w:val="28"/>
                <w:szCs w:val="28"/>
              </w:rPr>
              <w:t xml:space="preserve"> `Swanse</w:t>
            </w:r>
            <w:r w:rsidR="006142EC">
              <w:rPr>
                <w:rFonts w:ascii="Calibri" w:hAnsi="Calibri" w:cs="Calibri"/>
                <w:sz w:val="28"/>
                <w:szCs w:val="28"/>
              </w:rPr>
              <w:t>a</w:t>
            </w:r>
            <w:r w:rsidR="0076181B">
              <w:rPr>
                <w:rFonts w:ascii="Calibri" w:hAnsi="Calibri" w:cs="Calibri"/>
                <w:sz w:val="28"/>
                <w:szCs w:val="28"/>
              </w:rPr>
              <w:t>`</w:t>
            </w:r>
            <w:r w:rsidR="006142EC">
              <w:rPr>
                <w:rFonts w:ascii="Calibri" w:hAnsi="Calibri" w:cs="Calibri"/>
                <w:sz w:val="28"/>
                <w:szCs w:val="28"/>
              </w:rPr>
              <w:t xml:space="preserve"> had rebranded to `Northgate` and were using QR codes</w:t>
            </w:r>
            <w:r w:rsidR="00E56ACD">
              <w:rPr>
                <w:rFonts w:ascii="Calibri" w:hAnsi="Calibri" w:cs="Calibri"/>
                <w:sz w:val="28"/>
                <w:szCs w:val="28"/>
              </w:rPr>
              <w:t xml:space="preserve">, </w:t>
            </w:r>
            <w:r w:rsidR="00EB77FF">
              <w:rPr>
                <w:rFonts w:ascii="Calibri" w:hAnsi="Calibri" w:cs="Calibri"/>
                <w:sz w:val="28"/>
                <w:szCs w:val="28"/>
              </w:rPr>
              <w:t xml:space="preserve">products with name on, </w:t>
            </w:r>
            <w:r w:rsidR="00E56ACD">
              <w:rPr>
                <w:rFonts w:ascii="Calibri" w:hAnsi="Calibri" w:cs="Calibri"/>
                <w:sz w:val="28"/>
                <w:szCs w:val="28"/>
              </w:rPr>
              <w:t>podcasts etc.</w:t>
            </w:r>
          </w:p>
          <w:p w14:paraId="03528EC5" w14:textId="153C25AE" w:rsidR="001974CB" w:rsidRDefault="00EB77FF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Chair asked for volunteers to help RC with </w:t>
            </w:r>
            <w:r w:rsidR="00FA2EA7">
              <w:rPr>
                <w:rFonts w:ascii="Calibri" w:hAnsi="Calibri" w:cs="Calibri"/>
                <w:sz w:val="28"/>
                <w:szCs w:val="28"/>
              </w:rPr>
              <w:t>Communications.  J</w:t>
            </w:r>
            <w:r w:rsidR="0073263E">
              <w:rPr>
                <w:rFonts w:ascii="Calibri" w:hAnsi="Calibri" w:cs="Calibri"/>
                <w:sz w:val="28"/>
                <w:szCs w:val="28"/>
              </w:rPr>
              <w:t xml:space="preserve">M, </w:t>
            </w:r>
            <w:r w:rsidR="005968AA">
              <w:rPr>
                <w:rFonts w:ascii="Calibri" w:hAnsi="Calibri" w:cs="Calibri"/>
                <w:sz w:val="28"/>
                <w:szCs w:val="28"/>
              </w:rPr>
              <w:t>LM and RT</w:t>
            </w:r>
            <w:r w:rsidR="00FA04B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B8576C">
              <w:rPr>
                <w:rFonts w:ascii="Calibri" w:hAnsi="Calibri" w:cs="Calibri"/>
                <w:sz w:val="28"/>
                <w:szCs w:val="28"/>
              </w:rPr>
              <w:t xml:space="preserve">volunteered </w:t>
            </w:r>
            <w:r w:rsidR="00FA04B1">
              <w:rPr>
                <w:rFonts w:ascii="Calibri" w:hAnsi="Calibri" w:cs="Calibri"/>
                <w:sz w:val="28"/>
                <w:szCs w:val="28"/>
              </w:rPr>
              <w:t xml:space="preserve">and </w:t>
            </w:r>
            <w:r w:rsidR="00B8576C">
              <w:rPr>
                <w:rFonts w:ascii="Calibri" w:hAnsi="Calibri" w:cs="Calibri"/>
                <w:sz w:val="28"/>
                <w:szCs w:val="28"/>
              </w:rPr>
              <w:t xml:space="preserve">if anyone had any </w:t>
            </w:r>
            <w:r w:rsidR="001E22E9">
              <w:rPr>
                <w:rFonts w:ascii="Calibri" w:hAnsi="Calibri" w:cs="Calibri"/>
                <w:sz w:val="28"/>
                <w:szCs w:val="28"/>
              </w:rPr>
              <w:t>input,</w:t>
            </w:r>
            <w:r w:rsidR="00B8576C">
              <w:rPr>
                <w:rFonts w:ascii="Calibri" w:hAnsi="Calibri" w:cs="Calibri"/>
                <w:sz w:val="28"/>
                <w:szCs w:val="28"/>
              </w:rPr>
              <w:t xml:space="preserve"> please </w:t>
            </w:r>
            <w:r w:rsidR="00FA04B1">
              <w:rPr>
                <w:rFonts w:ascii="Calibri" w:hAnsi="Calibri" w:cs="Calibri"/>
                <w:sz w:val="28"/>
                <w:szCs w:val="28"/>
              </w:rPr>
              <w:t>comment in WhatApp group.</w:t>
            </w:r>
          </w:p>
          <w:p w14:paraId="3A0624D1" w14:textId="0E597129" w:rsidR="004E7FBB" w:rsidRPr="00C76F16" w:rsidRDefault="001E247A" w:rsidP="00C12A0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RC will finalise a brief with the sub-group and then work with the Council to request at least three quotes for the work.   The procurement route had already been confirmed with the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Council.The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Board agreed to consider recommendations from the sub-group on any quotes received by e mail if the quotes came in before the next Board </w:t>
            </w:r>
            <w:proofErr w:type="spellStart"/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meeting.</w:t>
            </w:r>
            <w:r w:rsidR="001974CB">
              <w:rPr>
                <w:rFonts w:ascii="Calibri" w:hAnsi="Calibri" w:cs="Calibri"/>
                <w:sz w:val="28"/>
                <w:szCs w:val="28"/>
              </w:rPr>
              <w:t>hair</w:t>
            </w:r>
            <w:proofErr w:type="spellEnd"/>
            <w:proofErr w:type="gramEnd"/>
            <w:r w:rsidR="001974CB">
              <w:rPr>
                <w:rFonts w:ascii="Calibri" w:hAnsi="Calibri" w:cs="Calibri"/>
                <w:sz w:val="28"/>
                <w:szCs w:val="28"/>
              </w:rPr>
              <w:t xml:space="preserve"> asked AC to </w:t>
            </w:r>
            <w:r>
              <w:rPr>
                <w:rFonts w:ascii="Calibri" w:hAnsi="Calibri" w:cs="Calibri"/>
                <w:sz w:val="28"/>
                <w:szCs w:val="28"/>
              </w:rPr>
              <w:t>facilitate the links with the Council officers</w:t>
            </w:r>
            <w:r w:rsidR="007E2AC8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14:paraId="57CC862B" w14:textId="77777777" w:rsidR="00313462" w:rsidRPr="00800C6E" w:rsidRDefault="00B8576C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00C6E"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  <w:p w14:paraId="3863E2EB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D94681B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13631C6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F505EA0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E4454CF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94A6749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EEE680C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1F3B5D3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6674D8B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A6CF29D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C20CACB" w14:textId="77777777" w:rsidR="001E22E9" w:rsidRPr="00800C6E" w:rsidRDefault="001E22E9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B5B8E7A" w14:textId="77777777" w:rsidR="001E22E9" w:rsidRPr="00800C6E" w:rsidRDefault="001E22E9" w:rsidP="001E22E9">
            <w:pPr>
              <w:pStyle w:val="NoSpacing"/>
              <w:rPr>
                <w:rFonts w:ascii="Calibri" w:hAnsi="Calibri" w:cs="Calibri"/>
                <w:sz w:val="28"/>
                <w:szCs w:val="28"/>
              </w:rPr>
            </w:pPr>
          </w:p>
          <w:p w14:paraId="7B6FDA2B" w14:textId="7A6A5484" w:rsidR="00800C6E" w:rsidRPr="00800C6E" w:rsidRDefault="00800C6E" w:rsidP="00800C6E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00C6E">
              <w:rPr>
                <w:rFonts w:ascii="Calibri" w:hAnsi="Calibri" w:cs="Calibri"/>
                <w:b/>
                <w:bCs/>
                <w:sz w:val="28"/>
                <w:szCs w:val="28"/>
              </w:rPr>
              <w:t>AC</w:t>
            </w:r>
          </w:p>
          <w:p w14:paraId="18BF277E" w14:textId="00D411A8" w:rsidR="001E22E9" w:rsidRPr="00800C6E" w:rsidRDefault="001E22E9" w:rsidP="00800C6E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14:paraId="5BD3B37C" w14:textId="77777777" w:rsidTr="000D2FBE">
        <w:tc>
          <w:tcPr>
            <w:tcW w:w="956" w:type="dxa"/>
          </w:tcPr>
          <w:p w14:paraId="793321CC" w14:textId="77777777" w:rsidR="00C12A08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39A47E3B" w14:textId="483AC724" w:rsidR="00C12A08" w:rsidRPr="005F72E3" w:rsidRDefault="00C12A08" w:rsidP="00C12A08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F72E3">
              <w:rPr>
                <w:rFonts w:ascii="Calibri" w:hAnsi="Calibri" w:cs="Calibri"/>
                <w:b/>
                <w:bCs/>
                <w:sz w:val="28"/>
                <w:szCs w:val="28"/>
              </w:rPr>
              <w:t>Break</w:t>
            </w:r>
          </w:p>
        </w:tc>
        <w:tc>
          <w:tcPr>
            <w:tcW w:w="1360" w:type="dxa"/>
          </w:tcPr>
          <w:p w14:paraId="768B5F4B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14:paraId="79DE86B0" w14:textId="77777777" w:rsidTr="000D2FBE">
        <w:tc>
          <w:tcPr>
            <w:tcW w:w="956" w:type="dxa"/>
          </w:tcPr>
          <w:p w14:paraId="3BAC6B68" w14:textId="4F505555" w:rsidR="00C12A08" w:rsidRDefault="003126BD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  <w:tc>
          <w:tcPr>
            <w:tcW w:w="6700" w:type="dxa"/>
          </w:tcPr>
          <w:p w14:paraId="60A13F8F" w14:textId="3417E795" w:rsidR="00C12A08" w:rsidRPr="0031260B" w:rsidRDefault="00C12A08" w:rsidP="00C12A08">
            <w:pPr>
              <w:jc w:val="both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31260B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Programme Management</w:t>
            </w:r>
          </w:p>
        </w:tc>
        <w:tc>
          <w:tcPr>
            <w:tcW w:w="1360" w:type="dxa"/>
          </w:tcPr>
          <w:p w14:paraId="2510356E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14:paraId="77730506" w14:textId="77777777" w:rsidTr="000D2FBE">
        <w:tc>
          <w:tcPr>
            <w:tcW w:w="956" w:type="dxa"/>
          </w:tcPr>
          <w:p w14:paraId="74617945" w14:textId="1294A627" w:rsidR="00C12A08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6700" w:type="dxa"/>
          </w:tcPr>
          <w:p w14:paraId="5A764CCB" w14:textId="4FE2E549" w:rsidR="00C12A08" w:rsidRDefault="003126BD" w:rsidP="00C12A08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Vision Workshop</w:t>
            </w:r>
          </w:p>
        </w:tc>
        <w:tc>
          <w:tcPr>
            <w:tcW w:w="1360" w:type="dxa"/>
          </w:tcPr>
          <w:p w14:paraId="076CE3FD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:rsidRPr="005A7992" w14:paraId="648F5BB0" w14:textId="77777777" w:rsidTr="000D2FBE">
        <w:tc>
          <w:tcPr>
            <w:tcW w:w="956" w:type="dxa"/>
          </w:tcPr>
          <w:p w14:paraId="65EAE945" w14:textId="77777777" w:rsidR="00C12A08" w:rsidRPr="005A7992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48764E57" w14:textId="145FE367" w:rsidR="00C12A08" w:rsidRDefault="004B0541" w:rsidP="00C12A08">
            <w:pPr>
              <w:pStyle w:val="ListParagraph"/>
              <w:numPr>
                <w:ilvl w:val="0"/>
                <w:numId w:val="6"/>
              </w:numPr>
              <w:ind w:left="324" w:hanging="284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Magic Notes w</w:t>
            </w:r>
            <w:r w:rsidR="00D34488">
              <w:rPr>
                <w:rFonts w:ascii="Calibri" w:hAnsi="Calibri" w:cs="Calibri"/>
                <w:sz w:val="28"/>
                <w:szCs w:val="28"/>
              </w:rPr>
              <w:t>as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paused</w:t>
            </w:r>
            <w:r w:rsidR="003F039F">
              <w:rPr>
                <w:rFonts w:ascii="Calibri" w:hAnsi="Calibri" w:cs="Calibri"/>
                <w:sz w:val="28"/>
                <w:szCs w:val="28"/>
              </w:rPr>
              <w:t xml:space="preserve"> while a workshop commenced to discuss </w:t>
            </w:r>
            <w:r w:rsidR="001E247A">
              <w:rPr>
                <w:rFonts w:ascii="Calibri" w:hAnsi="Calibri" w:cs="Calibri"/>
                <w:sz w:val="28"/>
                <w:szCs w:val="28"/>
              </w:rPr>
              <w:t xml:space="preserve">emerging themes that would feed into the developing vision for the </w:t>
            </w:r>
            <w:proofErr w:type="spellStart"/>
            <w:r w:rsidR="001E247A">
              <w:rPr>
                <w:rFonts w:ascii="Calibri" w:hAnsi="Calibri" w:cs="Calibri"/>
                <w:sz w:val="28"/>
                <w:szCs w:val="28"/>
              </w:rPr>
              <w:t>prorgamme</w:t>
            </w:r>
            <w:proofErr w:type="spellEnd"/>
            <w:r w:rsidR="001E247A">
              <w:rPr>
                <w:rFonts w:ascii="Calibri" w:hAnsi="Calibri" w:cs="Calibri"/>
                <w:sz w:val="28"/>
                <w:szCs w:val="28"/>
              </w:rPr>
              <w:t>.</w:t>
            </w:r>
            <w:r w:rsidR="00D34488">
              <w:rPr>
                <w:rFonts w:ascii="Calibri" w:hAnsi="Calibri" w:cs="Calibri"/>
                <w:sz w:val="28"/>
                <w:szCs w:val="28"/>
              </w:rPr>
              <w:t xml:space="preserve"> Three groups were formed for the discussion.</w:t>
            </w:r>
            <w:r w:rsidR="001E247A">
              <w:rPr>
                <w:rFonts w:ascii="Calibri" w:hAnsi="Calibri" w:cs="Calibri"/>
                <w:sz w:val="28"/>
                <w:szCs w:val="28"/>
              </w:rPr>
              <w:t xml:space="preserve"> A separate output report will be prepared summarising the discussions that took place.</w:t>
            </w:r>
          </w:p>
          <w:p w14:paraId="0003FB26" w14:textId="3DA3A728" w:rsidR="00F83274" w:rsidRPr="001123BA" w:rsidRDefault="00F83274" w:rsidP="00F83274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23B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Vicky Sloan and Amelie </w:t>
            </w:r>
            <w:r w:rsidR="001123BA" w:rsidRPr="001123BA">
              <w:rPr>
                <w:rFonts w:ascii="Calibri" w:hAnsi="Calibri" w:cs="Calibri"/>
                <w:b/>
                <w:bCs/>
                <w:sz w:val="28"/>
                <w:szCs w:val="28"/>
              </w:rPr>
              <w:t>Sloan left the meeting</w:t>
            </w:r>
            <w:r w:rsidR="001E247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at the end of the workshop session</w:t>
            </w:r>
            <w:r w:rsidR="001123BA" w:rsidRPr="001123BA">
              <w:rPr>
                <w:rFonts w:ascii="Calibri" w:hAnsi="Calibri" w:cs="Calibr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360" w:type="dxa"/>
          </w:tcPr>
          <w:p w14:paraId="7036E46D" w14:textId="4EAAAAF6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  <w:p w14:paraId="33C696AE" w14:textId="3500882D" w:rsidR="00C12A08" w:rsidRPr="00F83274" w:rsidRDefault="00C12A08" w:rsidP="00F8327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:rsidRPr="005A7992" w14:paraId="5021DEEF" w14:textId="77777777" w:rsidTr="000D2FBE">
        <w:tc>
          <w:tcPr>
            <w:tcW w:w="956" w:type="dxa"/>
          </w:tcPr>
          <w:p w14:paraId="03095117" w14:textId="6127FF94" w:rsidR="00C12A08" w:rsidRPr="00985000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 w:rsidRPr="00985000">
              <w:rPr>
                <w:rFonts w:ascii="Calibri" w:hAnsi="Calibri" w:cs="Calibri"/>
                <w:sz w:val="28"/>
                <w:szCs w:val="28"/>
              </w:rPr>
              <w:t>B</w:t>
            </w:r>
          </w:p>
        </w:tc>
        <w:tc>
          <w:tcPr>
            <w:tcW w:w="6700" w:type="dxa"/>
          </w:tcPr>
          <w:p w14:paraId="1778A2B8" w14:textId="68DC80AE" w:rsidR="00C12A08" w:rsidRPr="00985000" w:rsidRDefault="00285834" w:rsidP="00C12A08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Call for Project ideas</w:t>
            </w:r>
          </w:p>
        </w:tc>
        <w:tc>
          <w:tcPr>
            <w:tcW w:w="1360" w:type="dxa"/>
          </w:tcPr>
          <w:p w14:paraId="0A072BA4" w14:textId="77777777" w:rsidR="00C12A08" w:rsidRPr="005A7992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:rsidRPr="005A7992" w14:paraId="75C551EB" w14:textId="77777777" w:rsidTr="000D2FBE">
        <w:tc>
          <w:tcPr>
            <w:tcW w:w="956" w:type="dxa"/>
          </w:tcPr>
          <w:p w14:paraId="60B2A7A9" w14:textId="77777777" w:rsidR="00C12A08" w:rsidRPr="00985000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66454FCF" w14:textId="77777777" w:rsidR="00C12A08" w:rsidRDefault="00CE555F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CE555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The board discussed project ideas as an early mapping exercise, not as a formal funding application process.</w:t>
            </w:r>
          </w:p>
          <w:p w14:paraId="65F5F9E1" w14:textId="77777777" w:rsidR="00ED7BA9" w:rsidRDefault="00ED7BA9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</w:p>
          <w:p w14:paraId="2E39B6AF" w14:textId="77777777" w:rsidR="00ED7BA9" w:rsidRDefault="00ED7BA9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Key points:</w:t>
            </w:r>
          </w:p>
          <w:p w14:paraId="14F04513" w14:textId="77777777" w:rsidR="00ED7BA9" w:rsidRDefault="00ED7BA9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</w:p>
          <w:p w14:paraId="3F11A872" w14:textId="4A5080F9" w:rsidR="00EB23B3" w:rsidRDefault="00EB23B3" w:rsidP="00D00DC5">
            <w:pPr>
              <w:pStyle w:val="py-1"/>
              <w:numPr>
                <w:ilvl w:val="0"/>
                <w:numId w:val="6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 w:hanging="284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Board wants to engage with the community </w:t>
            </w:r>
            <w:r w:rsidR="00964287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quickly to </w:t>
            </w:r>
            <w:proofErr w:type="spellStart"/>
            <w:r w:rsidR="00964287">
              <w:rPr>
                <w:rFonts w:ascii="Calibri" w:hAnsi="Calibri" w:cs="Calibri"/>
                <w:color w:val="2E1616"/>
                <w:sz w:val="28"/>
                <w:szCs w:val="28"/>
              </w:rPr>
              <w:t>g</w:t>
            </w:r>
            <w:r w:rsidR="001E247A">
              <w:rPr>
                <w:rFonts w:ascii="Calibri" w:hAnsi="Calibri" w:cs="Calibri"/>
                <w:color w:val="2E1616"/>
                <w:sz w:val="28"/>
                <w:szCs w:val="28"/>
              </w:rPr>
              <w:t>u</w:t>
            </w:r>
            <w:r w:rsidR="00964287">
              <w:rPr>
                <w:rFonts w:ascii="Calibri" w:hAnsi="Calibri" w:cs="Calibri"/>
                <w:color w:val="2E1616"/>
                <w:sz w:val="28"/>
                <w:szCs w:val="28"/>
              </w:rPr>
              <w:t>age</w:t>
            </w:r>
            <w:proofErr w:type="spellEnd"/>
            <w:r w:rsidR="00964287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what organisations and individuals </w:t>
            </w:r>
            <w:r w:rsidR="001E247A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want to </w:t>
            </w:r>
            <w:proofErr w:type="spellStart"/>
            <w:r w:rsidR="001E247A">
              <w:rPr>
                <w:rFonts w:ascii="Calibri" w:hAnsi="Calibri" w:cs="Calibri"/>
                <w:color w:val="2E1616"/>
                <w:sz w:val="28"/>
                <w:szCs w:val="28"/>
              </w:rPr>
              <w:t>do</w:t>
            </w:r>
            <w:r w:rsidR="0085123D">
              <w:rPr>
                <w:rFonts w:ascii="Calibri" w:hAnsi="Calibri" w:cs="Calibri"/>
                <w:color w:val="2E1616"/>
                <w:sz w:val="28"/>
                <w:szCs w:val="28"/>
              </w:rPr>
              <w:t>within</w:t>
            </w:r>
            <w:proofErr w:type="spellEnd"/>
            <w:r w:rsidR="0085123D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the community.</w:t>
            </w:r>
          </w:p>
          <w:p w14:paraId="6D779AA0" w14:textId="77777777" w:rsidR="0085123D" w:rsidRPr="006D14BC" w:rsidRDefault="00262770" w:rsidP="00D00DC5">
            <w:pPr>
              <w:pStyle w:val="py-1"/>
              <w:numPr>
                <w:ilvl w:val="0"/>
                <w:numId w:val="6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 w:hanging="284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262770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Need for mapping all the different projects people had in mind, from small ideas to major schemes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14:paraId="42981196" w14:textId="77777777" w:rsidR="006D14BC" w:rsidRPr="00164B2F" w:rsidRDefault="006D14BC" w:rsidP="00D00DC5">
            <w:pPr>
              <w:pStyle w:val="py-1"/>
              <w:numPr>
                <w:ilvl w:val="0"/>
                <w:numId w:val="6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 w:hanging="284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6D14BC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Examples given included changing rooms, redeveloping community halls, transport schemes, extra youth provision, and potentially large multi-million-pound projects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14:paraId="0D23D950" w14:textId="77777777" w:rsidR="00164B2F" w:rsidRPr="00FE1D2D" w:rsidRDefault="00164B2F" w:rsidP="00D00DC5">
            <w:pPr>
              <w:pStyle w:val="py-1"/>
              <w:numPr>
                <w:ilvl w:val="0"/>
                <w:numId w:val="6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 w:hanging="284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164B2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NN warned against framing this simply as “what do we spend the money on”. Instead, ideas should help shape longer-term themes and vision for the valley, such as community infrastructure, cohesion or green spaces</w:t>
            </w:r>
            <w:r w:rsidR="00FE1D2D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14:paraId="7A20CDC2" w14:textId="77777777" w:rsidR="00FE1D2D" w:rsidRPr="00FE5E89" w:rsidRDefault="00FE1D2D" w:rsidP="00D00DC5">
            <w:pPr>
              <w:pStyle w:val="py-1"/>
              <w:numPr>
                <w:ilvl w:val="0"/>
                <w:numId w:val="6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 w:hanging="284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SK mentioned </w:t>
            </w:r>
            <w:r w:rsid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an </w:t>
            </w:r>
            <w:r w:rsidR="007C1304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Annual Funding Fair on the </w:t>
            </w:r>
            <w:proofErr w:type="gramStart"/>
            <w:r w:rsidR="007C1304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>18</w:t>
            </w:r>
            <w:r w:rsidR="007C1304" w:rsidRPr="007D5B14">
              <w:rPr>
                <w:rFonts w:ascii="Calibri" w:hAnsi="Calibri" w:cs="Calibri"/>
                <w:color w:val="2E1616"/>
                <w:sz w:val="28"/>
                <w:szCs w:val="28"/>
                <w:vertAlign w:val="superscript"/>
              </w:rPr>
              <w:t>th</w:t>
            </w:r>
            <w:proofErr w:type="gramEnd"/>
            <w:r w:rsidR="007C1304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September 10 am </w:t>
            </w:r>
            <w:r w:rsidR="00B813DF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>till</w:t>
            </w:r>
            <w:r w:rsidR="007C1304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2 pm</w:t>
            </w:r>
            <w:r w:rsidR="00B813DF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in </w:t>
            </w:r>
            <w:proofErr w:type="spellStart"/>
            <w:r w:rsidR="00B813DF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>Cwmavon</w:t>
            </w:r>
            <w:proofErr w:type="spellEnd"/>
            <w:r w:rsidR="00B813DF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Community Hall.  </w:t>
            </w:r>
            <w:r w:rsidR="007D5B14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>Organisations expect</w:t>
            </w:r>
            <w:r w:rsidR="00440E39">
              <w:rPr>
                <w:rFonts w:ascii="Calibri" w:hAnsi="Calibri" w:cs="Calibri"/>
                <w:color w:val="2E1616"/>
                <w:sz w:val="28"/>
                <w:szCs w:val="28"/>
              </w:rPr>
              <w:t>ed</w:t>
            </w:r>
            <w:r w:rsidR="007D5B14" w:rsidRPr="007D5B1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to </w:t>
            </w:r>
            <w:r w:rsidR="007D5B14" w:rsidRPr="007D5B14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attend included the National Lottery, Sport Wales, insurance-linked foundations, and the Pen y </w:t>
            </w:r>
            <w:proofErr w:type="spellStart"/>
            <w:r w:rsidR="007D5B14" w:rsidRPr="007D5B14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Cymoedd</w:t>
            </w:r>
            <w:proofErr w:type="spellEnd"/>
            <w:r w:rsidR="007D5B14" w:rsidRPr="007D5B14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wind farm fund, and suggested this could help the Pride in Place board explore partnership opportunities.</w:t>
            </w:r>
          </w:p>
          <w:p w14:paraId="061B4642" w14:textId="77777777" w:rsidR="001E247A" w:rsidRDefault="001E247A" w:rsidP="001E247A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</w:p>
          <w:p w14:paraId="0362FD70" w14:textId="6DBB385A" w:rsidR="001E247A" w:rsidRPr="00440E39" w:rsidRDefault="001E247A" w:rsidP="00FE5E89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354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lastRenderedPageBreak/>
              <w:t xml:space="preserve">It was agreed that Ross Gill would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revised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the project proposal form in line with the recently issued UK Government guidance so that the project mapping exercise can be initiated.</w:t>
            </w:r>
          </w:p>
          <w:p w14:paraId="40D6F66E" w14:textId="61F7F53C" w:rsidR="00440E39" w:rsidRPr="007D5B14" w:rsidRDefault="00440E39" w:rsidP="00440E39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72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</w:tc>
        <w:tc>
          <w:tcPr>
            <w:tcW w:w="1360" w:type="dxa"/>
          </w:tcPr>
          <w:p w14:paraId="093A46F3" w14:textId="1181A7B9" w:rsidR="00C12A08" w:rsidRDefault="00674DC7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Noted</w:t>
            </w:r>
          </w:p>
          <w:p w14:paraId="445101B3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CDDD6AB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444E3FA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7A12891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75455AA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360110A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CDCE2CF" w14:textId="77777777" w:rsidR="00C12A08" w:rsidRDefault="00C12A08" w:rsidP="00C12A08">
            <w:pPr>
              <w:pStyle w:val="NoSpacing"/>
            </w:pPr>
          </w:p>
          <w:p w14:paraId="66772E5F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175C5D4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81C8BA5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F34CDD4" w14:textId="43F2500B" w:rsidR="00C12A08" w:rsidRDefault="00C12A08" w:rsidP="000622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1B8B35B" w14:textId="0173D669" w:rsidR="00C12A08" w:rsidRPr="005A7992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5D5D0A" w:rsidRPr="005A7992" w14:paraId="6BB3CD27" w14:textId="77777777" w:rsidTr="000D2FBE">
        <w:tc>
          <w:tcPr>
            <w:tcW w:w="956" w:type="dxa"/>
          </w:tcPr>
          <w:p w14:paraId="0DD685FE" w14:textId="426199C3" w:rsidR="005D5D0A" w:rsidRDefault="006851C4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lastRenderedPageBreak/>
              <w:t>8.</w:t>
            </w:r>
          </w:p>
        </w:tc>
        <w:tc>
          <w:tcPr>
            <w:tcW w:w="6700" w:type="dxa"/>
          </w:tcPr>
          <w:p w14:paraId="79DF13B2" w14:textId="2F79730C" w:rsidR="005D5D0A" w:rsidRDefault="006851C4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Decision Log</w:t>
            </w:r>
          </w:p>
        </w:tc>
        <w:tc>
          <w:tcPr>
            <w:tcW w:w="1360" w:type="dxa"/>
          </w:tcPr>
          <w:p w14:paraId="7E039D3B" w14:textId="77777777" w:rsidR="005D5D0A" w:rsidRDefault="005D5D0A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D00DC5" w:rsidRPr="005A7992" w14:paraId="3FA87CC2" w14:textId="77777777" w:rsidTr="000D2FBE">
        <w:tc>
          <w:tcPr>
            <w:tcW w:w="956" w:type="dxa"/>
          </w:tcPr>
          <w:p w14:paraId="2A66E808" w14:textId="77777777" w:rsidR="00D00DC5" w:rsidRDefault="00D00DC5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5D1D9F4C" w14:textId="0D70A953" w:rsidR="001E247A" w:rsidRDefault="00D00DC5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 w:rsidRPr="0035143A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Chair </w:t>
            </w:r>
            <w:r w:rsidR="000F5A2E" w:rsidRPr="0035143A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asked </w:t>
            </w:r>
            <w:r w:rsidR="00164BF4" w:rsidRPr="0035143A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If </w:t>
            </w:r>
            <w:r w:rsidR="00164BF4" w:rsidRPr="0035143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lengthy documents such as the decision log and </w:t>
            </w:r>
            <w:r w:rsidR="001E247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the forward</w:t>
            </w:r>
            <w:r w:rsidR="00164BF4" w:rsidRPr="0035143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work programme could be shared by link rather than in full within each meeting pack, this was agreed.  </w:t>
            </w:r>
          </w:p>
          <w:p w14:paraId="4E645D69" w14:textId="77777777" w:rsidR="001E247A" w:rsidRDefault="001E247A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</w:p>
          <w:p w14:paraId="48E05160" w14:textId="6A301E95" w:rsidR="0035143A" w:rsidRDefault="00164BF4" w:rsidP="001E247A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 w:rsidRPr="0035143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Chair stated if anyone would </w:t>
            </w:r>
            <w:r w:rsidR="001E247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like a hard copy of the Board packs to let her or ML know so that distribution can be set up before Board meetings.</w:t>
            </w:r>
          </w:p>
        </w:tc>
        <w:tc>
          <w:tcPr>
            <w:tcW w:w="1360" w:type="dxa"/>
          </w:tcPr>
          <w:p w14:paraId="609E9AE0" w14:textId="50355846" w:rsidR="00D00DC5" w:rsidRDefault="004E3982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5D5D0A" w:rsidRPr="005A7992" w14:paraId="62587FDB" w14:textId="77777777" w:rsidTr="000D2FBE">
        <w:tc>
          <w:tcPr>
            <w:tcW w:w="956" w:type="dxa"/>
          </w:tcPr>
          <w:p w14:paraId="4BDC63AD" w14:textId="56AF4D55" w:rsidR="005D5D0A" w:rsidRDefault="006851C4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</w:t>
            </w:r>
          </w:p>
        </w:tc>
        <w:tc>
          <w:tcPr>
            <w:tcW w:w="6700" w:type="dxa"/>
          </w:tcPr>
          <w:p w14:paraId="66BB90D0" w14:textId="77777777" w:rsidR="005D5D0A" w:rsidRDefault="006851C4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Forward Work Programme</w:t>
            </w:r>
          </w:p>
          <w:p w14:paraId="17016FDC" w14:textId="77777777" w:rsidR="00F51E4D" w:rsidRDefault="00F51E4D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</w:p>
          <w:p w14:paraId="34EA7381" w14:textId="77777777" w:rsidR="00F51E4D" w:rsidRDefault="00F51E4D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F51E4D">
              <w:rPr>
                <w:rFonts w:ascii="Calibri" w:hAnsi="Calibri" w:cs="Calibri"/>
                <w:color w:val="2E1616"/>
                <w:sz w:val="28"/>
                <w:szCs w:val="28"/>
              </w:rPr>
              <w:t>As item. 8.</w:t>
            </w:r>
          </w:p>
          <w:p w14:paraId="60E8B9B7" w14:textId="60F79353" w:rsidR="00301D73" w:rsidRPr="00F51E4D" w:rsidRDefault="00301D73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</w:tc>
        <w:tc>
          <w:tcPr>
            <w:tcW w:w="1360" w:type="dxa"/>
          </w:tcPr>
          <w:p w14:paraId="5B298176" w14:textId="71FB8206" w:rsidR="005D5D0A" w:rsidRDefault="00301D73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C12A08" w:rsidRPr="005A7992" w14:paraId="1CE6DC24" w14:textId="77777777" w:rsidTr="000D2FBE">
        <w:tc>
          <w:tcPr>
            <w:tcW w:w="956" w:type="dxa"/>
          </w:tcPr>
          <w:p w14:paraId="1C2B853D" w14:textId="6BB607D9" w:rsidR="00C12A08" w:rsidRDefault="005D5D0A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10.</w:t>
            </w:r>
          </w:p>
        </w:tc>
        <w:tc>
          <w:tcPr>
            <w:tcW w:w="6700" w:type="dxa"/>
          </w:tcPr>
          <w:p w14:paraId="4CA32B2F" w14:textId="7099381E" w:rsidR="00C12A08" w:rsidRPr="004B208A" w:rsidRDefault="00C12A08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Any other business</w:t>
            </w:r>
          </w:p>
        </w:tc>
        <w:tc>
          <w:tcPr>
            <w:tcW w:w="1360" w:type="dxa"/>
          </w:tcPr>
          <w:p w14:paraId="2ABC827E" w14:textId="77777777" w:rsidR="00C12A08" w:rsidRDefault="00C12A08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C12A08" w:rsidRPr="005A7992" w14:paraId="3E6EC4AA" w14:textId="77777777" w:rsidTr="000D2FBE">
        <w:tc>
          <w:tcPr>
            <w:tcW w:w="956" w:type="dxa"/>
          </w:tcPr>
          <w:p w14:paraId="058FD17B" w14:textId="77777777" w:rsidR="00C12A08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700" w:type="dxa"/>
          </w:tcPr>
          <w:p w14:paraId="15884F27" w14:textId="21AFD371" w:rsidR="00933654" w:rsidRPr="00933654" w:rsidRDefault="00933654" w:rsidP="00933654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>N</w:t>
            </w:r>
            <w:r w:rsidR="00F602E3">
              <w:rPr>
                <w:rFonts w:ascii="Calibri" w:hAnsi="Calibri" w:cs="Calibri"/>
                <w:color w:val="2E1616"/>
                <w:sz w:val="28"/>
                <w:szCs w:val="28"/>
              </w:rPr>
              <w:t>N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thanked </w:t>
            </w:r>
            <w:r w:rsidR="00301D73">
              <w:rPr>
                <w:rFonts w:ascii="Calibri" w:hAnsi="Calibri" w:cs="Calibri"/>
                <w:color w:val="2E1616"/>
                <w:sz w:val="28"/>
                <w:szCs w:val="28"/>
              </w:rPr>
              <w:t>Chair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for the work behind the scenes and noted how demanding the programme was.</w:t>
            </w:r>
          </w:p>
          <w:p w14:paraId="4DC1400C" w14:textId="77777777" w:rsidR="004E3982" w:rsidRPr="00933654" w:rsidRDefault="004E3982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14:paraId="3FED7730" w14:textId="77777777" w:rsidR="00C12A08" w:rsidRDefault="00301D73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Chair thanked eve</w:t>
            </w:r>
            <w:r w:rsidR="00C12A08" w:rsidRPr="00933654">
              <w:rPr>
                <w:rFonts w:ascii="Calibri" w:hAnsi="Calibri" w:cs="Calibri"/>
                <w:color w:val="2E1616"/>
                <w:sz w:val="28"/>
                <w:szCs w:val="28"/>
              </w:rPr>
              <w:t>ryone for attending</w:t>
            </w:r>
            <w:r w:rsidR="00C12A08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14:paraId="79641A65" w14:textId="0DF6A122" w:rsidR="00301D73" w:rsidRPr="0063620B" w:rsidRDefault="00301D73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</w:tc>
        <w:tc>
          <w:tcPr>
            <w:tcW w:w="1360" w:type="dxa"/>
          </w:tcPr>
          <w:p w14:paraId="1055962C" w14:textId="2148A973" w:rsidR="00C12A08" w:rsidRDefault="004E3982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  <w:tr w:rsidR="00C12A08" w:rsidRPr="005A7992" w14:paraId="657E0D8A" w14:textId="77777777" w:rsidTr="000D2FBE">
        <w:tc>
          <w:tcPr>
            <w:tcW w:w="956" w:type="dxa"/>
          </w:tcPr>
          <w:p w14:paraId="09D9D16C" w14:textId="2FDA62B1" w:rsidR="00C12A08" w:rsidRDefault="00C12A08" w:rsidP="00C12A0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  <w:tc>
          <w:tcPr>
            <w:tcW w:w="6700" w:type="dxa"/>
          </w:tcPr>
          <w:p w14:paraId="13397556" w14:textId="2BA0C5CD" w:rsidR="00181729" w:rsidRPr="00933654" w:rsidRDefault="00181729" w:rsidP="00181729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N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ext meeting was confirmed </w:t>
            </w:r>
            <w:r w:rsidR="006D58D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as 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>Friday</w:t>
            </w:r>
            <w:r w:rsidR="006D58D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25</w:t>
            </w:r>
            <w:r w:rsidR="006D58D5" w:rsidRPr="006D58D5">
              <w:rPr>
                <w:rFonts w:ascii="Calibri" w:hAnsi="Calibri" w:cs="Calibri"/>
                <w:color w:val="2E1616"/>
                <w:sz w:val="28"/>
                <w:szCs w:val="28"/>
                <w:vertAlign w:val="superscript"/>
              </w:rPr>
              <w:t>th</w:t>
            </w:r>
            <w:r w:rsidR="006D58D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September, </w:t>
            </w:r>
            <w:r w:rsidR="00301D73">
              <w:rPr>
                <w:rFonts w:ascii="Calibri" w:hAnsi="Calibri" w:cs="Calibri"/>
                <w:color w:val="2E1616"/>
                <w:sz w:val="28"/>
                <w:szCs w:val="28"/>
              </w:rPr>
              <w:t>held a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t </w:t>
            </w:r>
            <w:proofErr w:type="spellStart"/>
            <w:r>
              <w:rPr>
                <w:rFonts w:ascii="Calibri" w:hAnsi="Calibri" w:cs="Calibri"/>
                <w:color w:val="2E1616"/>
                <w:sz w:val="28"/>
                <w:szCs w:val="28"/>
              </w:rPr>
              <w:t>Gw</w:t>
            </w:r>
            <w:r w:rsidR="00301D73">
              <w:rPr>
                <w:rFonts w:ascii="Calibri" w:hAnsi="Calibri" w:cs="Calibri"/>
                <w:color w:val="2E1616"/>
                <w:sz w:val="28"/>
                <w:szCs w:val="28"/>
              </w:rPr>
              <w:t>ynfi</w:t>
            </w:r>
            <w:proofErr w:type="spellEnd"/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Min</w:t>
            </w:r>
            <w:r w:rsidR="00301D73">
              <w:rPr>
                <w:rFonts w:ascii="Calibri" w:hAnsi="Calibri" w:cs="Calibri"/>
                <w:color w:val="2E1616"/>
                <w:sz w:val="28"/>
                <w:szCs w:val="28"/>
              </w:rPr>
              <w:t>ers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  <w:r w:rsidR="00301D73">
              <w:rPr>
                <w:rFonts w:ascii="Calibri" w:hAnsi="Calibri" w:cs="Calibri"/>
                <w:color w:val="2E1616"/>
                <w:sz w:val="28"/>
                <w:szCs w:val="28"/>
              </w:rPr>
              <w:t>Community Hall</w:t>
            </w:r>
            <w:r w:rsidRPr="00933654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14:paraId="0443D8C8" w14:textId="779466D2" w:rsidR="00C12A08" w:rsidRDefault="00C12A08" w:rsidP="00C12A08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</w:tc>
        <w:tc>
          <w:tcPr>
            <w:tcW w:w="1360" w:type="dxa"/>
          </w:tcPr>
          <w:p w14:paraId="39E01B24" w14:textId="4A216ED3" w:rsidR="00C12A08" w:rsidRDefault="00301D73" w:rsidP="00C12A08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Noted</w:t>
            </w:r>
          </w:p>
        </w:tc>
      </w:tr>
    </w:tbl>
    <w:p w14:paraId="6D4245FF" w14:textId="77777777" w:rsidR="0071351A" w:rsidRPr="005A7992" w:rsidRDefault="0071351A">
      <w:pPr>
        <w:rPr>
          <w:rFonts w:ascii="Calibri" w:hAnsi="Calibri" w:cs="Calibri"/>
          <w:sz w:val="28"/>
          <w:szCs w:val="28"/>
        </w:rPr>
      </w:pPr>
    </w:p>
    <w:sectPr w:rsidR="0071351A" w:rsidRPr="005A7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5F25E" w14:textId="77777777" w:rsidR="001D40D2" w:rsidRDefault="001D40D2" w:rsidP="0071351A">
      <w:pPr>
        <w:spacing w:after="0" w:line="240" w:lineRule="auto"/>
      </w:pPr>
      <w:r>
        <w:separator/>
      </w:r>
    </w:p>
  </w:endnote>
  <w:endnote w:type="continuationSeparator" w:id="0">
    <w:p w14:paraId="023CE386" w14:textId="77777777" w:rsidR="001D40D2" w:rsidRDefault="001D40D2" w:rsidP="0071351A">
      <w:pPr>
        <w:spacing w:after="0" w:line="240" w:lineRule="auto"/>
      </w:pPr>
      <w:r>
        <w:continuationSeparator/>
      </w:r>
    </w:p>
  </w:endnote>
  <w:endnote w:type="continuationNotice" w:id="1">
    <w:p w14:paraId="66DCCA05" w14:textId="77777777" w:rsidR="001D40D2" w:rsidRDefault="001D40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E491D" w14:textId="77777777" w:rsidR="001D40D2" w:rsidRDefault="001D40D2" w:rsidP="0071351A">
      <w:pPr>
        <w:spacing w:after="0" w:line="240" w:lineRule="auto"/>
      </w:pPr>
      <w:r>
        <w:separator/>
      </w:r>
    </w:p>
  </w:footnote>
  <w:footnote w:type="continuationSeparator" w:id="0">
    <w:p w14:paraId="4F2B4915" w14:textId="77777777" w:rsidR="001D40D2" w:rsidRDefault="001D40D2" w:rsidP="0071351A">
      <w:pPr>
        <w:spacing w:after="0" w:line="240" w:lineRule="auto"/>
      </w:pPr>
      <w:r>
        <w:continuationSeparator/>
      </w:r>
    </w:p>
  </w:footnote>
  <w:footnote w:type="continuationNotice" w:id="1">
    <w:p w14:paraId="659296CA" w14:textId="77777777" w:rsidR="001D40D2" w:rsidRDefault="001D40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F2A"/>
    <w:multiLevelType w:val="hybridMultilevel"/>
    <w:tmpl w:val="EBB2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94808"/>
    <w:multiLevelType w:val="hybridMultilevel"/>
    <w:tmpl w:val="62A4B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01F8C"/>
    <w:multiLevelType w:val="multilevel"/>
    <w:tmpl w:val="D73C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95471D"/>
    <w:multiLevelType w:val="hybridMultilevel"/>
    <w:tmpl w:val="0FF0B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555AF"/>
    <w:multiLevelType w:val="multilevel"/>
    <w:tmpl w:val="DC9A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CF1D9A"/>
    <w:multiLevelType w:val="multilevel"/>
    <w:tmpl w:val="CCE87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9F002C"/>
    <w:multiLevelType w:val="multilevel"/>
    <w:tmpl w:val="94D8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4E0720"/>
    <w:multiLevelType w:val="hybridMultilevel"/>
    <w:tmpl w:val="AC386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502AD"/>
    <w:multiLevelType w:val="hybridMultilevel"/>
    <w:tmpl w:val="AA667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E3B87"/>
    <w:multiLevelType w:val="multilevel"/>
    <w:tmpl w:val="B720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3849B6"/>
    <w:multiLevelType w:val="hybridMultilevel"/>
    <w:tmpl w:val="080C242C"/>
    <w:lvl w:ilvl="0" w:tplc="08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090665318">
    <w:abstractNumId w:val="1"/>
  </w:num>
  <w:num w:numId="2" w16cid:durableId="599531661">
    <w:abstractNumId w:val="0"/>
  </w:num>
  <w:num w:numId="3" w16cid:durableId="1085225455">
    <w:abstractNumId w:val="4"/>
  </w:num>
  <w:num w:numId="4" w16cid:durableId="1404792493">
    <w:abstractNumId w:val="5"/>
  </w:num>
  <w:num w:numId="5" w16cid:durableId="398795080">
    <w:abstractNumId w:val="6"/>
  </w:num>
  <w:num w:numId="6" w16cid:durableId="357857452">
    <w:abstractNumId w:val="3"/>
  </w:num>
  <w:num w:numId="7" w16cid:durableId="687604241">
    <w:abstractNumId w:val="7"/>
  </w:num>
  <w:num w:numId="8" w16cid:durableId="940794285">
    <w:abstractNumId w:val="2"/>
  </w:num>
  <w:num w:numId="9" w16cid:durableId="362483999">
    <w:abstractNumId w:val="8"/>
  </w:num>
  <w:num w:numId="10" w16cid:durableId="1946692690">
    <w:abstractNumId w:val="10"/>
  </w:num>
  <w:num w:numId="11" w16cid:durableId="17122656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889"/>
    <w:rsid w:val="0000328A"/>
    <w:rsid w:val="00003CE5"/>
    <w:rsid w:val="000068C8"/>
    <w:rsid w:val="00017F9B"/>
    <w:rsid w:val="00021C1C"/>
    <w:rsid w:val="00022A40"/>
    <w:rsid w:val="000241B4"/>
    <w:rsid w:val="000315D8"/>
    <w:rsid w:val="0003277E"/>
    <w:rsid w:val="00036142"/>
    <w:rsid w:val="00040BDD"/>
    <w:rsid w:val="0004238F"/>
    <w:rsid w:val="00043821"/>
    <w:rsid w:val="00045C97"/>
    <w:rsid w:val="0005240C"/>
    <w:rsid w:val="00053354"/>
    <w:rsid w:val="0005357A"/>
    <w:rsid w:val="00054177"/>
    <w:rsid w:val="00062277"/>
    <w:rsid w:val="0006710F"/>
    <w:rsid w:val="00067DE5"/>
    <w:rsid w:val="00074354"/>
    <w:rsid w:val="00083F1D"/>
    <w:rsid w:val="000857EF"/>
    <w:rsid w:val="000876B5"/>
    <w:rsid w:val="00092D95"/>
    <w:rsid w:val="00094192"/>
    <w:rsid w:val="000A3BED"/>
    <w:rsid w:val="000A42D4"/>
    <w:rsid w:val="000A546A"/>
    <w:rsid w:val="000A6342"/>
    <w:rsid w:val="000B0230"/>
    <w:rsid w:val="000B305A"/>
    <w:rsid w:val="000B3BA5"/>
    <w:rsid w:val="000D1626"/>
    <w:rsid w:val="000D2658"/>
    <w:rsid w:val="000D2F2E"/>
    <w:rsid w:val="000D2FBE"/>
    <w:rsid w:val="000D5A0D"/>
    <w:rsid w:val="000D721F"/>
    <w:rsid w:val="000F309C"/>
    <w:rsid w:val="000F3223"/>
    <w:rsid w:val="000F550C"/>
    <w:rsid w:val="000F5A2E"/>
    <w:rsid w:val="000F5F56"/>
    <w:rsid w:val="000F5FEF"/>
    <w:rsid w:val="00102AA6"/>
    <w:rsid w:val="001123BA"/>
    <w:rsid w:val="00113569"/>
    <w:rsid w:val="001145C3"/>
    <w:rsid w:val="00117CFD"/>
    <w:rsid w:val="00117D3A"/>
    <w:rsid w:val="001259E6"/>
    <w:rsid w:val="00127DD7"/>
    <w:rsid w:val="00130650"/>
    <w:rsid w:val="0014064C"/>
    <w:rsid w:val="00143272"/>
    <w:rsid w:val="001435EC"/>
    <w:rsid w:val="0014704C"/>
    <w:rsid w:val="00147ACD"/>
    <w:rsid w:val="00151E97"/>
    <w:rsid w:val="001535A8"/>
    <w:rsid w:val="001608B4"/>
    <w:rsid w:val="00160AF8"/>
    <w:rsid w:val="00164B2F"/>
    <w:rsid w:val="00164BF4"/>
    <w:rsid w:val="00164ECF"/>
    <w:rsid w:val="00166712"/>
    <w:rsid w:val="0017164B"/>
    <w:rsid w:val="00181729"/>
    <w:rsid w:val="00182982"/>
    <w:rsid w:val="00190DA8"/>
    <w:rsid w:val="00196E3F"/>
    <w:rsid w:val="001974CB"/>
    <w:rsid w:val="001A7909"/>
    <w:rsid w:val="001B07E8"/>
    <w:rsid w:val="001B5613"/>
    <w:rsid w:val="001B64BB"/>
    <w:rsid w:val="001B6A34"/>
    <w:rsid w:val="001C19F7"/>
    <w:rsid w:val="001C25B1"/>
    <w:rsid w:val="001D11A0"/>
    <w:rsid w:val="001D1371"/>
    <w:rsid w:val="001D3007"/>
    <w:rsid w:val="001D30DB"/>
    <w:rsid w:val="001D40D2"/>
    <w:rsid w:val="001E054B"/>
    <w:rsid w:val="001E09D0"/>
    <w:rsid w:val="001E22E9"/>
    <w:rsid w:val="001E247A"/>
    <w:rsid w:val="001E2FE5"/>
    <w:rsid w:val="001F5DE7"/>
    <w:rsid w:val="00201CEB"/>
    <w:rsid w:val="002105C3"/>
    <w:rsid w:val="0021270D"/>
    <w:rsid w:val="00213281"/>
    <w:rsid w:val="002144E3"/>
    <w:rsid w:val="00216045"/>
    <w:rsid w:val="00216482"/>
    <w:rsid w:val="00220419"/>
    <w:rsid w:val="00220625"/>
    <w:rsid w:val="00221C7C"/>
    <w:rsid w:val="00222CC2"/>
    <w:rsid w:val="0022494C"/>
    <w:rsid w:val="00226806"/>
    <w:rsid w:val="0023595D"/>
    <w:rsid w:val="00235CC3"/>
    <w:rsid w:val="0023678B"/>
    <w:rsid w:val="0023772A"/>
    <w:rsid w:val="00237A64"/>
    <w:rsid w:val="00241778"/>
    <w:rsid w:val="00247725"/>
    <w:rsid w:val="002503FA"/>
    <w:rsid w:val="002514AE"/>
    <w:rsid w:val="002535A7"/>
    <w:rsid w:val="00253A08"/>
    <w:rsid w:val="00256620"/>
    <w:rsid w:val="00262770"/>
    <w:rsid w:val="00271C7D"/>
    <w:rsid w:val="00271D01"/>
    <w:rsid w:val="002748C7"/>
    <w:rsid w:val="00277DBD"/>
    <w:rsid w:val="0028155B"/>
    <w:rsid w:val="00285834"/>
    <w:rsid w:val="002900CF"/>
    <w:rsid w:val="002924DB"/>
    <w:rsid w:val="00294A30"/>
    <w:rsid w:val="00295506"/>
    <w:rsid w:val="00297F98"/>
    <w:rsid w:val="002A164B"/>
    <w:rsid w:val="002A2741"/>
    <w:rsid w:val="002A63AD"/>
    <w:rsid w:val="002B0E9A"/>
    <w:rsid w:val="002B6CB3"/>
    <w:rsid w:val="002C3954"/>
    <w:rsid w:val="002C4E3B"/>
    <w:rsid w:val="002C564E"/>
    <w:rsid w:val="002C6A52"/>
    <w:rsid w:val="002D1CBF"/>
    <w:rsid w:val="002D4F03"/>
    <w:rsid w:val="002D54B2"/>
    <w:rsid w:val="002F0283"/>
    <w:rsid w:val="002F1FD1"/>
    <w:rsid w:val="002F38FB"/>
    <w:rsid w:val="002F3BEE"/>
    <w:rsid w:val="002F6397"/>
    <w:rsid w:val="00301D73"/>
    <w:rsid w:val="00303BD0"/>
    <w:rsid w:val="00305295"/>
    <w:rsid w:val="00305F9B"/>
    <w:rsid w:val="0031260B"/>
    <w:rsid w:val="003126BD"/>
    <w:rsid w:val="00313462"/>
    <w:rsid w:val="003134D0"/>
    <w:rsid w:val="00315ADC"/>
    <w:rsid w:val="00323BD8"/>
    <w:rsid w:val="003311A3"/>
    <w:rsid w:val="00341A91"/>
    <w:rsid w:val="00341ADB"/>
    <w:rsid w:val="0035143A"/>
    <w:rsid w:val="00353D8E"/>
    <w:rsid w:val="003665C8"/>
    <w:rsid w:val="003707A6"/>
    <w:rsid w:val="00372379"/>
    <w:rsid w:val="0038016B"/>
    <w:rsid w:val="00384506"/>
    <w:rsid w:val="00391C53"/>
    <w:rsid w:val="00396CB5"/>
    <w:rsid w:val="003A2C21"/>
    <w:rsid w:val="003A7E7E"/>
    <w:rsid w:val="003B02EA"/>
    <w:rsid w:val="003B33F1"/>
    <w:rsid w:val="003C02CE"/>
    <w:rsid w:val="003C6B10"/>
    <w:rsid w:val="003D2F8F"/>
    <w:rsid w:val="003D3B83"/>
    <w:rsid w:val="003E60A5"/>
    <w:rsid w:val="003E79E3"/>
    <w:rsid w:val="003F039F"/>
    <w:rsid w:val="003F289E"/>
    <w:rsid w:val="003F4173"/>
    <w:rsid w:val="0040065B"/>
    <w:rsid w:val="004017DB"/>
    <w:rsid w:val="00402A58"/>
    <w:rsid w:val="00402F26"/>
    <w:rsid w:val="0040527C"/>
    <w:rsid w:val="00405A68"/>
    <w:rsid w:val="00407889"/>
    <w:rsid w:val="00413119"/>
    <w:rsid w:val="00416EF0"/>
    <w:rsid w:val="00423055"/>
    <w:rsid w:val="00423EC2"/>
    <w:rsid w:val="00426FBA"/>
    <w:rsid w:val="00431D8D"/>
    <w:rsid w:val="00432761"/>
    <w:rsid w:val="00437FA4"/>
    <w:rsid w:val="00440E39"/>
    <w:rsid w:val="00441ABC"/>
    <w:rsid w:val="004453C5"/>
    <w:rsid w:val="00447C45"/>
    <w:rsid w:val="00447F62"/>
    <w:rsid w:val="004507E1"/>
    <w:rsid w:val="004538E8"/>
    <w:rsid w:val="0045542F"/>
    <w:rsid w:val="00460348"/>
    <w:rsid w:val="0047319F"/>
    <w:rsid w:val="00473DC9"/>
    <w:rsid w:val="00475136"/>
    <w:rsid w:val="004805B0"/>
    <w:rsid w:val="00484B1D"/>
    <w:rsid w:val="00484BDD"/>
    <w:rsid w:val="00493F6A"/>
    <w:rsid w:val="004B0541"/>
    <w:rsid w:val="004B0CAB"/>
    <w:rsid w:val="004B208A"/>
    <w:rsid w:val="004B3EBA"/>
    <w:rsid w:val="004C5D25"/>
    <w:rsid w:val="004D55E2"/>
    <w:rsid w:val="004D7BC9"/>
    <w:rsid w:val="004E0190"/>
    <w:rsid w:val="004E21D2"/>
    <w:rsid w:val="004E3982"/>
    <w:rsid w:val="004E7FBB"/>
    <w:rsid w:val="004F17C1"/>
    <w:rsid w:val="004F191D"/>
    <w:rsid w:val="004F3BCD"/>
    <w:rsid w:val="004F5573"/>
    <w:rsid w:val="005025E9"/>
    <w:rsid w:val="00503149"/>
    <w:rsid w:val="00512534"/>
    <w:rsid w:val="00515FB1"/>
    <w:rsid w:val="00520733"/>
    <w:rsid w:val="00521348"/>
    <w:rsid w:val="00524037"/>
    <w:rsid w:val="005249D1"/>
    <w:rsid w:val="00527AC6"/>
    <w:rsid w:val="00533054"/>
    <w:rsid w:val="00542D49"/>
    <w:rsid w:val="00543C17"/>
    <w:rsid w:val="00553774"/>
    <w:rsid w:val="005552DD"/>
    <w:rsid w:val="00555E9E"/>
    <w:rsid w:val="0055776A"/>
    <w:rsid w:val="0056583D"/>
    <w:rsid w:val="00567B0E"/>
    <w:rsid w:val="00567E52"/>
    <w:rsid w:val="00567E63"/>
    <w:rsid w:val="00570A4A"/>
    <w:rsid w:val="00573422"/>
    <w:rsid w:val="00573C1B"/>
    <w:rsid w:val="00576C28"/>
    <w:rsid w:val="00577F2A"/>
    <w:rsid w:val="00580C55"/>
    <w:rsid w:val="00581CA4"/>
    <w:rsid w:val="00585D67"/>
    <w:rsid w:val="00585FA5"/>
    <w:rsid w:val="00592458"/>
    <w:rsid w:val="005931A9"/>
    <w:rsid w:val="005968AA"/>
    <w:rsid w:val="005A2A6F"/>
    <w:rsid w:val="005A7992"/>
    <w:rsid w:val="005B3F02"/>
    <w:rsid w:val="005B6A39"/>
    <w:rsid w:val="005C2EAD"/>
    <w:rsid w:val="005D3F27"/>
    <w:rsid w:val="005D5930"/>
    <w:rsid w:val="005D5B16"/>
    <w:rsid w:val="005D5D0A"/>
    <w:rsid w:val="005D699B"/>
    <w:rsid w:val="005E3132"/>
    <w:rsid w:val="005F3D39"/>
    <w:rsid w:val="005F72E3"/>
    <w:rsid w:val="005F7F45"/>
    <w:rsid w:val="006048F4"/>
    <w:rsid w:val="0060628B"/>
    <w:rsid w:val="006120CE"/>
    <w:rsid w:val="006142EC"/>
    <w:rsid w:val="00622235"/>
    <w:rsid w:val="006340C6"/>
    <w:rsid w:val="00634C55"/>
    <w:rsid w:val="00635C1D"/>
    <w:rsid w:val="0063620B"/>
    <w:rsid w:val="00636E3D"/>
    <w:rsid w:val="00636F4F"/>
    <w:rsid w:val="00637001"/>
    <w:rsid w:val="00641D3A"/>
    <w:rsid w:val="006473CF"/>
    <w:rsid w:val="00647B85"/>
    <w:rsid w:val="00653969"/>
    <w:rsid w:val="00660C3D"/>
    <w:rsid w:val="006631A2"/>
    <w:rsid w:val="006631FD"/>
    <w:rsid w:val="00671132"/>
    <w:rsid w:val="00672593"/>
    <w:rsid w:val="00674DC7"/>
    <w:rsid w:val="006754B2"/>
    <w:rsid w:val="006851C4"/>
    <w:rsid w:val="006851CC"/>
    <w:rsid w:val="0068526B"/>
    <w:rsid w:val="00685D05"/>
    <w:rsid w:val="006A5A45"/>
    <w:rsid w:val="006A6ECF"/>
    <w:rsid w:val="006B18DC"/>
    <w:rsid w:val="006B5A07"/>
    <w:rsid w:val="006B5C55"/>
    <w:rsid w:val="006D14BC"/>
    <w:rsid w:val="006D4023"/>
    <w:rsid w:val="006D4996"/>
    <w:rsid w:val="006D49CD"/>
    <w:rsid w:val="006D58D5"/>
    <w:rsid w:val="006D7422"/>
    <w:rsid w:val="006D7FF2"/>
    <w:rsid w:val="006E11AB"/>
    <w:rsid w:val="006E2E75"/>
    <w:rsid w:val="006E34EC"/>
    <w:rsid w:val="006E42AB"/>
    <w:rsid w:val="006E7619"/>
    <w:rsid w:val="006F1F92"/>
    <w:rsid w:val="006F37D2"/>
    <w:rsid w:val="006F727D"/>
    <w:rsid w:val="006F7AD5"/>
    <w:rsid w:val="0070308B"/>
    <w:rsid w:val="0070707C"/>
    <w:rsid w:val="00711194"/>
    <w:rsid w:val="00712EF5"/>
    <w:rsid w:val="0071351A"/>
    <w:rsid w:val="00717ED9"/>
    <w:rsid w:val="00722902"/>
    <w:rsid w:val="00726C4D"/>
    <w:rsid w:val="0073263E"/>
    <w:rsid w:val="00735A91"/>
    <w:rsid w:val="00736D80"/>
    <w:rsid w:val="00744A05"/>
    <w:rsid w:val="00747977"/>
    <w:rsid w:val="00747CA9"/>
    <w:rsid w:val="00753BF5"/>
    <w:rsid w:val="00754AEF"/>
    <w:rsid w:val="00754C4E"/>
    <w:rsid w:val="00755453"/>
    <w:rsid w:val="0076181B"/>
    <w:rsid w:val="00761D5F"/>
    <w:rsid w:val="00766151"/>
    <w:rsid w:val="0077016C"/>
    <w:rsid w:val="00772F0D"/>
    <w:rsid w:val="0077518D"/>
    <w:rsid w:val="007803D1"/>
    <w:rsid w:val="00792732"/>
    <w:rsid w:val="0079500F"/>
    <w:rsid w:val="0079638B"/>
    <w:rsid w:val="007A1230"/>
    <w:rsid w:val="007A45B8"/>
    <w:rsid w:val="007A52B3"/>
    <w:rsid w:val="007B3BAD"/>
    <w:rsid w:val="007B4D17"/>
    <w:rsid w:val="007B6D31"/>
    <w:rsid w:val="007B7D07"/>
    <w:rsid w:val="007C068D"/>
    <w:rsid w:val="007C1304"/>
    <w:rsid w:val="007C2913"/>
    <w:rsid w:val="007C4515"/>
    <w:rsid w:val="007C4F55"/>
    <w:rsid w:val="007D5318"/>
    <w:rsid w:val="007D5B14"/>
    <w:rsid w:val="007E2AC8"/>
    <w:rsid w:val="007E4475"/>
    <w:rsid w:val="007E49A7"/>
    <w:rsid w:val="007E4A48"/>
    <w:rsid w:val="007E5E0F"/>
    <w:rsid w:val="007E6F4F"/>
    <w:rsid w:val="007E7A14"/>
    <w:rsid w:val="007F31FB"/>
    <w:rsid w:val="00800C6E"/>
    <w:rsid w:val="00801EBB"/>
    <w:rsid w:val="008045A8"/>
    <w:rsid w:val="00807E93"/>
    <w:rsid w:val="00814ACF"/>
    <w:rsid w:val="0081689C"/>
    <w:rsid w:val="00826CB4"/>
    <w:rsid w:val="0082778A"/>
    <w:rsid w:val="0083264B"/>
    <w:rsid w:val="00835095"/>
    <w:rsid w:val="00835D58"/>
    <w:rsid w:val="008437B1"/>
    <w:rsid w:val="00843D4C"/>
    <w:rsid w:val="008505A6"/>
    <w:rsid w:val="0085123D"/>
    <w:rsid w:val="00851247"/>
    <w:rsid w:val="008531B1"/>
    <w:rsid w:val="00855C3D"/>
    <w:rsid w:val="00874967"/>
    <w:rsid w:val="00877EDB"/>
    <w:rsid w:val="008829C6"/>
    <w:rsid w:val="00885540"/>
    <w:rsid w:val="00887248"/>
    <w:rsid w:val="00890FDE"/>
    <w:rsid w:val="00891A8D"/>
    <w:rsid w:val="00896F4A"/>
    <w:rsid w:val="008A0830"/>
    <w:rsid w:val="008A18F1"/>
    <w:rsid w:val="008A419E"/>
    <w:rsid w:val="008B13BE"/>
    <w:rsid w:val="008B3B4E"/>
    <w:rsid w:val="008B50D5"/>
    <w:rsid w:val="008B7C2B"/>
    <w:rsid w:val="008D14CE"/>
    <w:rsid w:val="008D1CCF"/>
    <w:rsid w:val="008E2004"/>
    <w:rsid w:val="008E269E"/>
    <w:rsid w:val="008E283B"/>
    <w:rsid w:val="008E52F1"/>
    <w:rsid w:val="008E75BF"/>
    <w:rsid w:val="009015C9"/>
    <w:rsid w:val="0090178F"/>
    <w:rsid w:val="009036A8"/>
    <w:rsid w:val="00906A33"/>
    <w:rsid w:val="009179B3"/>
    <w:rsid w:val="0092344C"/>
    <w:rsid w:val="009235B7"/>
    <w:rsid w:val="00933654"/>
    <w:rsid w:val="009415DC"/>
    <w:rsid w:val="009449C0"/>
    <w:rsid w:val="00945150"/>
    <w:rsid w:val="00947ADF"/>
    <w:rsid w:val="0095439F"/>
    <w:rsid w:val="009612E6"/>
    <w:rsid w:val="0096264C"/>
    <w:rsid w:val="00962D8C"/>
    <w:rsid w:val="00964287"/>
    <w:rsid w:val="009646C3"/>
    <w:rsid w:val="00965EF1"/>
    <w:rsid w:val="00967A3F"/>
    <w:rsid w:val="009715E0"/>
    <w:rsid w:val="00973BDF"/>
    <w:rsid w:val="00975025"/>
    <w:rsid w:val="00980071"/>
    <w:rsid w:val="00985000"/>
    <w:rsid w:val="0099174D"/>
    <w:rsid w:val="00993C23"/>
    <w:rsid w:val="009A0369"/>
    <w:rsid w:val="009A1DCD"/>
    <w:rsid w:val="009A5725"/>
    <w:rsid w:val="009B6602"/>
    <w:rsid w:val="009C23A6"/>
    <w:rsid w:val="009C2A22"/>
    <w:rsid w:val="009C684A"/>
    <w:rsid w:val="009D54B9"/>
    <w:rsid w:val="009D624D"/>
    <w:rsid w:val="009E627B"/>
    <w:rsid w:val="009E635A"/>
    <w:rsid w:val="009E6C22"/>
    <w:rsid w:val="009F1DD8"/>
    <w:rsid w:val="009F247B"/>
    <w:rsid w:val="009F3660"/>
    <w:rsid w:val="009F3DBA"/>
    <w:rsid w:val="00A001B4"/>
    <w:rsid w:val="00A12A34"/>
    <w:rsid w:val="00A15F32"/>
    <w:rsid w:val="00A16366"/>
    <w:rsid w:val="00A27895"/>
    <w:rsid w:val="00A278FD"/>
    <w:rsid w:val="00A37EA2"/>
    <w:rsid w:val="00A37F24"/>
    <w:rsid w:val="00A40ECE"/>
    <w:rsid w:val="00A42CA6"/>
    <w:rsid w:val="00A65AF8"/>
    <w:rsid w:val="00A73535"/>
    <w:rsid w:val="00A868C3"/>
    <w:rsid w:val="00A943BD"/>
    <w:rsid w:val="00A95F29"/>
    <w:rsid w:val="00AA3013"/>
    <w:rsid w:val="00AA313A"/>
    <w:rsid w:val="00AA3F0E"/>
    <w:rsid w:val="00AB005E"/>
    <w:rsid w:val="00AB132C"/>
    <w:rsid w:val="00AC2582"/>
    <w:rsid w:val="00AD4ED3"/>
    <w:rsid w:val="00AD55C4"/>
    <w:rsid w:val="00AE50D7"/>
    <w:rsid w:val="00AE525A"/>
    <w:rsid w:val="00AE6CD6"/>
    <w:rsid w:val="00AF027F"/>
    <w:rsid w:val="00AF4ECF"/>
    <w:rsid w:val="00AF5D83"/>
    <w:rsid w:val="00AF6251"/>
    <w:rsid w:val="00B01315"/>
    <w:rsid w:val="00B03420"/>
    <w:rsid w:val="00B10763"/>
    <w:rsid w:val="00B10CC6"/>
    <w:rsid w:val="00B11E86"/>
    <w:rsid w:val="00B12EB2"/>
    <w:rsid w:val="00B1454E"/>
    <w:rsid w:val="00B206AC"/>
    <w:rsid w:val="00B23065"/>
    <w:rsid w:val="00B25C8E"/>
    <w:rsid w:val="00B27B26"/>
    <w:rsid w:val="00B33326"/>
    <w:rsid w:val="00B42268"/>
    <w:rsid w:val="00B4453A"/>
    <w:rsid w:val="00B44CBF"/>
    <w:rsid w:val="00B452A0"/>
    <w:rsid w:val="00B45C7F"/>
    <w:rsid w:val="00B461C3"/>
    <w:rsid w:val="00B55243"/>
    <w:rsid w:val="00B55948"/>
    <w:rsid w:val="00B56CEF"/>
    <w:rsid w:val="00B61B4C"/>
    <w:rsid w:val="00B6282D"/>
    <w:rsid w:val="00B641F1"/>
    <w:rsid w:val="00B64DE7"/>
    <w:rsid w:val="00B64F87"/>
    <w:rsid w:val="00B65BB6"/>
    <w:rsid w:val="00B74675"/>
    <w:rsid w:val="00B75298"/>
    <w:rsid w:val="00B813DF"/>
    <w:rsid w:val="00B81C12"/>
    <w:rsid w:val="00B82A8B"/>
    <w:rsid w:val="00B8576C"/>
    <w:rsid w:val="00B923DA"/>
    <w:rsid w:val="00BA33F8"/>
    <w:rsid w:val="00BA7D9B"/>
    <w:rsid w:val="00BB0848"/>
    <w:rsid w:val="00BB0C1D"/>
    <w:rsid w:val="00BB2182"/>
    <w:rsid w:val="00BB57D8"/>
    <w:rsid w:val="00BC0FA9"/>
    <w:rsid w:val="00BC1F29"/>
    <w:rsid w:val="00BC647C"/>
    <w:rsid w:val="00BC6895"/>
    <w:rsid w:val="00BD49E1"/>
    <w:rsid w:val="00BD7D51"/>
    <w:rsid w:val="00BE1635"/>
    <w:rsid w:val="00BE177C"/>
    <w:rsid w:val="00BF60FA"/>
    <w:rsid w:val="00BF71FA"/>
    <w:rsid w:val="00BF779D"/>
    <w:rsid w:val="00C01CD1"/>
    <w:rsid w:val="00C02A73"/>
    <w:rsid w:val="00C051E9"/>
    <w:rsid w:val="00C062DE"/>
    <w:rsid w:val="00C11961"/>
    <w:rsid w:val="00C12A08"/>
    <w:rsid w:val="00C12FD9"/>
    <w:rsid w:val="00C162B0"/>
    <w:rsid w:val="00C2674E"/>
    <w:rsid w:val="00C26CB0"/>
    <w:rsid w:val="00C27D4F"/>
    <w:rsid w:val="00C344DD"/>
    <w:rsid w:val="00C35416"/>
    <w:rsid w:val="00C3654E"/>
    <w:rsid w:val="00C44805"/>
    <w:rsid w:val="00C5174A"/>
    <w:rsid w:val="00C525A1"/>
    <w:rsid w:val="00C53631"/>
    <w:rsid w:val="00C7275A"/>
    <w:rsid w:val="00C76F16"/>
    <w:rsid w:val="00C862FF"/>
    <w:rsid w:val="00CA5B66"/>
    <w:rsid w:val="00CC6C23"/>
    <w:rsid w:val="00CC736D"/>
    <w:rsid w:val="00CD2033"/>
    <w:rsid w:val="00CD2728"/>
    <w:rsid w:val="00CD6DF1"/>
    <w:rsid w:val="00CE555F"/>
    <w:rsid w:val="00CF2AB0"/>
    <w:rsid w:val="00CF7495"/>
    <w:rsid w:val="00CF7C0A"/>
    <w:rsid w:val="00CF7DE5"/>
    <w:rsid w:val="00D00DC5"/>
    <w:rsid w:val="00D0723D"/>
    <w:rsid w:val="00D07493"/>
    <w:rsid w:val="00D119A6"/>
    <w:rsid w:val="00D22C8A"/>
    <w:rsid w:val="00D27F25"/>
    <w:rsid w:val="00D27F73"/>
    <w:rsid w:val="00D32DF7"/>
    <w:rsid w:val="00D34488"/>
    <w:rsid w:val="00D35057"/>
    <w:rsid w:val="00D371B5"/>
    <w:rsid w:val="00D37835"/>
    <w:rsid w:val="00D4312E"/>
    <w:rsid w:val="00D465E1"/>
    <w:rsid w:val="00D47CC4"/>
    <w:rsid w:val="00D501FB"/>
    <w:rsid w:val="00D54542"/>
    <w:rsid w:val="00D61289"/>
    <w:rsid w:val="00D634DC"/>
    <w:rsid w:val="00D64BF9"/>
    <w:rsid w:val="00D71E73"/>
    <w:rsid w:val="00D72F14"/>
    <w:rsid w:val="00D77312"/>
    <w:rsid w:val="00D80ED3"/>
    <w:rsid w:val="00D812AE"/>
    <w:rsid w:val="00D943E5"/>
    <w:rsid w:val="00D9776C"/>
    <w:rsid w:val="00DA0946"/>
    <w:rsid w:val="00DA1FF4"/>
    <w:rsid w:val="00DA495E"/>
    <w:rsid w:val="00DA6EA5"/>
    <w:rsid w:val="00DC03EA"/>
    <w:rsid w:val="00DC0B52"/>
    <w:rsid w:val="00DC330D"/>
    <w:rsid w:val="00DD01CE"/>
    <w:rsid w:val="00DD4559"/>
    <w:rsid w:val="00DD7C85"/>
    <w:rsid w:val="00DE2FA6"/>
    <w:rsid w:val="00DE5A1E"/>
    <w:rsid w:val="00DF0B48"/>
    <w:rsid w:val="00DF78C0"/>
    <w:rsid w:val="00E05585"/>
    <w:rsid w:val="00E06DCC"/>
    <w:rsid w:val="00E17471"/>
    <w:rsid w:val="00E24705"/>
    <w:rsid w:val="00E258FB"/>
    <w:rsid w:val="00E301C9"/>
    <w:rsid w:val="00E32267"/>
    <w:rsid w:val="00E3712D"/>
    <w:rsid w:val="00E43F4E"/>
    <w:rsid w:val="00E44ADA"/>
    <w:rsid w:val="00E47B3A"/>
    <w:rsid w:val="00E5020C"/>
    <w:rsid w:val="00E5591E"/>
    <w:rsid w:val="00E55C73"/>
    <w:rsid w:val="00E56ACD"/>
    <w:rsid w:val="00E60D88"/>
    <w:rsid w:val="00E61ED6"/>
    <w:rsid w:val="00E723A4"/>
    <w:rsid w:val="00E72817"/>
    <w:rsid w:val="00E730FF"/>
    <w:rsid w:val="00E93AF0"/>
    <w:rsid w:val="00E94215"/>
    <w:rsid w:val="00E97C33"/>
    <w:rsid w:val="00EA0735"/>
    <w:rsid w:val="00EA1BB9"/>
    <w:rsid w:val="00EB23B3"/>
    <w:rsid w:val="00EB728C"/>
    <w:rsid w:val="00EB77FF"/>
    <w:rsid w:val="00EB7C6F"/>
    <w:rsid w:val="00EC3035"/>
    <w:rsid w:val="00EC5745"/>
    <w:rsid w:val="00EC793D"/>
    <w:rsid w:val="00ED03F7"/>
    <w:rsid w:val="00ED1DEF"/>
    <w:rsid w:val="00ED6F1C"/>
    <w:rsid w:val="00ED7288"/>
    <w:rsid w:val="00ED7BA9"/>
    <w:rsid w:val="00ED7EFB"/>
    <w:rsid w:val="00F21626"/>
    <w:rsid w:val="00F21E76"/>
    <w:rsid w:val="00F3426E"/>
    <w:rsid w:val="00F34332"/>
    <w:rsid w:val="00F36870"/>
    <w:rsid w:val="00F375B9"/>
    <w:rsid w:val="00F37BFF"/>
    <w:rsid w:val="00F41067"/>
    <w:rsid w:val="00F46425"/>
    <w:rsid w:val="00F47715"/>
    <w:rsid w:val="00F50C1F"/>
    <w:rsid w:val="00F51E4D"/>
    <w:rsid w:val="00F54D9B"/>
    <w:rsid w:val="00F556D6"/>
    <w:rsid w:val="00F56C4C"/>
    <w:rsid w:val="00F572AC"/>
    <w:rsid w:val="00F602E3"/>
    <w:rsid w:val="00F655D3"/>
    <w:rsid w:val="00F70224"/>
    <w:rsid w:val="00F7106F"/>
    <w:rsid w:val="00F820A7"/>
    <w:rsid w:val="00F83274"/>
    <w:rsid w:val="00F87ABE"/>
    <w:rsid w:val="00F87BD7"/>
    <w:rsid w:val="00F908FF"/>
    <w:rsid w:val="00F91F42"/>
    <w:rsid w:val="00F9379E"/>
    <w:rsid w:val="00F965BB"/>
    <w:rsid w:val="00FA04B1"/>
    <w:rsid w:val="00FA2EA7"/>
    <w:rsid w:val="00FB12AC"/>
    <w:rsid w:val="00FB29BE"/>
    <w:rsid w:val="00FB4499"/>
    <w:rsid w:val="00FB7B5B"/>
    <w:rsid w:val="00FD3CAA"/>
    <w:rsid w:val="00FD42FD"/>
    <w:rsid w:val="00FD73A9"/>
    <w:rsid w:val="00FE0E25"/>
    <w:rsid w:val="00FE1D2D"/>
    <w:rsid w:val="00FE2047"/>
    <w:rsid w:val="00FE23AF"/>
    <w:rsid w:val="00FE3776"/>
    <w:rsid w:val="00FE3E37"/>
    <w:rsid w:val="00FE5765"/>
    <w:rsid w:val="00FE5E89"/>
    <w:rsid w:val="00FF2C80"/>
    <w:rsid w:val="00FF6549"/>
    <w:rsid w:val="00FF720F"/>
    <w:rsid w:val="00FF7D25"/>
    <w:rsid w:val="048686F5"/>
    <w:rsid w:val="04D9FF87"/>
    <w:rsid w:val="054CE323"/>
    <w:rsid w:val="06A67814"/>
    <w:rsid w:val="098A973A"/>
    <w:rsid w:val="0AA29276"/>
    <w:rsid w:val="0D6CFF91"/>
    <w:rsid w:val="0E081232"/>
    <w:rsid w:val="10F0035E"/>
    <w:rsid w:val="1304AD6E"/>
    <w:rsid w:val="1AF77C90"/>
    <w:rsid w:val="234DCD9F"/>
    <w:rsid w:val="2962206E"/>
    <w:rsid w:val="29A46C95"/>
    <w:rsid w:val="2BB8ED66"/>
    <w:rsid w:val="2C252071"/>
    <w:rsid w:val="2DE21CCC"/>
    <w:rsid w:val="2E4BFF82"/>
    <w:rsid w:val="2F1CA013"/>
    <w:rsid w:val="33057F44"/>
    <w:rsid w:val="34B68C00"/>
    <w:rsid w:val="377E61DB"/>
    <w:rsid w:val="37B2F336"/>
    <w:rsid w:val="38166C86"/>
    <w:rsid w:val="3D2E3A3D"/>
    <w:rsid w:val="3E785FA9"/>
    <w:rsid w:val="3ED5AE76"/>
    <w:rsid w:val="3FA031F8"/>
    <w:rsid w:val="43F4F0C8"/>
    <w:rsid w:val="4446511A"/>
    <w:rsid w:val="476705F2"/>
    <w:rsid w:val="47ED00E6"/>
    <w:rsid w:val="4A71FEA4"/>
    <w:rsid w:val="4B996330"/>
    <w:rsid w:val="4E974CB4"/>
    <w:rsid w:val="543E12BF"/>
    <w:rsid w:val="54E1AB78"/>
    <w:rsid w:val="55428EFD"/>
    <w:rsid w:val="5F337E03"/>
    <w:rsid w:val="60AC54E2"/>
    <w:rsid w:val="60AC5E73"/>
    <w:rsid w:val="626C73B2"/>
    <w:rsid w:val="65AA34D5"/>
    <w:rsid w:val="6C32DCC1"/>
    <w:rsid w:val="712F9EB2"/>
    <w:rsid w:val="76C06A4C"/>
    <w:rsid w:val="78823D17"/>
    <w:rsid w:val="7D89541B"/>
    <w:rsid w:val="7F199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D540E"/>
  <w15:chartTrackingRefBased/>
  <w15:docId w15:val="{3128F866-6CD9-4482-AD68-26725056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51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5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1351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3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51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51A"/>
    <w:rPr>
      <w:kern w:val="0"/>
      <w14:ligatures w14:val="none"/>
    </w:rPr>
  </w:style>
  <w:style w:type="character" w:styleId="Hyperlink">
    <w:name w:val="Hyperlink"/>
    <w:rsid w:val="00A001B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72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y-1">
    <w:name w:val="py-1"/>
    <w:basedOn w:val="Normal"/>
    <w:rsid w:val="00B20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857EF"/>
    <w:pPr>
      <w:spacing w:after="0" w:line="240" w:lineRule="auto"/>
    </w:pPr>
    <w:rPr>
      <w:kern w:val="0"/>
      <w14:ligatures w14:val="none"/>
    </w:rPr>
  </w:style>
  <w:style w:type="paragraph" w:styleId="Revision">
    <w:name w:val="Revision"/>
    <w:hidden/>
    <w:uiPriority w:val="99"/>
    <w:semiHidden/>
    <w:rsid w:val="0071119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409\Neath%20Port%20Talbot%20County%20Borough%20Council\Executive%20Team%20-%20Documents\General\Templates\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2170FC619294A8AD194B7E2468558" ma:contentTypeVersion="18" ma:contentTypeDescription="Create a new document." ma:contentTypeScope="" ma:versionID="335deb875c7acfcd8142d386eea7d8d2">
  <xsd:schema xmlns:xsd="http://www.w3.org/2001/XMLSchema" xmlns:xs="http://www.w3.org/2001/XMLSchema" xmlns:p="http://schemas.microsoft.com/office/2006/metadata/properties" xmlns:ns2="8cbf121d-0135-443c-a4ad-557bcde23362" xmlns:ns3="041ffc59-5519-4454-982f-04d58b5c2fd5" targetNamespace="http://schemas.microsoft.com/office/2006/metadata/properties" ma:root="true" ma:fieldsID="2545cc08ab493bbbeba5d8107c382579" ns2:_="" ns3:_="">
    <xsd:import namespace="8cbf121d-0135-443c-a4ad-557bcde23362"/>
    <xsd:import namespace="041ffc59-5519-4454-982f-04d58b5c2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f121d-0135-443c-a4ad-557bcde23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287d775-eeb9-418e-98c0-81594eb10f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ffc59-5519-4454-982f-04d58b5c2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a64fb4a-a073-458d-88ca-30cdd0889c81}" ma:internalName="TaxCatchAll" ma:showField="CatchAllData" ma:web="041ffc59-5519-4454-982f-04d58b5c2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1ffc59-5519-4454-982f-04d58b5c2fd5" xsi:nil="true"/>
    <lcf76f155ced4ddcb4097134ff3c332f xmlns="8cbf121d-0135-443c-a4ad-557bcde233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83036-BA6D-42E1-B236-C7C62D35E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f121d-0135-443c-a4ad-557bcde23362"/>
    <ds:schemaRef ds:uri="041ffc59-5519-4454-982f-04d58b5c2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8A8EAA-C6D9-4D98-AECF-C8FF9F17BEEA}">
  <ds:schemaRefs>
    <ds:schemaRef ds:uri="http://schemas.microsoft.com/office/2006/metadata/properties"/>
    <ds:schemaRef ds:uri="http://schemas.microsoft.com/office/infopath/2007/PartnerControls"/>
    <ds:schemaRef ds:uri="041ffc59-5519-4454-982f-04d58b5c2fd5"/>
    <ds:schemaRef ds:uri="8cbf121d-0135-443c-a4ad-557bcde23362"/>
  </ds:schemaRefs>
</ds:datastoreItem>
</file>

<file path=customXml/itemProps3.xml><?xml version="1.0" encoding="utf-8"?>
<ds:datastoreItem xmlns:ds="http://schemas.openxmlformats.org/officeDocument/2006/customXml" ds:itemID="{76824B94-06B7-454F-9C39-C8BB6D7BCE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Template</Template>
  <TotalTime>1</TotalTime>
  <Pages>9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Leaity</dc:creator>
  <cp:keywords/>
  <dc:description/>
  <cp:lastModifiedBy>Margaret Leaity</cp:lastModifiedBy>
  <cp:revision>2</cp:revision>
  <dcterms:created xsi:type="dcterms:W3CDTF">2026-08-25T08:29:00Z</dcterms:created>
  <dcterms:modified xsi:type="dcterms:W3CDTF">2026-08-25T08:29:00Z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0x010100EC82170FC619294A8AD194B7E2468558</vt:lpwstr>
  </property>
  <property fmtid="{D5CDD505-2E9C-101B-9397-08002B2CF9AE}" pid="3" name="MediaServiceImageTags">
    <vt:lpwstr/>
  </property>
</Properties>
</file>